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68701" w14:textId="77777777" w:rsidR="00AB5B5A" w:rsidRPr="00E47B0E" w:rsidRDefault="00E47B0E" w:rsidP="00E47B0E">
      <w:pPr>
        <w:jc w:val="center"/>
        <w:rPr>
          <w:szCs w:val="22"/>
        </w:rPr>
      </w:pPr>
      <w:r w:rsidRPr="00E47B0E">
        <w:rPr>
          <w:szCs w:val="22"/>
        </w:rPr>
        <w:t xml:space="preserve">Nebraska Department of </w:t>
      </w:r>
      <w:r w:rsidR="009A1D2C">
        <w:rPr>
          <w:szCs w:val="22"/>
        </w:rPr>
        <w:t>Transportation</w:t>
      </w:r>
    </w:p>
    <w:p w14:paraId="5EF62606" w14:textId="77777777" w:rsidR="00E47B0E" w:rsidRDefault="00E47B0E" w:rsidP="008D605B">
      <w:pPr>
        <w:spacing w:after="80"/>
        <w:jc w:val="center"/>
        <w:rPr>
          <w:b/>
          <w:sz w:val="36"/>
          <w:szCs w:val="36"/>
        </w:rPr>
      </w:pPr>
      <w:r w:rsidRPr="00E47B0E">
        <w:rPr>
          <w:b/>
          <w:sz w:val="36"/>
          <w:szCs w:val="36"/>
        </w:rPr>
        <w:t>Request for Trainee Approval</w:t>
      </w:r>
    </w:p>
    <w:p w14:paraId="241DAD44" w14:textId="77777777" w:rsidR="00E47B0E" w:rsidRPr="00E47B0E" w:rsidRDefault="00E47B0E" w:rsidP="00E47B0E">
      <w:pPr>
        <w:spacing w:after="40"/>
        <w:jc w:val="center"/>
        <w:rPr>
          <w:i/>
          <w:sz w:val="24"/>
        </w:rPr>
      </w:pPr>
      <w:r w:rsidRPr="00E47B0E">
        <w:rPr>
          <w:i/>
          <w:sz w:val="24"/>
        </w:rPr>
        <w:t>Contractor must complete one form for each trainee and submit to:</w:t>
      </w:r>
    </w:p>
    <w:p w14:paraId="218CD190" w14:textId="691BED7B" w:rsidR="00E47B0E" w:rsidRDefault="00E47B0E" w:rsidP="00E93A9E">
      <w:pPr>
        <w:spacing w:after="1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Highway Civil Rights Office</w:t>
      </w:r>
      <w:r w:rsidR="008D605B">
        <w:rPr>
          <w:b/>
          <w:sz w:val="20"/>
          <w:szCs w:val="20"/>
        </w:rPr>
        <w:t xml:space="preserve"> email: NDOT.HCRO-OJT@nebraska.gov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48"/>
        <w:gridCol w:w="360"/>
        <w:gridCol w:w="2754"/>
        <w:gridCol w:w="126"/>
        <w:gridCol w:w="180"/>
        <w:gridCol w:w="2448"/>
      </w:tblGrid>
      <w:tr w:rsidR="00E47B0E" w:rsidRPr="00C34038" w14:paraId="03390BC1" w14:textId="77777777" w:rsidTr="00BA02AB">
        <w:trPr>
          <w:trHeight w:hRule="exact" w:val="540"/>
        </w:trPr>
        <w:tc>
          <w:tcPr>
            <w:tcW w:w="8388" w:type="dxa"/>
            <w:gridSpan w:val="4"/>
          </w:tcPr>
          <w:p w14:paraId="32503C35" w14:textId="77777777" w:rsidR="00E47B0E" w:rsidRDefault="00E47B0E" w:rsidP="00BA02AB">
            <w:pPr>
              <w:tabs>
                <w:tab w:val="left" w:pos="360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Contractor:</w:t>
            </w:r>
          </w:p>
          <w:p w14:paraId="4B228E40" w14:textId="77777777" w:rsidR="00BA02AB" w:rsidRPr="00BA02AB" w:rsidRDefault="00BA02AB" w:rsidP="00BA02AB">
            <w:pPr>
              <w:tabs>
                <w:tab w:val="left" w:pos="360"/>
              </w:tabs>
              <w:spacing w:before="20"/>
              <w:ind w:left="-60" w:right="-60"/>
              <w:rPr>
                <w:szCs w:val="22"/>
              </w:rPr>
            </w:pPr>
            <w:r>
              <w:rPr>
                <w:szCs w:val="22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0" w:name="Text9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0"/>
          </w:p>
          <w:p w14:paraId="07B814A8" w14:textId="77777777" w:rsidR="00E47B0E" w:rsidRPr="00C34038" w:rsidRDefault="00E47B0E" w:rsidP="00BA02AB">
            <w:pPr>
              <w:tabs>
                <w:tab w:val="left" w:pos="360"/>
              </w:tabs>
              <w:spacing w:before="20"/>
              <w:ind w:left="-60" w:right="-60"/>
              <w:rPr>
                <w:sz w:val="16"/>
                <w:szCs w:val="16"/>
              </w:rPr>
            </w:pPr>
          </w:p>
        </w:tc>
        <w:tc>
          <w:tcPr>
            <w:tcW w:w="2628" w:type="dxa"/>
            <w:gridSpan w:val="2"/>
          </w:tcPr>
          <w:p w14:paraId="3BFD179F" w14:textId="77777777" w:rsidR="00E47B0E" w:rsidRDefault="00E47B0E" w:rsidP="00BA02AB">
            <w:pPr>
              <w:tabs>
                <w:tab w:val="left" w:pos="360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Date</w:t>
            </w:r>
            <w:r w:rsidR="00580352">
              <w:rPr>
                <w:sz w:val="16"/>
                <w:szCs w:val="16"/>
              </w:rPr>
              <w:t xml:space="preserve"> Form Completed</w:t>
            </w:r>
            <w:r w:rsidRPr="00C34038">
              <w:rPr>
                <w:sz w:val="16"/>
                <w:szCs w:val="16"/>
              </w:rPr>
              <w:t>:</w:t>
            </w:r>
          </w:p>
          <w:p w14:paraId="777FF724" w14:textId="77777777" w:rsidR="00BA02AB" w:rsidRPr="00BA02AB" w:rsidRDefault="00BA02AB" w:rsidP="00BA02AB">
            <w:pPr>
              <w:tabs>
                <w:tab w:val="left" w:pos="360"/>
              </w:tabs>
              <w:spacing w:before="20"/>
              <w:ind w:left="-60" w:right="-60"/>
              <w:rPr>
                <w:szCs w:val="22"/>
              </w:rPr>
            </w:pPr>
            <w:r>
              <w:rPr>
                <w:szCs w:val="22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" w:name="Text14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1"/>
          </w:p>
        </w:tc>
      </w:tr>
      <w:tr w:rsidR="00CE54FE" w:rsidRPr="00C34038" w14:paraId="4D81FA90" w14:textId="77777777" w:rsidTr="007726D2">
        <w:trPr>
          <w:trHeight w:hRule="exact" w:val="540"/>
        </w:trPr>
        <w:tc>
          <w:tcPr>
            <w:tcW w:w="5508" w:type="dxa"/>
            <w:gridSpan w:val="2"/>
          </w:tcPr>
          <w:p w14:paraId="3E849F57" w14:textId="77777777" w:rsidR="00CE54FE" w:rsidRDefault="00CE54FE" w:rsidP="00BA02AB">
            <w:pPr>
              <w:tabs>
                <w:tab w:val="left" w:pos="360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Project No./Name:</w:t>
            </w:r>
          </w:p>
          <w:p w14:paraId="00E1973E" w14:textId="77777777" w:rsidR="00CE54FE" w:rsidRDefault="00CE54FE" w:rsidP="00BA02AB">
            <w:pPr>
              <w:tabs>
                <w:tab w:val="left" w:pos="360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Cs w:val="22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</w:p>
        </w:tc>
        <w:tc>
          <w:tcPr>
            <w:tcW w:w="5508" w:type="dxa"/>
            <w:gridSpan w:val="4"/>
          </w:tcPr>
          <w:p w14:paraId="6973C657" w14:textId="77777777" w:rsidR="00CE54FE" w:rsidRDefault="00CE54FE" w:rsidP="007726D2">
            <w:pPr>
              <w:tabs>
                <w:tab w:val="left" w:pos="360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NDO</w:t>
            </w:r>
            <w:r w:rsidR="00580352">
              <w:rPr>
                <w:sz w:val="16"/>
                <w:szCs w:val="16"/>
              </w:rPr>
              <w:t>T</w:t>
            </w:r>
            <w:r>
              <w:rPr>
                <w:sz w:val="16"/>
                <w:szCs w:val="16"/>
              </w:rPr>
              <w:t xml:space="preserve"> Project Manager</w:t>
            </w:r>
            <w:r w:rsidRPr="00C34038">
              <w:rPr>
                <w:sz w:val="16"/>
                <w:szCs w:val="16"/>
              </w:rPr>
              <w:t>:</w:t>
            </w:r>
          </w:p>
          <w:p w14:paraId="198CE6E1" w14:textId="77777777" w:rsidR="00CE54FE" w:rsidRDefault="00CE54FE" w:rsidP="007726D2">
            <w:pPr>
              <w:tabs>
                <w:tab w:val="left" w:pos="360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Cs w:val="22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</w:p>
        </w:tc>
      </w:tr>
      <w:tr w:rsidR="00CE54FE" w:rsidRPr="00C34038" w14:paraId="1C1CB554" w14:textId="77777777" w:rsidTr="001973ED">
        <w:trPr>
          <w:trHeight w:hRule="exact" w:val="540"/>
        </w:trPr>
        <w:tc>
          <w:tcPr>
            <w:tcW w:w="11016" w:type="dxa"/>
            <w:gridSpan w:val="6"/>
          </w:tcPr>
          <w:p w14:paraId="0E764254" w14:textId="77777777" w:rsidR="00CE54FE" w:rsidRDefault="00CE54FE" w:rsidP="00BA02AB">
            <w:pPr>
              <w:tabs>
                <w:tab w:val="left" w:pos="360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Site Location:</w:t>
            </w:r>
          </w:p>
          <w:p w14:paraId="69DB4616" w14:textId="77777777" w:rsidR="00CE54FE" w:rsidRPr="00C34038" w:rsidRDefault="00CE54FE" w:rsidP="00BA02AB">
            <w:pPr>
              <w:tabs>
                <w:tab w:val="left" w:pos="360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Cs w:val="22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" w:name="Text11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2"/>
          </w:p>
        </w:tc>
      </w:tr>
      <w:tr w:rsidR="00CE54FE" w:rsidRPr="00C34038" w14:paraId="4D099165" w14:textId="77777777" w:rsidTr="007726D2">
        <w:trPr>
          <w:trHeight w:hRule="exact" w:val="540"/>
        </w:trPr>
        <w:tc>
          <w:tcPr>
            <w:tcW w:w="11016" w:type="dxa"/>
            <w:gridSpan w:val="6"/>
          </w:tcPr>
          <w:p w14:paraId="14650A3F" w14:textId="77777777" w:rsidR="00CE54FE" w:rsidRDefault="00CE54FE" w:rsidP="00BA02AB">
            <w:pPr>
              <w:tabs>
                <w:tab w:val="left" w:pos="360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Trainee’s Direct Supervisor</w:t>
            </w:r>
            <w:r w:rsidRPr="00C34038">
              <w:rPr>
                <w:sz w:val="16"/>
                <w:szCs w:val="16"/>
              </w:rPr>
              <w:t>:</w:t>
            </w:r>
          </w:p>
          <w:p w14:paraId="0346C53E" w14:textId="77777777" w:rsidR="00CE54FE" w:rsidRPr="00BA02AB" w:rsidRDefault="00CE54FE" w:rsidP="009D276B">
            <w:pPr>
              <w:tabs>
                <w:tab w:val="left" w:pos="360"/>
              </w:tabs>
              <w:spacing w:before="20"/>
              <w:ind w:left="-60" w:right="-60"/>
              <w:rPr>
                <w:szCs w:val="22"/>
              </w:rPr>
            </w:pPr>
            <w:r>
              <w:rPr>
                <w:szCs w:val="22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3" w:name="Text12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3"/>
          </w:p>
        </w:tc>
      </w:tr>
      <w:tr w:rsidR="00CE54FE" w:rsidRPr="00C34038" w14:paraId="19118564" w14:textId="77777777" w:rsidTr="001973ED">
        <w:trPr>
          <w:trHeight w:hRule="exact" w:val="540"/>
        </w:trPr>
        <w:tc>
          <w:tcPr>
            <w:tcW w:w="11016" w:type="dxa"/>
            <w:gridSpan w:val="6"/>
          </w:tcPr>
          <w:p w14:paraId="031BC08A" w14:textId="77777777" w:rsidR="00CE54FE" w:rsidRDefault="00CE54FE" w:rsidP="00BA02AB">
            <w:pPr>
              <w:tabs>
                <w:tab w:val="left" w:pos="360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Training Program Utilized:</w:t>
            </w:r>
          </w:p>
          <w:p w14:paraId="5AB62760" w14:textId="77777777" w:rsidR="00CE54FE" w:rsidRPr="00F25C52" w:rsidRDefault="00CE54FE" w:rsidP="00616626">
            <w:pPr>
              <w:tabs>
                <w:tab w:val="left" w:pos="360"/>
              </w:tabs>
              <w:spacing w:before="20"/>
              <w:ind w:left="-60" w:right="-60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szCs w:val="22"/>
              </w:rPr>
              <w:tab/>
            </w:r>
            <w:r w:rsidR="00942A61">
              <w:rPr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4" w:name="Text24"/>
            <w:r w:rsidR="00942A61">
              <w:rPr>
                <w:szCs w:val="22"/>
              </w:rPr>
              <w:instrText xml:space="preserve"> FORMTEXT </w:instrText>
            </w:r>
            <w:r w:rsidR="00942A61">
              <w:rPr>
                <w:szCs w:val="22"/>
              </w:rPr>
            </w:r>
            <w:r w:rsidR="00942A61">
              <w:rPr>
                <w:szCs w:val="22"/>
              </w:rPr>
              <w:fldChar w:fldCharType="separate"/>
            </w:r>
            <w:r w:rsidR="00942A61">
              <w:rPr>
                <w:noProof/>
                <w:szCs w:val="22"/>
              </w:rPr>
              <w:t> </w:t>
            </w:r>
            <w:r w:rsidR="00942A61">
              <w:rPr>
                <w:noProof/>
                <w:szCs w:val="22"/>
              </w:rPr>
              <w:t> </w:t>
            </w:r>
            <w:r w:rsidR="00942A61">
              <w:rPr>
                <w:noProof/>
                <w:szCs w:val="22"/>
              </w:rPr>
              <w:t> </w:t>
            </w:r>
            <w:r w:rsidR="00942A61">
              <w:rPr>
                <w:noProof/>
                <w:szCs w:val="22"/>
              </w:rPr>
              <w:t> </w:t>
            </w:r>
            <w:r w:rsidR="00942A61">
              <w:rPr>
                <w:noProof/>
                <w:szCs w:val="22"/>
              </w:rPr>
              <w:t> </w:t>
            </w:r>
            <w:r w:rsidR="00942A61">
              <w:rPr>
                <w:szCs w:val="22"/>
              </w:rPr>
              <w:fldChar w:fldCharType="end"/>
            </w:r>
            <w:bookmarkEnd w:id="4"/>
          </w:p>
        </w:tc>
      </w:tr>
      <w:tr w:rsidR="00942A61" w:rsidRPr="00C34038" w14:paraId="411A0287" w14:textId="77777777" w:rsidTr="00942A61">
        <w:trPr>
          <w:trHeight w:hRule="exact" w:val="540"/>
        </w:trPr>
        <w:tc>
          <w:tcPr>
            <w:tcW w:w="5508" w:type="dxa"/>
            <w:gridSpan w:val="2"/>
          </w:tcPr>
          <w:p w14:paraId="50370CF1" w14:textId="77777777" w:rsidR="00942A61" w:rsidRDefault="00942A61" w:rsidP="00942A61">
            <w:pPr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 w:rsidRPr="00942A61">
              <w:rPr>
                <w:rFonts w:ascii="Times New Roman" w:hAnsi="Times New Roman"/>
                <w:b/>
                <w:i/>
                <w:sz w:val="24"/>
              </w:rPr>
              <w:t xml:space="preserve">I acknowledge I have been given a copy of the </w:t>
            </w:r>
          </w:p>
          <w:p w14:paraId="6AF85B8E" w14:textId="77777777" w:rsidR="00942A61" w:rsidRPr="00942A61" w:rsidRDefault="00942A61" w:rsidP="00942A61">
            <w:pPr>
              <w:jc w:val="center"/>
              <w:rPr>
                <w:sz w:val="24"/>
              </w:rPr>
            </w:pPr>
            <w:r w:rsidRPr="00942A61">
              <w:rPr>
                <w:rFonts w:ascii="Times New Roman" w:hAnsi="Times New Roman"/>
                <w:b/>
                <w:i/>
                <w:sz w:val="24"/>
              </w:rPr>
              <w:t>OJT Program that I will be trained on.</w:t>
            </w:r>
          </w:p>
          <w:p w14:paraId="54DD46E7" w14:textId="77777777" w:rsidR="00942A61" w:rsidRPr="00942A61" w:rsidRDefault="00942A61" w:rsidP="00942A61">
            <w:pPr>
              <w:tabs>
                <w:tab w:val="left" w:pos="360"/>
              </w:tabs>
              <w:ind w:left="-60" w:right="-60"/>
              <w:rPr>
                <w:sz w:val="24"/>
              </w:rPr>
            </w:pPr>
          </w:p>
        </w:tc>
        <w:tc>
          <w:tcPr>
            <w:tcW w:w="5508" w:type="dxa"/>
            <w:gridSpan w:val="4"/>
          </w:tcPr>
          <w:p w14:paraId="47F5F08C" w14:textId="77777777" w:rsidR="00942A61" w:rsidRPr="00C34038" w:rsidRDefault="00942A61" w:rsidP="009A1F46">
            <w:pPr>
              <w:tabs>
                <w:tab w:val="left" w:pos="360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Trainee Signature:</w:t>
            </w:r>
          </w:p>
        </w:tc>
      </w:tr>
      <w:tr w:rsidR="00942A61" w:rsidRPr="00C34038" w14:paraId="533F1537" w14:textId="77777777" w:rsidTr="00C34038">
        <w:trPr>
          <w:trHeight w:hRule="exact" w:val="540"/>
        </w:trPr>
        <w:tc>
          <w:tcPr>
            <w:tcW w:w="11016" w:type="dxa"/>
            <w:gridSpan w:val="6"/>
          </w:tcPr>
          <w:p w14:paraId="1DDFBC74" w14:textId="77777777" w:rsidR="00942A61" w:rsidRPr="00C34038" w:rsidRDefault="00942A61" w:rsidP="00C34038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Status:</w:t>
            </w:r>
          </w:p>
          <w:p w14:paraId="2B4D6597" w14:textId="77777777" w:rsidR="00942A61" w:rsidRPr="00C34038" w:rsidRDefault="00942A61" w:rsidP="00C34038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C34038">
              <w:rPr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bookmarkEnd w:id="5"/>
            <w:r w:rsidRPr="00C34038">
              <w:rPr>
                <w:szCs w:val="22"/>
              </w:rPr>
              <w:t xml:space="preserve"> Union Apprentice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bookmarkEnd w:id="6"/>
            <w:r w:rsidRPr="00C34038">
              <w:rPr>
                <w:szCs w:val="22"/>
              </w:rPr>
              <w:t xml:space="preserve"> Non-Union Trainee</w:t>
            </w:r>
          </w:p>
        </w:tc>
      </w:tr>
      <w:tr w:rsidR="00942A61" w:rsidRPr="00C34038" w14:paraId="113C0C14" w14:textId="77777777" w:rsidTr="00401510">
        <w:trPr>
          <w:trHeight w:hRule="exact" w:val="540"/>
        </w:trPr>
        <w:tc>
          <w:tcPr>
            <w:tcW w:w="5508" w:type="dxa"/>
            <w:gridSpan w:val="2"/>
          </w:tcPr>
          <w:p w14:paraId="361DC422" w14:textId="77777777" w:rsidR="00942A61" w:rsidRDefault="00942A61" w:rsidP="00C34038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Trainee’s Name:</w:t>
            </w:r>
          </w:p>
          <w:p w14:paraId="2EFA2E6F" w14:textId="77777777" w:rsidR="00942A61" w:rsidRPr="00BA02AB" w:rsidRDefault="00942A61" w:rsidP="00BA02AB">
            <w:pPr>
              <w:tabs>
                <w:tab w:val="left" w:pos="390"/>
              </w:tabs>
              <w:spacing w:before="20"/>
              <w:ind w:left="-60" w:right="-60"/>
              <w:rPr>
                <w:szCs w:val="22"/>
              </w:rPr>
            </w:pPr>
            <w:r>
              <w:rPr>
                <w:szCs w:val="22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7" w:name="Text18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7"/>
          </w:p>
        </w:tc>
        <w:tc>
          <w:tcPr>
            <w:tcW w:w="2754" w:type="dxa"/>
          </w:tcPr>
          <w:p w14:paraId="4ED4293F" w14:textId="77777777" w:rsidR="00942A61" w:rsidRDefault="00580352" w:rsidP="00BA02AB">
            <w:pPr>
              <w:tabs>
                <w:tab w:val="left" w:pos="34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Last Four Digits of Trainee’s SSN:</w:t>
            </w:r>
          </w:p>
          <w:p w14:paraId="3C3F3652" w14:textId="7A2E6AC0" w:rsidR="00942A61" w:rsidRDefault="00942A61" w:rsidP="00BA02AB">
            <w:pPr>
              <w:tabs>
                <w:tab w:val="left" w:pos="34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Cs w:val="22"/>
              </w:rPr>
              <w:tab/>
            </w:r>
            <w:r w:rsidR="008D605B">
              <w:rPr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8" w:name="Text16"/>
            <w:r w:rsidR="008D605B">
              <w:rPr>
                <w:szCs w:val="22"/>
              </w:rPr>
              <w:instrText xml:space="preserve"> FORMTEXT </w:instrText>
            </w:r>
            <w:r w:rsidR="008D605B">
              <w:rPr>
                <w:szCs w:val="22"/>
              </w:rPr>
            </w:r>
            <w:r w:rsidR="008D605B">
              <w:rPr>
                <w:szCs w:val="22"/>
              </w:rPr>
              <w:fldChar w:fldCharType="separate"/>
            </w:r>
            <w:r w:rsidR="008D605B">
              <w:rPr>
                <w:noProof/>
                <w:szCs w:val="22"/>
              </w:rPr>
              <w:t> </w:t>
            </w:r>
            <w:r w:rsidR="008D605B">
              <w:rPr>
                <w:noProof/>
                <w:szCs w:val="22"/>
              </w:rPr>
              <w:t> </w:t>
            </w:r>
            <w:r w:rsidR="008D605B">
              <w:rPr>
                <w:noProof/>
                <w:szCs w:val="22"/>
              </w:rPr>
              <w:t> </w:t>
            </w:r>
            <w:r w:rsidR="008D605B">
              <w:rPr>
                <w:noProof/>
                <w:szCs w:val="22"/>
              </w:rPr>
              <w:t> </w:t>
            </w:r>
            <w:r w:rsidR="008D605B">
              <w:rPr>
                <w:szCs w:val="22"/>
              </w:rPr>
              <w:fldChar w:fldCharType="end"/>
            </w:r>
            <w:bookmarkEnd w:id="8"/>
          </w:p>
        </w:tc>
        <w:tc>
          <w:tcPr>
            <w:tcW w:w="2754" w:type="dxa"/>
            <w:gridSpan w:val="3"/>
          </w:tcPr>
          <w:p w14:paraId="6013B8DC" w14:textId="77777777" w:rsidR="00942A61" w:rsidRDefault="00942A61" w:rsidP="00401510">
            <w:pPr>
              <w:tabs>
                <w:tab w:val="left" w:pos="34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Phone </w:t>
            </w:r>
            <w:r w:rsidRPr="00C34038">
              <w:rPr>
                <w:sz w:val="16"/>
                <w:szCs w:val="16"/>
              </w:rPr>
              <w:t>No.:</w:t>
            </w:r>
          </w:p>
          <w:p w14:paraId="6FA7BE4A" w14:textId="72E8090F" w:rsidR="00942A61" w:rsidRDefault="00942A61" w:rsidP="00401510">
            <w:pPr>
              <w:tabs>
                <w:tab w:val="left" w:pos="34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Cs w:val="22"/>
              </w:rPr>
              <w:tab/>
            </w:r>
            <w:r w:rsidRPr="00BA02AB">
              <w:rPr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02AB">
              <w:rPr>
                <w:szCs w:val="22"/>
              </w:rPr>
              <w:instrText xml:space="preserve"> FORMTEXT </w:instrText>
            </w:r>
            <w:r w:rsidRPr="00BA02AB">
              <w:rPr>
                <w:szCs w:val="22"/>
              </w:rPr>
            </w:r>
            <w:r w:rsidRPr="00BA02AB"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 w:rsidRPr="00BA02AB">
              <w:rPr>
                <w:szCs w:val="22"/>
              </w:rPr>
              <w:fldChar w:fldCharType="end"/>
            </w:r>
          </w:p>
        </w:tc>
      </w:tr>
      <w:tr w:rsidR="00942A61" w:rsidRPr="00C34038" w14:paraId="1FA5B69D" w14:textId="77777777" w:rsidTr="00C34038">
        <w:trPr>
          <w:trHeight w:hRule="exact" w:val="540"/>
        </w:trPr>
        <w:tc>
          <w:tcPr>
            <w:tcW w:w="5508" w:type="dxa"/>
            <w:gridSpan w:val="2"/>
          </w:tcPr>
          <w:p w14:paraId="47A82405" w14:textId="77777777" w:rsidR="00942A61" w:rsidRPr="00C34038" w:rsidRDefault="00942A61" w:rsidP="00C34038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Gender:</w:t>
            </w:r>
          </w:p>
          <w:p w14:paraId="187ABBF8" w14:textId="77777777" w:rsidR="00942A61" w:rsidRPr="00C34038" w:rsidRDefault="00942A61" w:rsidP="00C34038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C34038">
              <w:rPr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3"/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bookmarkEnd w:id="9"/>
            <w:r w:rsidRPr="00C34038">
              <w:rPr>
                <w:szCs w:val="22"/>
              </w:rPr>
              <w:t xml:space="preserve"> Male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4"/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bookmarkEnd w:id="10"/>
            <w:r w:rsidRPr="00C34038">
              <w:rPr>
                <w:szCs w:val="22"/>
              </w:rPr>
              <w:t xml:space="preserve"> Female</w:t>
            </w:r>
          </w:p>
        </w:tc>
        <w:tc>
          <w:tcPr>
            <w:tcW w:w="5508" w:type="dxa"/>
            <w:gridSpan w:val="4"/>
          </w:tcPr>
          <w:p w14:paraId="3789DF01" w14:textId="77777777" w:rsidR="00942A61" w:rsidRPr="00C34038" w:rsidRDefault="00942A61" w:rsidP="00C34038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Disability:</w:t>
            </w:r>
          </w:p>
          <w:p w14:paraId="3F3CEEE6" w14:textId="77777777" w:rsidR="00942A61" w:rsidRPr="00C34038" w:rsidRDefault="00942A61" w:rsidP="00C34038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C34038">
              <w:rPr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5"/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bookmarkEnd w:id="11"/>
            <w:r w:rsidRPr="00C34038">
              <w:rPr>
                <w:szCs w:val="22"/>
              </w:rPr>
              <w:t xml:space="preserve"> Yes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6"/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bookmarkEnd w:id="12"/>
            <w:r w:rsidRPr="00C34038">
              <w:rPr>
                <w:szCs w:val="22"/>
              </w:rPr>
              <w:t xml:space="preserve"> No</w:t>
            </w:r>
          </w:p>
        </w:tc>
      </w:tr>
      <w:tr w:rsidR="00942A61" w:rsidRPr="00C34038" w14:paraId="29A9DB28" w14:textId="77777777" w:rsidTr="00E93A9E">
        <w:trPr>
          <w:trHeight w:hRule="exact" w:val="540"/>
        </w:trPr>
        <w:tc>
          <w:tcPr>
            <w:tcW w:w="11016" w:type="dxa"/>
            <w:gridSpan w:val="6"/>
          </w:tcPr>
          <w:p w14:paraId="335B5C55" w14:textId="77777777" w:rsidR="00942A61" w:rsidRPr="00C34038" w:rsidRDefault="00942A61" w:rsidP="00E93A9E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Race/Ethnicity:</w:t>
            </w:r>
          </w:p>
          <w:p w14:paraId="52F204AA" w14:textId="77777777" w:rsidR="00942A61" w:rsidRPr="00C34038" w:rsidRDefault="00942A61" w:rsidP="00E93A9E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C34038">
              <w:rPr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0"/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bookmarkEnd w:id="13"/>
            <w:r w:rsidRPr="00C34038">
              <w:rPr>
                <w:szCs w:val="22"/>
              </w:rPr>
              <w:t xml:space="preserve"> Asian</w:t>
            </w:r>
            <w:r w:rsidRPr="00C34038">
              <w:rPr>
                <w:rFonts w:ascii="Cambria Math" w:hAnsi="Cambria Math" w:cs="Cambria Math"/>
                <w:szCs w:val="22"/>
              </w:rPr>
              <w:t> </w:t>
            </w:r>
            <w:r w:rsidRPr="00C34038">
              <w:rPr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7"/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bookmarkEnd w:id="14"/>
            <w:r w:rsidRPr="00C34038">
              <w:rPr>
                <w:szCs w:val="22"/>
              </w:rPr>
              <w:t xml:space="preserve"> Black</w:t>
            </w:r>
            <w:r w:rsidRPr="00C34038">
              <w:rPr>
                <w:rFonts w:ascii="Cambria Math" w:hAnsi="Cambria Math" w:cs="Cambria Math"/>
                <w:szCs w:val="22"/>
              </w:rPr>
              <w:t> </w:t>
            </w:r>
            <w:r w:rsidRPr="00C34038">
              <w:rPr>
                <w:szCs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1"/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bookmarkEnd w:id="15"/>
            <w:r w:rsidRPr="00C34038">
              <w:rPr>
                <w:szCs w:val="22"/>
              </w:rPr>
              <w:t xml:space="preserve"> Caucasian</w:t>
            </w:r>
            <w:r w:rsidRPr="00C34038">
              <w:rPr>
                <w:rFonts w:ascii="Cambria Math" w:hAnsi="Cambria Math" w:cs="Cambria Math"/>
                <w:szCs w:val="22"/>
              </w:rPr>
              <w:t> </w:t>
            </w:r>
            <w:r w:rsidRPr="00C34038">
              <w:rPr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8"/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bookmarkEnd w:id="16"/>
            <w:r w:rsidRPr="00C34038">
              <w:rPr>
                <w:szCs w:val="22"/>
              </w:rPr>
              <w:t xml:space="preserve"> Hispanic</w:t>
            </w:r>
            <w:r w:rsidRPr="00C34038">
              <w:rPr>
                <w:rFonts w:ascii="Cambria Math" w:hAnsi="Cambria Math" w:cs="Cambria Math"/>
                <w:szCs w:val="22"/>
              </w:rPr>
              <w:t> </w:t>
            </w:r>
            <w:r w:rsidRPr="00C34038">
              <w:rPr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9"/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bookmarkEnd w:id="17"/>
            <w:r w:rsidRPr="00C34038">
              <w:rPr>
                <w:szCs w:val="22"/>
              </w:rPr>
              <w:t xml:space="preserve"> Native American</w:t>
            </w:r>
            <w:r w:rsidRPr="00C34038">
              <w:rPr>
                <w:rFonts w:ascii="Cambria Math" w:hAnsi="Cambria Math" w:cs="Cambria Math"/>
                <w:szCs w:val="22"/>
              </w:rPr>
              <w:t> </w:t>
            </w:r>
            <w:r w:rsidRPr="00C34038">
              <w:rPr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2"/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bookmarkEnd w:id="18"/>
            <w:r w:rsidRPr="00C34038">
              <w:rPr>
                <w:szCs w:val="22"/>
              </w:rPr>
              <w:t xml:space="preserve"> Other:</w:t>
            </w:r>
            <w:r w:rsidRPr="00C34038">
              <w:rPr>
                <w:rFonts w:ascii="Cambria Math" w:hAnsi="Cambria Math" w:cs="Cambria Math"/>
                <w:szCs w:val="22"/>
              </w:rPr>
              <w:t> </w:t>
            </w:r>
            <w:r w:rsidRPr="00C3403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9" w:name="Text1"/>
            <w:r w:rsidRPr="00C34038">
              <w:rPr>
                <w:szCs w:val="22"/>
              </w:rPr>
              <w:instrText xml:space="preserve"> FORMTEXT </w:instrText>
            </w:r>
            <w:r w:rsidRPr="00C34038">
              <w:rPr>
                <w:szCs w:val="22"/>
              </w:rPr>
            </w:r>
            <w:r w:rsidRPr="00C34038"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 w:rsidRPr="00C34038">
              <w:rPr>
                <w:szCs w:val="22"/>
              </w:rPr>
              <w:fldChar w:fldCharType="end"/>
            </w:r>
            <w:bookmarkEnd w:id="19"/>
          </w:p>
        </w:tc>
      </w:tr>
      <w:tr w:rsidR="00942A61" w:rsidRPr="00C34038" w14:paraId="4DEB2403" w14:textId="77777777" w:rsidTr="00C34038">
        <w:trPr>
          <w:trHeight w:hRule="exact" w:val="540"/>
        </w:trPr>
        <w:tc>
          <w:tcPr>
            <w:tcW w:w="5508" w:type="dxa"/>
            <w:gridSpan w:val="2"/>
          </w:tcPr>
          <w:p w14:paraId="7449487F" w14:textId="77777777" w:rsidR="00942A61" w:rsidRPr="00C34038" w:rsidRDefault="00942A61" w:rsidP="00C34038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Veteran:</w:t>
            </w:r>
          </w:p>
          <w:p w14:paraId="3A6F2E77" w14:textId="77777777" w:rsidR="00942A61" w:rsidRPr="00C34038" w:rsidRDefault="00942A61" w:rsidP="0081253D">
            <w:pPr>
              <w:spacing w:before="20"/>
              <w:ind w:left="-60" w:right="-60"/>
              <w:jc w:val="center"/>
              <w:rPr>
                <w:sz w:val="16"/>
                <w:szCs w:val="16"/>
              </w:rPr>
            </w:pPr>
            <w:r w:rsidRPr="00C34038">
              <w:rPr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r w:rsidRPr="00C34038">
              <w:rPr>
                <w:szCs w:val="22"/>
              </w:rPr>
              <w:t xml:space="preserve"> Yes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r w:rsidRPr="00C34038">
              <w:rPr>
                <w:szCs w:val="22"/>
              </w:rPr>
              <w:t xml:space="preserve"> No</w:t>
            </w:r>
          </w:p>
        </w:tc>
        <w:tc>
          <w:tcPr>
            <w:tcW w:w="5508" w:type="dxa"/>
            <w:gridSpan w:val="4"/>
          </w:tcPr>
          <w:p w14:paraId="56566EA9" w14:textId="77777777" w:rsidR="00942A61" w:rsidRPr="00C34038" w:rsidRDefault="00942A61" w:rsidP="00C34038">
            <w:pPr>
              <w:spacing w:before="20"/>
              <w:ind w:left="-60" w:right="-60"/>
              <w:rPr>
                <w:i/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 xml:space="preserve">Previous Training: </w:t>
            </w:r>
            <w:r w:rsidRPr="00C34038">
              <w:rPr>
                <w:i/>
                <w:sz w:val="16"/>
                <w:szCs w:val="16"/>
              </w:rPr>
              <w:t>(If Yes, explain below)</w:t>
            </w:r>
          </w:p>
          <w:p w14:paraId="4CE024A8" w14:textId="77777777" w:rsidR="00942A61" w:rsidRPr="00C34038" w:rsidRDefault="00942A61" w:rsidP="0081253D">
            <w:pPr>
              <w:spacing w:before="20"/>
              <w:ind w:left="-60" w:right="-60"/>
              <w:jc w:val="center"/>
              <w:rPr>
                <w:sz w:val="16"/>
                <w:szCs w:val="16"/>
              </w:rPr>
            </w:pPr>
            <w:r w:rsidRPr="00C34038">
              <w:rPr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r w:rsidRPr="00C34038">
              <w:rPr>
                <w:szCs w:val="22"/>
              </w:rPr>
              <w:t xml:space="preserve"> Yes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r w:rsidRPr="00C34038">
              <w:rPr>
                <w:szCs w:val="22"/>
              </w:rPr>
              <w:t xml:space="preserve"> No</w:t>
            </w:r>
          </w:p>
        </w:tc>
      </w:tr>
      <w:tr w:rsidR="00942A61" w:rsidRPr="00C34038" w14:paraId="34EE32B2" w14:textId="77777777" w:rsidTr="00F25C52">
        <w:trPr>
          <w:trHeight w:hRule="exact" w:val="1520"/>
        </w:trPr>
        <w:tc>
          <w:tcPr>
            <w:tcW w:w="11016" w:type="dxa"/>
            <w:gridSpan w:val="6"/>
          </w:tcPr>
          <w:p w14:paraId="50D15EE8" w14:textId="77777777" w:rsidR="00942A61" w:rsidRDefault="00942A61" w:rsidP="00C34038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 xml:space="preserve">* If Trainee had previous training, identify when, </w:t>
            </w:r>
            <w:r>
              <w:rPr>
                <w:sz w:val="16"/>
                <w:szCs w:val="16"/>
              </w:rPr>
              <w:t>classification</w:t>
            </w:r>
            <w:r w:rsidRPr="00C34038">
              <w:rPr>
                <w:sz w:val="16"/>
                <w:szCs w:val="16"/>
              </w:rPr>
              <w:t xml:space="preserve"> trained for, and number of hours</w:t>
            </w:r>
            <w:r>
              <w:rPr>
                <w:sz w:val="16"/>
                <w:szCs w:val="16"/>
              </w:rPr>
              <w:t xml:space="preserve"> completed:</w:t>
            </w:r>
          </w:p>
          <w:p w14:paraId="0B32BFA1" w14:textId="77777777" w:rsidR="00942A61" w:rsidRPr="00BA02AB" w:rsidRDefault="00942A61" w:rsidP="0081253D">
            <w:pPr>
              <w:spacing w:before="20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0" w:name="Text17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20"/>
          </w:p>
        </w:tc>
      </w:tr>
      <w:tr w:rsidR="00942A61" w:rsidRPr="00C34038" w14:paraId="425F5601" w14:textId="77777777" w:rsidTr="00E93A9E">
        <w:trPr>
          <w:trHeight w:hRule="exact" w:val="540"/>
        </w:trPr>
        <w:tc>
          <w:tcPr>
            <w:tcW w:w="5508" w:type="dxa"/>
            <w:gridSpan w:val="2"/>
          </w:tcPr>
          <w:p w14:paraId="311B9AC6" w14:textId="77777777" w:rsidR="00942A61" w:rsidRDefault="00942A61" w:rsidP="00E93A9E">
            <w:pPr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Classification to be Trained For:</w:t>
            </w:r>
          </w:p>
          <w:p w14:paraId="0B0D7C0B" w14:textId="77777777" w:rsidR="00942A61" w:rsidRPr="00C34038" w:rsidRDefault="00942A61" w:rsidP="00E93A9E">
            <w:pPr>
              <w:tabs>
                <w:tab w:val="left" w:pos="480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szCs w:val="22"/>
              </w:rPr>
              <w:t> </w:t>
            </w:r>
            <w:r>
              <w:rPr>
                <w:szCs w:val="22"/>
              </w:rPr>
              <w:t> </w:t>
            </w:r>
            <w:r>
              <w:rPr>
                <w:szCs w:val="22"/>
              </w:rPr>
              <w:t> </w:t>
            </w:r>
            <w:r>
              <w:rPr>
                <w:szCs w:val="22"/>
              </w:rPr>
              <w:t> </w:t>
            </w:r>
            <w:r>
              <w:rPr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</w:p>
        </w:tc>
        <w:tc>
          <w:tcPr>
            <w:tcW w:w="5508" w:type="dxa"/>
            <w:gridSpan w:val="4"/>
          </w:tcPr>
          <w:p w14:paraId="1F5C6ADE" w14:textId="77777777" w:rsidR="00942A61" w:rsidRDefault="00942A61" w:rsidP="00E93A9E">
            <w:pPr>
              <w:tabs>
                <w:tab w:val="left" w:pos="2280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of Hours Training to be Provided</w:t>
            </w:r>
            <w:r w:rsidRPr="00F50D8B">
              <w:rPr>
                <w:sz w:val="16"/>
                <w:szCs w:val="16"/>
              </w:rPr>
              <w:t>:</w:t>
            </w:r>
          </w:p>
          <w:p w14:paraId="377C9B51" w14:textId="77777777" w:rsidR="00942A61" w:rsidRPr="00F50D8B" w:rsidRDefault="00942A61" w:rsidP="00E93A9E">
            <w:pPr>
              <w:tabs>
                <w:tab w:val="left" w:pos="492"/>
              </w:tabs>
              <w:spacing w:before="20"/>
              <w:ind w:left="-60" w:right="-60"/>
              <w:rPr>
                <w:szCs w:val="22"/>
              </w:rPr>
            </w:pPr>
            <w:r>
              <w:rPr>
                <w:szCs w:val="22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szCs w:val="22"/>
              </w:rPr>
              <w:t> </w:t>
            </w:r>
            <w:r>
              <w:rPr>
                <w:szCs w:val="22"/>
              </w:rPr>
              <w:t> </w:t>
            </w:r>
            <w:r>
              <w:rPr>
                <w:szCs w:val="22"/>
              </w:rPr>
              <w:t> </w:t>
            </w:r>
            <w:r>
              <w:rPr>
                <w:szCs w:val="22"/>
              </w:rPr>
              <w:t> </w:t>
            </w:r>
            <w:r>
              <w:rPr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</w:p>
        </w:tc>
      </w:tr>
      <w:tr w:rsidR="00942A61" w:rsidRPr="00C34038" w14:paraId="0FFE4C30" w14:textId="77777777" w:rsidTr="0081253D">
        <w:trPr>
          <w:trHeight w:hRule="exact" w:val="540"/>
        </w:trPr>
        <w:tc>
          <w:tcPr>
            <w:tcW w:w="5508" w:type="dxa"/>
            <w:gridSpan w:val="2"/>
            <w:vAlign w:val="center"/>
          </w:tcPr>
          <w:p w14:paraId="5E734D90" w14:textId="77777777" w:rsidR="00942A61" w:rsidRPr="00C34038" w:rsidRDefault="00942A61" w:rsidP="00F44C34">
            <w:pPr>
              <w:spacing w:before="20"/>
              <w:ind w:left="-60" w:right="-60"/>
              <w:jc w:val="center"/>
              <w:rPr>
                <w:sz w:val="16"/>
                <w:szCs w:val="16"/>
              </w:rPr>
            </w:pPr>
            <w:r w:rsidRPr="00C34038">
              <w:rPr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r w:rsidRPr="00C34038">
              <w:rPr>
                <w:szCs w:val="22"/>
              </w:rPr>
              <w:t xml:space="preserve"> New Hire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r w:rsidRPr="00C34038">
              <w:rPr>
                <w:szCs w:val="22"/>
              </w:rPr>
              <w:t xml:space="preserve"> </w:t>
            </w:r>
            <w:r>
              <w:rPr>
                <w:szCs w:val="22"/>
              </w:rPr>
              <w:t>*</w:t>
            </w:r>
            <w:r w:rsidRPr="00C34038">
              <w:rPr>
                <w:szCs w:val="22"/>
              </w:rPr>
              <w:t>Upgrade</w:t>
            </w:r>
          </w:p>
        </w:tc>
        <w:tc>
          <w:tcPr>
            <w:tcW w:w="5508" w:type="dxa"/>
            <w:gridSpan w:val="4"/>
          </w:tcPr>
          <w:p w14:paraId="0873680E" w14:textId="77777777" w:rsidR="00942A61" w:rsidRPr="00C34038" w:rsidRDefault="00942A61" w:rsidP="00F44C34">
            <w:pPr>
              <w:tabs>
                <w:tab w:val="left" w:pos="49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 Hired</w:t>
            </w:r>
            <w:r w:rsidRPr="00C34038">
              <w:rPr>
                <w:sz w:val="16"/>
                <w:szCs w:val="16"/>
              </w:rPr>
              <w:t>:</w:t>
            </w:r>
          </w:p>
          <w:p w14:paraId="4E6B934A" w14:textId="77777777" w:rsidR="00942A61" w:rsidRPr="0081253D" w:rsidRDefault="00942A61" w:rsidP="00F44C34">
            <w:pPr>
              <w:tabs>
                <w:tab w:val="left" w:pos="492"/>
              </w:tabs>
              <w:spacing w:before="20"/>
              <w:ind w:left="-60" w:right="-60"/>
              <w:rPr>
                <w:szCs w:val="22"/>
              </w:rPr>
            </w:pPr>
            <w:r>
              <w:rPr>
                <w:szCs w:val="22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21" w:name="Text8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21"/>
          </w:p>
        </w:tc>
      </w:tr>
      <w:tr w:rsidR="00942A61" w:rsidRPr="00C34038" w14:paraId="7F78C7AE" w14:textId="77777777" w:rsidTr="00C34038">
        <w:trPr>
          <w:trHeight w:hRule="exact" w:val="540"/>
        </w:trPr>
        <w:tc>
          <w:tcPr>
            <w:tcW w:w="5508" w:type="dxa"/>
            <w:gridSpan w:val="2"/>
          </w:tcPr>
          <w:p w14:paraId="29BD79CC" w14:textId="77777777" w:rsidR="00942A61" w:rsidRDefault="00942A61" w:rsidP="00C34038">
            <w:pPr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*If Upgrade, Identify Current Classification</w:t>
            </w:r>
            <w:r w:rsidRPr="00C34038">
              <w:rPr>
                <w:sz w:val="16"/>
                <w:szCs w:val="16"/>
              </w:rPr>
              <w:t>:</w:t>
            </w:r>
          </w:p>
          <w:p w14:paraId="64F64EF7" w14:textId="77777777" w:rsidR="00942A61" w:rsidRPr="0081253D" w:rsidRDefault="00942A61" w:rsidP="00BA02AB">
            <w:pPr>
              <w:tabs>
                <w:tab w:val="left" w:pos="480"/>
              </w:tabs>
              <w:spacing w:before="20"/>
              <w:ind w:left="-60" w:right="-60"/>
              <w:rPr>
                <w:szCs w:val="22"/>
              </w:rPr>
            </w:pPr>
            <w:r>
              <w:rPr>
                <w:szCs w:val="22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2" w:name="Text6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22"/>
          </w:p>
        </w:tc>
        <w:tc>
          <w:tcPr>
            <w:tcW w:w="5508" w:type="dxa"/>
            <w:gridSpan w:val="4"/>
          </w:tcPr>
          <w:p w14:paraId="58403AFC" w14:textId="77777777" w:rsidR="00942A61" w:rsidRDefault="00942A61" w:rsidP="00F44C34">
            <w:pPr>
              <w:tabs>
                <w:tab w:val="left" w:pos="49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If Upgrade, Identify Current Wage Rate</w:t>
            </w:r>
            <w:r w:rsidRPr="00C34038">
              <w:rPr>
                <w:sz w:val="16"/>
                <w:szCs w:val="16"/>
              </w:rPr>
              <w:t>:</w:t>
            </w:r>
          </w:p>
          <w:p w14:paraId="3323CCE9" w14:textId="77777777" w:rsidR="00942A61" w:rsidRPr="0081253D" w:rsidRDefault="00942A61" w:rsidP="00F44C34">
            <w:pPr>
              <w:tabs>
                <w:tab w:val="left" w:pos="492"/>
              </w:tabs>
              <w:spacing w:before="20"/>
              <w:ind w:left="-60" w:right="-60"/>
              <w:rPr>
                <w:szCs w:val="22"/>
              </w:rPr>
            </w:pPr>
            <w:r>
              <w:rPr>
                <w:szCs w:val="22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3" w:name="Text7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23"/>
          </w:p>
        </w:tc>
      </w:tr>
      <w:tr w:rsidR="00942A61" w:rsidRPr="00C34038" w14:paraId="1C8065B7" w14:textId="77777777" w:rsidTr="00C34038">
        <w:trPr>
          <w:trHeight w:hRule="exact" w:val="540"/>
        </w:trPr>
        <w:tc>
          <w:tcPr>
            <w:tcW w:w="5508" w:type="dxa"/>
            <w:gridSpan w:val="2"/>
          </w:tcPr>
          <w:p w14:paraId="57915186" w14:textId="4AB08AB8" w:rsidR="00942A61" w:rsidRDefault="00942A61" w:rsidP="00C34038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Davis-Bacon Wage:</w:t>
            </w:r>
          </w:p>
          <w:p w14:paraId="7CF1707F" w14:textId="77777777" w:rsidR="00942A61" w:rsidRPr="0081253D" w:rsidRDefault="00942A61" w:rsidP="00BA02AB">
            <w:pPr>
              <w:tabs>
                <w:tab w:val="left" w:pos="480"/>
              </w:tabs>
              <w:spacing w:before="20"/>
              <w:ind w:left="-60" w:right="-60"/>
              <w:rPr>
                <w:szCs w:val="22"/>
              </w:rPr>
            </w:pPr>
            <w:r>
              <w:rPr>
                <w:szCs w:val="22"/>
              </w:rPr>
              <w:tab/>
            </w:r>
            <w:r>
              <w:rPr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4" w:name="Text3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24"/>
          </w:p>
        </w:tc>
        <w:tc>
          <w:tcPr>
            <w:tcW w:w="5508" w:type="dxa"/>
            <w:gridSpan w:val="4"/>
          </w:tcPr>
          <w:p w14:paraId="5575AAC7" w14:textId="77777777" w:rsidR="00942A61" w:rsidRDefault="00942A61" w:rsidP="00F44C34">
            <w:pPr>
              <w:tabs>
                <w:tab w:val="left" w:pos="537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Trainee’s Wage:</w:t>
            </w:r>
          </w:p>
          <w:p w14:paraId="1E256AD6" w14:textId="77777777" w:rsidR="00942A61" w:rsidRPr="0081253D" w:rsidRDefault="00942A61" w:rsidP="007376C6">
            <w:pPr>
              <w:tabs>
                <w:tab w:val="left" w:pos="537"/>
                <w:tab w:val="left" w:pos="2052"/>
              </w:tabs>
              <w:spacing w:before="20"/>
              <w:ind w:left="-60" w:right="-60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  <w:r w:rsidRPr="00B4054B">
              <w:rPr>
                <w:szCs w:val="22"/>
                <w:vertAlign w:val="superscript"/>
              </w:rPr>
              <w:t>st</w:t>
            </w:r>
            <w:r>
              <w:rPr>
                <w:szCs w:val="22"/>
              </w:rPr>
              <w:t xml:space="preserve"> ½</w:t>
            </w:r>
            <w:r>
              <w:rPr>
                <w:szCs w:val="22"/>
              </w:rPr>
              <w:t> </w:t>
            </w:r>
            <w:r>
              <w:rPr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5" w:name="Text4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25"/>
            <w:r>
              <w:rPr>
                <w:szCs w:val="22"/>
              </w:rPr>
              <w:t>, 3</w:t>
            </w:r>
            <w:r w:rsidRPr="007376C6">
              <w:rPr>
                <w:szCs w:val="22"/>
                <w:vertAlign w:val="superscript"/>
              </w:rPr>
              <w:t>rd</w:t>
            </w:r>
            <w:r>
              <w:rPr>
                <w:szCs w:val="22"/>
              </w:rPr>
              <w:t xml:space="preserve"> Qtr. </w:t>
            </w:r>
            <w:r>
              <w:rPr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6" w:name="Text21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26"/>
            <w:r>
              <w:rPr>
                <w:szCs w:val="22"/>
              </w:rPr>
              <w:t>, 4</w:t>
            </w:r>
            <w:r w:rsidRPr="007376C6">
              <w:rPr>
                <w:szCs w:val="22"/>
                <w:vertAlign w:val="superscript"/>
              </w:rPr>
              <w:t>th</w:t>
            </w:r>
            <w:r>
              <w:rPr>
                <w:szCs w:val="22"/>
              </w:rPr>
              <w:t xml:space="preserve"> Qtr. </w:t>
            </w:r>
            <w:r>
              <w:rPr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7" w:name="Text22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27"/>
          </w:p>
        </w:tc>
      </w:tr>
      <w:tr w:rsidR="00942A61" w:rsidRPr="00C34038" w14:paraId="77DB2957" w14:textId="77777777" w:rsidTr="0081253D">
        <w:trPr>
          <w:trHeight w:hRule="exact" w:val="540"/>
        </w:trPr>
        <w:tc>
          <w:tcPr>
            <w:tcW w:w="11016" w:type="dxa"/>
            <w:gridSpan w:val="6"/>
          </w:tcPr>
          <w:p w14:paraId="04CAEC62" w14:textId="77777777" w:rsidR="00942A61" w:rsidRPr="00C34038" w:rsidRDefault="00942A61" w:rsidP="00C34038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Signature - Contractor’s Representative:</w:t>
            </w:r>
          </w:p>
        </w:tc>
      </w:tr>
      <w:tr w:rsidR="00580352" w:rsidRPr="00C34038" w14:paraId="6398FDBA" w14:textId="77777777" w:rsidTr="00580352">
        <w:trPr>
          <w:trHeight w:hRule="exact" w:val="540"/>
        </w:trPr>
        <w:tc>
          <w:tcPr>
            <w:tcW w:w="5148" w:type="dxa"/>
          </w:tcPr>
          <w:p w14:paraId="2DCDE239" w14:textId="77777777" w:rsidR="00580352" w:rsidRDefault="00580352" w:rsidP="00C34038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External EEO:</w:t>
            </w:r>
          </w:p>
          <w:p w14:paraId="4E6C62AC" w14:textId="77777777" w:rsidR="00580352" w:rsidRPr="00C34038" w:rsidRDefault="00580352" w:rsidP="00F44C34">
            <w:pPr>
              <w:spacing w:before="20"/>
              <w:ind w:left="-60" w:right="-60"/>
              <w:jc w:val="center"/>
              <w:rPr>
                <w:sz w:val="16"/>
                <w:szCs w:val="16"/>
              </w:rPr>
            </w:pPr>
            <w:r w:rsidRPr="00C34038">
              <w:rPr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r w:rsidRPr="00C34038">
              <w:rPr>
                <w:szCs w:val="22"/>
              </w:rPr>
              <w:t xml:space="preserve"> Approved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t> </w:t>
            </w:r>
            <w:r w:rsidRPr="00C34038">
              <w:rPr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038">
              <w:rPr>
                <w:szCs w:val="22"/>
              </w:rPr>
              <w:instrText xml:space="preserve"> FORMCHECKBOX </w:instrText>
            </w:r>
            <w:r w:rsidR="000F3EB8">
              <w:rPr>
                <w:szCs w:val="22"/>
              </w:rPr>
            </w:r>
            <w:r w:rsidR="000F3EB8">
              <w:rPr>
                <w:szCs w:val="22"/>
              </w:rPr>
              <w:fldChar w:fldCharType="separate"/>
            </w:r>
            <w:r w:rsidRPr="00C34038">
              <w:rPr>
                <w:szCs w:val="22"/>
              </w:rPr>
              <w:fldChar w:fldCharType="end"/>
            </w:r>
            <w:r w:rsidRPr="00C34038">
              <w:rPr>
                <w:szCs w:val="22"/>
              </w:rPr>
              <w:t xml:space="preserve"> *Disapproved</w:t>
            </w:r>
          </w:p>
        </w:tc>
        <w:tc>
          <w:tcPr>
            <w:tcW w:w="3420" w:type="dxa"/>
            <w:gridSpan w:val="4"/>
          </w:tcPr>
          <w:p w14:paraId="2F1242A4" w14:textId="71C6A1DD" w:rsidR="00580352" w:rsidRDefault="00580352" w:rsidP="00580352">
            <w:pPr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NDOT External Civil Rights Office </w:t>
            </w:r>
            <w:r>
              <w:rPr>
                <w:i/>
                <w:sz w:val="16"/>
                <w:szCs w:val="16"/>
              </w:rPr>
              <w:t>(Signature)</w:t>
            </w:r>
            <w:r>
              <w:rPr>
                <w:sz w:val="16"/>
                <w:szCs w:val="16"/>
              </w:rPr>
              <w:t xml:space="preserve">:  </w:t>
            </w:r>
          </w:p>
        </w:tc>
        <w:tc>
          <w:tcPr>
            <w:tcW w:w="2448" w:type="dxa"/>
          </w:tcPr>
          <w:p w14:paraId="6A936577" w14:textId="77777777" w:rsidR="00580352" w:rsidRDefault="00580352" w:rsidP="00F44C34">
            <w:pPr>
              <w:tabs>
                <w:tab w:val="left" w:pos="205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  <w:p w14:paraId="33A888E8" w14:textId="77777777" w:rsidR="00580352" w:rsidRPr="0081253D" w:rsidRDefault="00580352" w:rsidP="00F44C34">
            <w:pPr>
              <w:tabs>
                <w:tab w:val="left" w:pos="2052"/>
              </w:tabs>
              <w:spacing w:before="20"/>
              <w:ind w:left="-60" w:right="-60"/>
              <w:rPr>
                <w:szCs w:val="22"/>
              </w:rPr>
            </w:pPr>
            <w:r>
              <w:rPr>
                <w:sz w:val="16"/>
                <w:szCs w:val="16"/>
              </w:rPr>
              <w:t xml:space="preserve">        </w:t>
            </w:r>
            <w:r>
              <w:rPr>
                <w:szCs w:val="22"/>
              </w:rPr>
              <w:t> </w:t>
            </w:r>
            <w:r>
              <w:rPr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8" w:name="Text23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28"/>
          </w:p>
        </w:tc>
      </w:tr>
      <w:tr w:rsidR="00942A61" w:rsidRPr="00C34038" w14:paraId="631C7B92" w14:textId="77777777" w:rsidTr="00EA0E4D">
        <w:trPr>
          <w:trHeight w:hRule="exact" w:val="1920"/>
        </w:trPr>
        <w:tc>
          <w:tcPr>
            <w:tcW w:w="11016" w:type="dxa"/>
            <w:gridSpan w:val="6"/>
          </w:tcPr>
          <w:p w14:paraId="7F4AB36A" w14:textId="77777777" w:rsidR="00942A61" w:rsidRPr="00C34038" w:rsidRDefault="00942A61" w:rsidP="0081253D">
            <w:pPr>
              <w:spacing w:before="20" w:after="60"/>
              <w:ind w:left="-60" w:right="-60"/>
              <w:rPr>
                <w:sz w:val="16"/>
                <w:szCs w:val="16"/>
              </w:rPr>
            </w:pPr>
            <w:r w:rsidRPr="00C34038">
              <w:rPr>
                <w:sz w:val="16"/>
                <w:szCs w:val="16"/>
              </w:rPr>
              <w:t>*If Disapproved, provide explanation:</w:t>
            </w:r>
          </w:p>
          <w:p w14:paraId="6FD1EA75" w14:textId="77777777" w:rsidR="00942A61" w:rsidRPr="00BA02AB" w:rsidRDefault="00942A61" w:rsidP="0081253D">
            <w:pPr>
              <w:spacing w:before="20"/>
              <w:rPr>
                <w:szCs w:val="22"/>
              </w:rPr>
            </w:pPr>
            <w:r w:rsidRPr="00BA02AB">
              <w:rPr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9" w:name="Text2"/>
            <w:r w:rsidRPr="00BA02AB">
              <w:rPr>
                <w:szCs w:val="22"/>
              </w:rPr>
              <w:instrText xml:space="preserve"> FORMTEXT </w:instrText>
            </w:r>
            <w:r w:rsidRPr="00BA02AB">
              <w:rPr>
                <w:szCs w:val="22"/>
              </w:rPr>
            </w:r>
            <w:r w:rsidRPr="00BA02AB"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 w:rsidRPr="00BA02AB">
              <w:rPr>
                <w:szCs w:val="22"/>
              </w:rPr>
              <w:fldChar w:fldCharType="end"/>
            </w:r>
            <w:bookmarkEnd w:id="29"/>
          </w:p>
        </w:tc>
      </w:tr>
    </w:tbl>
    <w:p w14:paraId="56BD6DA0" w14:textId="43063A12" w:rsidR="00E47B0E" w:rsidRPr="00E47B0E" w:rsidRDefault="00A03D3C" w:rsidP="00C34038">
      <w:pPr>
        <w:spacing w:before="40"/>
        <w:ind w:left="-120"/>
        <w:rPr>
          <w:b/>
          <w:sz w:val="20"/>
          <w:szCs w:val="20"/>
        </w:rPr>
      </w:pPr>
      <w:r>
        <w:rPr>
          <w:b/>
          <w:sz w:val="20"/>
          <w:szCs w:val="20"/>
        </w:rPr>
        <w:t>N</w:t>
      </w:r>
      <w:r w:rsidR="00E47B0E">
        <w:rPr>
          <w:b/>
          <w:sz w:val="20"/>
          <w:szCs w:val="20"/>
        </w:rPr>
        <w:t>D</w:t>
      </w:r>
      <w:r w:rsidR="009A1D2C">
        <w:rPr>
          <w:b/>
          <w:sz w:val="20"/>
          <w:szCs w:val="20"/>
        </w:rPr>
        <w:t>OT</w:t>
      </w:r>
      <w:r w:rsidR="00E47B0E">
        <w:rPr>
          <w:b/>
          <w:sz w:val="20"/>
          <w:szCs w:val="20"/>
        </w:rPr>
        <w:t xml:space="preserve"> Form 103, </w:t>
      </w:r>
      <w:r w:rsidR="008D605B">
        <w:rPr>
          <w:b/>
          <w:sz w:val="20"/>
          <w:szCs w:val="20"/>
        </w:rPr>
        <w:t>March 2023</w:t>
      </w:r>
    </w:p>
    <w:sectPr w:rsidR="00E47B0E" w:rsidRPr="00E47B0E" w:rsidSect="00E47B0E">
      <w:pgSz w:w="12240" w:h="15840" w:code="1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2Joui2LZKNZ3jYjLr/2VuLnZmXzbMYq8NRBuHCEl8JKeXKDWrhhqvGEgLNTlMVLr4zPRj4vy7Y0V9vOBw/EQKw==" w:salt="PABgiflZRL755Qdz/yGJ/Q=="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47B0E"/>
    <w:rsid w:val="00012D18"/>
    <w:rsid w:val="00015F82"/>
    <w:rsid w:val="0002259A"/>
    <w:rsid w:val="000271BA"/>
    <w:rsid w:val="00044F79"/>
    <w:rsid w:val="00081A71"/>
    <w:rsid w:val="000B0BDE"/>
    <w:rsid w:val="000B5382"/>
    <w:rsid w:val="000C654C"/>
    <w:rsid w:val="000D06E2"/>
    <w:rsid w:val="000D4A46"/>
    <w:rsid w:val="000D6B0F"/>
    <w:rsid w:val="000D6CAC"/>
    <w:rsid w:val="000F3EB8"/>
    <w:rsid w:val="00110B91"/>
    <w:rsid w:val="00121249"/>
    <w:rsid w:val="00140BC9"/>
    <w:rsid w:val="0014256C"/>
    <w:rsid w:val="001552D7"/>
    <w:rsid w:val="001617ED"/>
    <w:rsid w:val="0016743E"/>
    <w:rsid w:val="00167C14"/>
    <w:rsid w:val="00177299"/>
    <w:rsid w:val="00181249"/>
    <w:rsid w:val="00181E01"/>
    <w:rsid w:val="0018725C"/>
    <w:rsid w:val="00191C3D"/>
    <w:rsid w:val="00195853"/>
    <w:rsid w:val="001973ED"/>
    <w:rsid w:val="001A67B3"/>
    <w:rsid w:val="001B2E80"/>
    <w:rsid w:val="001D7158"/>
    <w:rsid w:val="00203F98"/>
    <w:rsid w:val="00211A10"/>
    <w:rsid w:val="00221579"/>
    <w:rsid w:val="00221C4C"/>
    <w:rsid w:val="00230F6D"/>
    <w:rsid w:val="0023439F"/>
    <w:rsid w:val="00287223"/>
    <w:rsid w:val="002943F7"/>
    <w:rsid w:val="00297113"/>
    <w:rsid w:val="002B741C"/>
    <w:rsid w:val="002C0F33"/>
    <w:rsid w:val="002E0E42"/>
    <w:rsid w:val="002E12B1"/>
    <w:rsid w:val="002E3CDA"/>
    <w:rsid w:val="00301569"/>
    <w:rsid w:val="00330EEF"/>
    <w:rsid w:val="0033348A"/>
    <w:rsid w:val="00345E64"/>
    <w:rsid w:val="00362220"/>
    <w:rsid w:val="00381FE5"/>
    <w:rsid w:val="003B6558"/>
    <w:rsid w:val="003B7072"/>
    <w:rsid w:val="003F01CD"/>
    <w:rsid w:val="00401510"/>
    <w:rsid w:val="00416F1E"/>
    <w:rsid w:val="00463946"/>
    <w:rsid w:val="00465234"/>
    <w:rsid w:val="0046532E"/>
    <w:rsid w:val="00483AB2"/>
    <w:rsid w:val="004874FD"/>
    <w:rsid w:val="00495530"/>
    <w:rsid w:val="004A76F7"/>
    <w:rsid w:val="004B2C40"/>
    <w:rsid w:val="004B3C7C"/>
    <w:rsid w:val="004D62E5"/>
    <w:rsid w:val="004F17C8"/>
    <w:rsid w:val="00501E78"/>
    <w:rsid w:val="00507430"/>
    <w:rsid w:val="00516938"/>
    <w:rsid w:val="005201B2"/>
    <w:rsid w:val="00520555"/>
    <w:rsid w:val="00535F80"/>
    <w:rsid w:val="00544B92"/>
    <w:rsid w:val="0054743D"/>
    <w:rsid w:val="00580352"/>
    <w:rsid w:val="0058154E"/>
    <w:rsid w:val="0058698A"/>
    <w:rsid w:val="00597B0E"/>
    <w:rsid w:val="005C18EC"/>
    <w:rsid w:val="005E07E8"/>
    <w:rsid w:val="005E3982"/>
    <w:rsid w:val="005E53EF"/>
    <w:rsid w:val="005E552B"/>
    <w:rsid w:val="005F7C2A"/>
    <w:rsid w:val="00601AAE"/>
    <w:rsid w:val="00614472"/>
    <w:rsid w:val="00616626"/>
    <w:rsid w:val="00616911"/>
    <w:rsid w:val="00630805"/>
    <w:rsid w:val="00630B2E"/>
    <w:rsid w:val="00655B0B"/>
    <w:rsid w:val="00667C78"/>
    <w:rsid w:val="0068215A"/>
    <w:rsid w:val="00687B63"/>
    <w:rsid w:val="00696865"/>
    <w:rsid w:val="006C6AAF"/>
    <w:rsid w:val="006D5BBD"/>
    <w:rsid w:val="006D7659"/>
    <w:rsid w:val="006E0477"/>
    <w:rsid w:val="00720328"/>
    <w:rsid w:val="00723270"/>
    <w:rsid w:val="007376C6"/>
    <w:rsid w:val="00744F16"/>
    <w:rsid w:val="007462C2"/>
    <w:rsid w:val="00766653"/>
    <w:rsid w:val="007726D2"/>
    <w:rsid w:val="007770E7"/>
    <w:rsid w:val="007A3FC5"/>
    <w:rsid w:val="007A58C0"/>
    <w:rsid w:val="007B129C"/>
    <w:rsid w:val="007B5958"/>
    <w:rsid w:val="00800B18"/>
    <w:rsid w:val="00803F23"/>
    <w:rsid w:val="008044AE"/>
    <w:rsid w:val="008065E2"/>
    <w:rsid w:val="0081253D"/>
    <w:rsid w:val="00816A83"/>
    <w:rsid w:val="00822936"/>
    <w:rsid w:val="008267A9"/>
    <w:rsid w:val="00850A4D"/>
    <w:rsid w:val="00850B05"/>
    <w:rsid w:val="008521AE"/>
    <w:rsid w:val="0086587D"/>
    <w:rsid w:val="00875BDD"/>
    <w:rsid w:val="00876662"/>
    <w:rsid w:val="00876B9F"/>
    <w:rsid w:val="00882EAC"/>
    <w:rsid w:val="00892006"/>
    <w:rsid w:val="008A6F57"/>
    <w:rsid w:val="008B3223"/>
    <w:rsid w:val="008B5A74"/>
    <w:rsid w:val="008C03AD"/>
    <w:rsid w:val="008C7DBC"/>
    <w:rsid w:val="008D0065"/>
    <w:rsid w:val="008D605B"/>
    <w:rsid w:val="008F0DC1"/>
    <w:rsid w:val="008F14A8"/>
    <w:rsid w:val="008F3E72"/>
    <w:rsid w:val="009233A2"/>
    <w:rsid w:val="009356F4"/>
    <w:rsid w:val="00940B61"/>
    <w:rsid w:val="00942A61"/>
    <w:rsid w:val="0094593E"/>
    <w:rsid w:val="00970C4D"/>
    <w:rsid w:val="00985889"/>
    <w:rsid w:val="009900BC"/>
    <w:rsid w:val="00995499"/>
    <w:rsid w:val="009A1D2C"/>
    <w:rsid w:val="009A1F46"/>
    <w:rsid w:val="009B5966"/>
    <w:rsid w:val="009C6C6C"/>
    <w:rsid w:val="009D276B"/>
    <w:rsid w:val="009E01D5"/>
    <w:rsid w:val="009E5AA2"/>
    <w:rsid w:val="009E7386"/>
    <w:rsid w:val="009F3F8B"/>
    <w:rsid w:val="009F5A6D"/>
    <w:rsid w:val="009F6E15"/>
    <w:rsid w:val="00A03D3C"/>
    <w:rsid w:val="00A14B56"/>
    <w:rsid w:val="00A16036"/>
    <w:rsid w:val="00A24443"/>
    <w:rsid w:val="00A252D1"/>
    <w:rsid w:val="00A34CA3"/>
    <w:rsid w:val="00A463F2"/>
    <w:rsid w:val="00A55798"/>
    <w:rsid w:val="00A70601"/>
    <w:rsid w:val="00A707A3"/>
    <w:rsid w:val="00A77DF8"/>
    <w:rsid w:val="00A863F3"/>
    <w:rsid w:val="00AA7736"/>
    <w:rsid w:val="00AB5B5A"/>
    <w:rsid w:val="00AC3A97"/>
    <w:rsid w:val="00AD5327"/>
    <w:rsid w:val="00AF4152"/>
    <w:rsid w:val="00B26E3F"/>
    <w:rsid w:val="00B275AD"/>
    <w:rsid w:val="00B3643D"/>
    <w:rsid w:val="00B4054B"/>
    <w:rsid w:val="00B415C8"/>
    <w:rsid w:val="00B557FC"/>
    <w:rsid w:val="00B63395"/>
    <w:rsid w:val="00B74B6C"/>
    <w:rsid w:val="00B812E2"/>
    <w:rsid w:val="00B8296C"/>
    <w:rsid w:val="00B9759E"/>
    <w:rsid w:val="00BA02AB"/>
    <w:rsid w:val="00BA0BAC"/>
    <w:rsid w:val="00BA76F7"/>
    <w:rsid w:val="00BB21B6"/>
    <w:rsid w:val="00BD11A7"/>
    <w:rsid w:val="00BD6301"/>
    <w:rsid w:val="00BE0485"/>
    <w:rsid w:val="00C11741"/>
    <w:rsid w:val="00C25F76"/>
    <w:rsid w:val="00C34038"/>
    <w:rsid w:val="00C403F5"/>
    <w:rsid w:val="00C46CFC"/>
    <w:rsid w:val="00C55981"/>
    <w:rsid w:val="00C568C9"/>
    <w:rsid w:val="00C56C78"/>
    <w:rsid w:val="00C73065"/>
    <w:rsid w:val="00C747CB"/>
    <w:rsid w:val="00C80518"/>
    <w:rsid w:val="00C87949"/>
    <w:rsid w:val="00C93B25"/>
    <w:rsid w:val="00C96ABA"/>
    <w:rsid w:val="00CA03F0"/>
    <w:rsid w:val="00CA13B5"/>
    <w:rsid w:val="00CA1EB8"/>
    <w:rsid w:val="00CA2A75"/>
    <w:rsid w:val="00CA5E72"/>
    <w:rsid w:val="00CA6F5B"/>
    <w:rsid w:val="00CE54FE"/>
    <w:rsid w:val="00CF4340"/>
    <w:rsid w:val="00D103E4"/>
    <w:rsid w:val="00D13510"/>
    <w:rsid w:val="00D44998"/>
    <w:rsid w:val="00D47E3D"/>
    <w:rsid w:val="00D52426"/>
    <w:rsid w:val="00D53230"/>
    <w:rsid w:val="00D6244A"/>
    <w:rsid w:val="00D739D7"/>
    <w:rsid w:val="00D84402"/>
    <w:rsid w:val="00D918B1"/>
    <w:rsid w:val="00D97970"/>
    <w:rsid w:val="00DB03E2"/>
    <w:rsid w:val="00DC4742"/>
    <w:rsid w:val="00DC6F4E"/>
    <w:rsid w:val="00DF53E5"/>
    <w:rsid w:val="00E02118"/>
    <w:rsid w:val="00E218B7"/>
    <w:rsid w:val="00E22B6A"/>
    <w:rsid w:val="00E450C2"/>
    <w:rsid w:val="00E47B0E"/>
    <w:rsid w:val="00E62C93"/>
    <w:rsid w:val="00E641BC"/>
    <w:rsid w:val="00E64FF8"/>
    <w:rsid w:val="00E77C60"/>
    <w:rsid w:val="00E934EB"/>
    <w:rsid w:val="00E93A9E"/>
    <w:rsid w:val="00E93B64"/>
    <w:rsid w:val="00E95953"/>
    <w:rsid w:val="00E95DBC"/>
    <w:rsid w:val="00E972EB"/>
    <w:rsid w:val="00EA0E4D"/>
    <w:rsid w:val="00EC67EB"/>
    <w:rsid w:val="00F00620"/>
    <w:rsid w:val="00F054BA"/>
    <w:rsid w:val="00F17BC7"/>
    <w:rsid w:val="00F204C7"/>
    <w:rsid w:val="00F20975"/>
    <w:rsid w:val="00F23324"/>
    <w:rsid w:val="00F25C52"/>
    <w:rsid w:val="00F37551"/>
    <w:rsid w:val="00F44C34"/>
    <w:rsid w:val="00F50D8B"/>
    <w:rsid w:val="00F530FE"/>
    <w:rsid w:val="00F63151"/>
    <w:rsid w:val="00F6708D"/>
    <w:rsid w:val="00F834A7"/>
    <w:rsid w:val="00F91864"/>
    <w:rsid w:val="00FC78B4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577A1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47B0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  <w:style w:type="character" w:styleId="Hyperlink">
    <w:name w:val="Hyperlink"/>
    <w:basedOn w:val="DefaultParagraphFont"/>
    <w:rsid w:val="00416F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6F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416F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B17D6-78B6-438B-A0C5-138CDF8B1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ndot103</Template>
  <TotalTime>6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Trainee Approval</vt:lpstr>
    </vt:vector>
  </TitlesOfParts>
  <Company>Nebraska Dept. of Roads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Trainee Approval</dc:title>
  <dc:subject/>
  <dc:creator>IPC</dc:creator>
  <cp:keywords/>
  <cp:lastModifiedBy>Vander Hamm, Janelle</cp:lastModifiedBy>
  <cp:revision>4</cp:revision>
  <cp:lastPrinted>2017-06-29T13:36:00Z</cp:lastPrinted>
  <dcterms:created xsi:type="dcterms:W3CDTF">2023-03-02T18:11:00Z</dcterms:created>
  <dcterms:modified xsi:type="dcterms:W3CDTF">2023-03-02T19:17:00Z</dcterms:modified>
</cp:coreProperties>
</file>