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0" w:type="dxa"/>
        <w:tblInd w:w="-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59"/>
        <w:gridCol w:w="180"/>
        <w:gridCol w:w="480"/>
        <w:gridCol w:w="600"/>
        <w:gridCol w:w="600"/>
        <w:gridCol w:w="360"/>
        <w:gridCol w:w="240"/>
        <w:gridCol w:w="136"/>
        <w:gridCol w:w="464"/>
        <w:gridCol w:w="360"/>
        <w:gridCol w:w="720"/>
        <w:gridCol w:w="254"/>
        <w:gridCol w:w="466"/>
        <w:gridCol w:w="839"/>
        <w:gridCol w:w="839"/>
        <w:gridCol w:w="839"/>
        <w:gridCol w:w="250"/>
        <w:gridCol w:w="660"/>
        <w:gridCol w:w="60"/>
        <w:gridCol w:w="725"/>
        <w:gridCol w:w="114"/>
        <w:gridCol w:w="759"/>
        <w:gridCol w:w="759"/>
        <w:gridCol w:w="284"/>
        <w:gridCol w:w="450"/>
        <w:gridCol w:w="26"/>
        <w:gridCol w:w="869"/>
        <w:gridCol w:w="30"/>
        <w:gridCol w:w="61"/>
        <w:gridCol w:w="718"/>
        <w:gridCol w:w="959"/>
      </w:tblGrid>
      <w:tr w:rsidR="005E72F9" w:rsidRPr="002D7784" w:rsidTr="00541599">
        <w:trPr>
          <w:trHeight w:hRule="exact" w:val="480"/>
        </w:trPr>
        <w:tc>
          <w:tcPr>
            <w:tcW w:w="3255" w:type="dxa"/>
            <w:gridSpan w:val="8"/>
            <w:shd w:val="clear" w:color="auto" w:fill="auto"/>
          </w:tcPr>
          <w:p w:rsidR="005E72F9" w:rsidRPr="002D7784" w:rsidRDefault="005E72F9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6"/>
                <w:szCs w:val="16"/>
              </w:rPr>
              <w:t>Name:</w:t>
            </w:r>
          </w:p>
          <w:p w:rsidR="005E72F9" w:rsidRPr="002D7784" w:rsidRDefault="005E72F9" w:rsidP="002D7784">
            <w:pPr>
              <w:ind w:left="-60" w:right="-60"/>
              <w:jc w:val="center"/>
              <w:rPr>
                <w:rFonts w:ascii="Arial" w:hAnsi="Arial" w:cs="Arial"/>
              </w:rPr>
            </w:pPr>
            <w:r w:rsidRPr="002D7784">
              <w:rPr>
                <w:rFonts w:ascii="Arial" w:hAnsi="Arial" w:cs="Arial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r w:rsidRPr="002D7784">
              <w:rPr>
                <w:rFonts w:ascii="Arial" w:hAnsi="Arial" w:cs="Arial"/>
              </w:rPr>
              <w:instrText xml:space="preserve"> FORMTEXT </w:instrText>
            </w:r>
            <w:r w:rsidRPr="002D7784">
              <w:rPr>
                <w:rFonts w:ascii="Arial" w:hAnsi="Arial" w:cs="Arial"/>
              </w:rPr>
            </w:r>
            <w:r w:rsidRPr="002D7784">
              <w:rPr>
                <w:rFonts w:ascii="Arial" w:hAnsi="Arial" w:cs="Arial"/>
              </w:rPr>
              <w:fldChar w:fldCharType="separate"/>
            </w:r>
            <w:bookmarkStart w:id="0" w:name="_GoBack"/>
            <w:r w:rsidRPr="002D7784">
              <w:rPr>
                <w:rFonts w:ascii="Arial" w:hAnsi="Arial" w:cs="Arial"/>
                <w:noProof/>
              </w:rPr>
              <w:t> </w:t>
            </w:r>
            <w:r w:rsidRPr="002D7784">
              <w:rPr>
                <w:rFonts w:ascii="Arial" w:hAnsi="Arial" w:cs="Arial"/>
                <w:noProof/>
              </w:rPr>
              <w:t> </w:t>
            </w:r>
            <w:r w:rsidRPr="002D7784">
              <w:rPr>
                <w:rFonts w:ascii="Arial" w:hAnsi="Arial" w:cs="Arial"/>
                <w:noProof/>
              </w:rPr>
              <w:t> </w:t>
            </w:r>
            <w:r w:rsidRPr="002D7784">
              <w:rPr>
                <w:rFonts w:ascii="Arial" w:hAnsi="Arial" w:cs="Arial"/>
                <w:noProof/>
              </w:rPr>
              <w:t> </w:t>
            </w:r>
            <w:r w:rsidRPr="002D7784">
              <w:rPr>
                <w:rFonts w:ascii="Arial" w:hAnsi="Arial" w:cs="Arial"/>
                <w:noProof/>
              </w:rPr>
              <w:t> </w:t>
            </w:r>
            <w:bookmarkEnd w:id="0"/>
            <w:r w:rsidRPr="002D7784">
              <w:rPr>
                <w:rFonts w:ascii="Arial" w:hAnsi="Arial" w:cs="Arial"/>
              </w:rPr>
              <w:fldChar w:fldCharType="end"/>
            </w:r>
          </w:p>
        </w:tc>
        <w:tc>
          <w:tcPr>
            <w:tcW w:w="1798" w:type="dxa"/>
            <w:gridSpan w:val="4"/>
            <w:shd w:val="clear" w:color="auto" w:fill="auto"/>
          </w:tcPr>
          <w:p w:rsidR="005E72F9" w:rsidRPr="002D7784" w:rsidRDefault="005E72F9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6"/>
                <w:szCs w:val="16"/>
              </w:rPr>
              <w:t>Employee NIS No.:</w:t>
            </w:r>
          </w:p>
          <w:p w:rsidR="005E72F9" w:rsidRPr="002D7784" w:rsidRDefault="005E72F9" w:rsidP="002D7784">
            <w:pPr>
              <w:ind w:left="-60" w:right="-60"/>
              <w:jc w:val="center"/>
              <w:rPr>
                <w:rFonts w:ascii="Arial" w:hAnsi="Arial" w:cs="Arial"/>
              </w:rPr>
            </w:pPr>
            <w:r w:rsidRPr="002D7784">
              <w:rPr>
                <w:rFonts w:ascii="Arial" w:hAnsi="Arial" w:cs="Arial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2D7784">
              <w:rPr>
                <w:rFonts w:ascii="Arial" w:hAnsi="Arial" w:cs="Arial"/>
              </w:rPr>
              <w:instrText xml:space="preserve"> FORMTEXT </w:instrText>
            </w:r>
            <w:r w:rsidRPr="002D7784">
              <w:rPr>
                <w:rFonts w:ascii="Arial" w:hAnsi="Arial" w:cs="Arial"/>
              </w:rPr>
            </w:r>
            <w:r w:rsidRPr="002D7784">
              <w:rPr>
                <w:rFonts w:ascii="Arial" w:hAnsi="Arial" w:cs="Arial"/>
              </w:rPr>
              <w:fldChar w:fldCharType="separate"/>
            </w:r>
            <w:r w:rsidRPr="002D7784">
              <w:rPr>
                <w:rFonts w:ascii="Arial" w:hAnsi="Arial" w:cs="Arial"/>
                <w:noProof/>
              </w:rPr>
              <w:t> </w:t>
            </w:r>
            <w:r w:rsidRPr="002D7784">
              <w:rPr>
                <w:rFonts w:ascii="Arial" w:hAnsi="Arial" w:cs="Arial"/>
                <w:noProof/>
              </w:rPr>
              <w:t> </w:t>
            </w:r>
            <w:r w:rsidRPr="002D7784">
              <w:rPr>
                <w:rFonts w:ascii="Arial" w:hAnsi="Arial" w:cs="Arial"/>
                <w:noProof/>
              </w:rPr>
              <w:t> </w:t>
            </w:r>
            <w:r w:rsidRPr="002D7784">
              <w:rPr>
                <w:rFonts w:ascii="Arial" w:hAnsi="Arial" w:cs="Arial"/>
                <w:noProof/>
              </w:rPr>
              <w:t> </w:t>
            </w:r>
            <w:r w:rsidRPr="002D7784">
              <w:rPr>
                <w:rFonts w:ascii="Arial" w:hAnsi="Arial" w:cs="Arial"/>
                <w:noProof/>
              </w:rPr>
              <w:t> </w:t>
            </w:r>
            <w:r w:rsidRPr="002D7784">
              <w:rPr>
                <w:rFonts w:ascii="Arial" w:hAnsi="Arial" w:cs="Arial"/>
              </w:rPr>
              <w:fldChar w:fldCharType="end"/>
            </w:r>
          </w:p>
        </w:tc>
        <w:tc>
          <w:tcPr>
            <w:tcW w:w="4678" w:type="dxa"/>
            <w:gridSpan w:val="8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E72F9" w:rsidRPr="002D7784" w:rsidRDefault="005E72F9" w:rsidP="002D7784">
            <w:pPr>
              <w:spacing w:before="20"/>
              <w:ind w:left="-60" w:right="-60"/>
              <w:jc w:val="center"/>
              <w:rPr>
                <w:rFonts w:ascii="Arial" w:hAnsi="Arial" w:cs="Arial"/>
              </w:rPr>
            </w:pPr>
            <w:r w:rsidRPr="002D7784">
              <w:rPr>
                <w:rFonts w:ascii="Arial" w:hAnsi="Arial" w:cs="Arial"/>
              </w:rPr>
              <w:t>State of Nebraska</w:t>
            </w:r>
          </w:p>
          <w:p w:rsidR="005E72F9" w:rsidRPr="002D7784" w:rsidRDefault="005E72F9" w:rsidP="002D7784">
            <w:pPr>
              <w:spacing w:after="120"/>
              <w:ind w:left="-60" w:right="-60"/>
              <w:jc w:val="center"/>
              <w:rPr>
                <w:rFonts w:ascii="Arial" w:hAnsi="Arial" w:cs="Arial"/>
              </w:rPr>
            </w:pPr>
            <w:r w:rsidRPr="002D7784">
              <w:rPr>
                <w:rFonts w:ascii="Arial" w:hAnsi="Arial" w:cs="Arial"/>
              </w:rPr>
              <w:t xml:space="preserve">Department of </w:t>
            </w:r>
            <w:r w:rsidR="009259DA">
              <w:rPr>
                <w:rFonts w:ascii="Arial" w:hAnsi="Arial" w:cs="Arial"/>
              </w:rPr>
              <w:t>Transportation</w:t>
            </w:r>
          </w:p>
          <w:p w:rsidR="005E72F9" w:rsidRPr="002D7784" w:rsidRDefault="005E72F9" w:rsidP="002D7784">
            <w:pPr>
              <w:spacing w:before="20"/>
              <w:ind w:left="-60" w:right="-6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2D7784">
              <w:rPr>
                <w:rFonts w:ascii="Arial" w:hAnsi="Arial" w:cs="Arial"/>
                <w:b/>
                <w:sz w:val="40"/>
                <w:szCs w:val="40"/>
              </w:rPr>
              <w:t>Expense</w:t>
            </w:r>
          </w:p>
          <w:p w:rsidR="005E72F9" w:rsidRPr="002D7784" w:rsidRDefault="005E72F9" w:rsidP="002D7784">
            <w:pPr>
              <w:spacing w:before="20"/>
              <w:ind w:left="-60" w:right="-60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2D7784">
              <w:rPr>
                <w:rFonts w:ascii="Arial" w:hAnsi="Arial" w:cs="Arial"/>
                <w:b/>
                <w:sz w:val="40"/>
                <w:szCs w:val="40"/>
              </w:rPr>
              <w:t>Reimbursement</w:t>
            </w:r>
          </w:p>
          <w:p w:rsidR="005E72F9" w:rsidRPr="002D7784" w:rsidRDefault="005E72F9" w:rsidP="002D77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7784">
              <w:rPr>
                <w:rFonts w:ascii="Arial" w:hAnsi="Arial" w:cs="Arial"/>
                <w:b/>
                <w:sz w:val="40"/>
                <w:szCs w:val="40"/>
              </w:rPr>
              <w:t>Request</w:t>
            </w:r>
          </w:p>
        </w:tc>
        <w:tc>
          <w:tcPr>
            <w:tcW w:w="1916" w:type="dxa"/>
            <w:gridSpan w:val="4"/>
            <w:vMerge w:val="restart"/>
            <w:shd w:val="clear" w:color="auto" w:fill="auto"/>
          </w:tcPr>
          <w:p w:rsidR="005E72F9" w:rsidRPr="002D7784" w:rsidRDefault="005E72F9" w:rsidP="002D7784">
            <w:pPr>
              <w:spacing w:before="20" w:after="1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6"/>
                <w:szCs w:val="16"/>
              </w:rPr>
              <w:t>Originating O.E.:</w:t>
            </w:r>
          </w:p>
          <w:p w:rsidR="005E72F9" w:rsidRPr="002D7784" w:rsidRDefault="005E72F9" w:rsidP="002D7784">
            <w:pPr>
              <w:spacing w:before="20"/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D778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2D7784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D7784">
              <w:rPr>
                <w:rFonts w:ascii="Arial" w:hAnsi="Arial" w:cs="Arial"/>
                <w:sz w:val="22"/>
                <w:szCs w:val="22"/>
              </w:rPr>
            </w:r>
            <w:r w:rsidRPr="002D7784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D778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D778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D778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D778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D7784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2D7784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bottom w:val="nil"/>
            </w:tcBorders>
            <w:shd w:val="clear" w:color="auto" w:fill="auto"/>
          </w:tcPr>
          <w:p w:rsidR="005E72F9" w:rsidRPr="002D7784" w:rsidRDefault="005E72F9" w:rsidP="00397A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 w:val="restart"/>
            <w:shd w:val="clear" w:color="auto" w:fill="auto"/>
          </w:tcPr>
          <w:p w:rsidR="005E72F9" w:rsidRPr="002D7784" w:rsidRDefault="009259DA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5E72F9" w:rsidRPr="002D7784">
              <w:rPr>
                <w:rFonts w:ascii="Arial" w:hAnsi="Arial" w:cs="Arial"/>
                <w:sz w:val="16"/>
                <w:szCs w:val="16"/>
              </w:rPr>
              <w:t>DO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="005E72F9" w:rsidRPr="002D7784">
              <w:rPr>
                <w:rFonts w:ascii="Arial" w:hAnsi="Arial" w:cs="Arial"/>
                <w:sz w:val="16"/>
                <w:szCs w:val="16"/>
              </w:rPr>
              <w:t xml:space="preserve"> Document No.:</w:t>
            </w:r>
          </w:p>
          <w:p w:rsidR="005E72F9" w:rsidRPr="002D7784" w:rsidRDefault="005E72F9" w:rsidP="002D7784">
            <w:pPr>
              <w:spacing w:before="20"/>
              <w:ind w:left="-60" w:right="-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36"/>
                <w:szCs w:val="3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2D7784">
              <w:rPr>
                <w:rFonts w:ascii="Arial" w:hAnsi="Arial" w:cs="Arial"/>
                <w:sz w:val="36"/>
                <w:szCs w:val="36"/>
              </w:rPr>
              <w:instrText xml:space="preserve"> FORMTEXT </w:instrText>
            </w:r>
            <w:r w:rsidRPr="002D7784">
              <w:rPr>
                <w:rFonts w:ascii="Arial" w:hAnsi="Arial" w:cs="Arial"/>
                <w:sz w:val="36"/>
                <w:szCs w:val="36"/>
              </w:rPr>
            </w:r>
            <w:r w:rsidRPr="002D7784">
              <w:rPr>
                <w:rFonts w:ascii="Arial" w:hAnsi="Arial" w:cs="Arial"/>
                <w:sz w:val="36"/>
                <w:szCs w:val="36"/>
              </w:rPr>
              <w:fldChar w:fldCharType="separate"/>
            </w:r>
            <w:r w:rsidRPr="002D7784">
              <w:rPr>
                <w:rFonts w:ascii="Cambria Math" w:hAnsi="Cambria Math" w:cs="Cambria Math"/>
                <w:noProof/>
                <w:sz w:val="36"/>
                <w:szCs w:val="36"/>
              </w:rPr>
              <w:t> </w:t>
            </w:r>
            <w:r w:rsidRPr="002D7784">
              <w:rPr>
                <w:rFonts w:ascii="Cambria Math" w:hAnsi="Cambria Math" w:cs="Cambria Math"/>
                <w:noProof/>
                <w:sz w:val="36"/>
                <w:szCs w:val="36"/>
              </w:rPr>
              <w:t> </w:t>
            </w:r>
            <w:r w:rsidRPr="002D7784">
              <w:rPr>
                <w:rFonts w:ascii="Cambria Math" w:hAnsi="Cambria Math" w:cs="Cambria Math"/>
                <w:noProof/>
                <w:sz w:val="36"/>
                <w:szCs w:val="36"/>
              </w:rPr>
              <w:t> </w:t>
            </w:r>
            <w:r w:rsidRPr="002D7784">
              <w:rPr>
                <w:rFonts w:ascii="Cambria Math" w:hAnsi="Cambria Math" w:cs="Cambria Math"/>
                <w:noProof/>
                <w:sz w:val="36"/>
                <w:szCs w:val="36"/>
              </w:rPr>
              <w:t> </w:t>
            </w:r>
            <w:r w:rsidRPr="002D7784">
              <w:rPr>
                <w:rFonts w:ascii="Cambria Math" w:hAnsi="Cambria Math" w:cs="Cambria Math"/>
                <w:noProof/>
                <w:sz w:val="36"/>
                <w:szCs w:val="36"/>
              </w:rPr>
              <w:t> </w:t>
            </w:r>
            <w:r w:rsidRPr="002D7784">
              <w:rPr>
                <w:rFonts w:ascii="Arial" w:hAnsi="Arial" w:cs="Arial"/>
                <w:sz w:val="36"/>
                <w:szCs w:val="36"/>
              </w:rPr>
              <w:fldChar w:fldCharType="end"/>
            </w:r>
          </w:p>
        </w:tc>
      </w:tr>
      <w:tr w:rsidR="005E72F9" w:rsidRPr="002D7784" w:rsidTr="00541599">
        <w:trPr>
          <w:trHeight w:hRule="exact" w:val="180"/>
        </w:trPr>
        <w:tc>
          <w:tcPr>
            <w:tcW w:w="839" w:type="dxa"/>
            <w:gridSpan w:val="2"/>
            <w:vMerge w:val="restart"/>
            <w:tcBorders>
              <w:right w:val="nil"/>
            </w:tcBorders>
            <w:shd w:val="clear" w:color="auto" w:fill="auto"/>
          </w:tcPr>
          <w:p w:rsidR="005E72F9" w:rsidRPr="002D7784" w:rsidRDefault="005E72F9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6"/>
                <w:szCs w:val="16"/>
              </w:rPr>
              <w:t>Address:</w:t>
            </w:r>
          </w:p>
        </w:tc>
        <w:tc>
          <w:tcPr>
            <w:tcW w:w="4214" w:type="dxa"/>
            <w:gridSpan w:val="10"/>
            <w:vMerge w:val="restart"/>
            <w:tcBorders>
              <w:left w:val="nil"/>
            </w:tcBorders>
            <w:shd w:val="clear" w:color="auto" w:fill="auto"/>
          </w:tcPr>
          <w:p w:rsidR="005E72F9" w:rsidRPr="002D7784" w:rsidRDefault="005E72F9" w:rsidP="005E72F9">
            <w:pPr>
              <w:rPr>
                <w:rFonts w:ascii="Arial" w:hAnsi="Arial" w:cs="Arial"/>
                <w:sz w:val="6"/>
                <w:szCs w:val="6"/>
              </w:rPr>
            </w:pPr>
          </w:p>
          <w:p w:rsidR="005E72F9" w:rsidRPr="002D7784" w:rsidRDefault="005E72F9" w:rsidP="005E72F9">
            <w:pPr>
              <w:rPr>
                <w:rFonts w:ascii="Arial" w:hAnsi="Arial" w:cs="Arial"/>
                <w:sz w:val="18"/>
                <w:szCs w:val="18"/>
              </w:rPr>
            </w:pPr>
            <w:r w:rsidRPr="002D778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2D778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D7784">
              <w:rPr>
                <w:rFonts w:ascii="Arial" w:hAnsi="Arial" w:cs="Arial"/>
                <w:sz w:val="18"/>
                <w:szCs w:val="18"/>
              </w:rPr>
            </w:r>
            <w:r w:rsidRPr="002D778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678" w:type="dxa"/>
            <w:gridSpan w:val="8"/>
            <w:vMerge/>
            <w:tcBorders>
              <w:bottom w:val="nil"/>
            </w:tcBorders>
            <w:shd w:val="clear" w:color="auto" w:fill="auto"/>
          </w:tcPr>
          <w:p w:rsidR="005E72F9" w:rsidRPr="002D7784" w:rsidRDefault="005E72F9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6" w:type="dxa"/>
            <w:gridSpan w:val="4"/>
            <w:vMerge/>
            <w:tcBorders>
              <w:bottom w:val="single" w:sz="4" w:space="0" w:color="000000"/>
            </w:tcBorders>
            <w:shd w:val="clear" w:color="auto" w:fill="auto"/>
          </w:tcPr>
          <w:p w:rsidR="005E72F9" w:rsidRPr="002D7784" w:rsidRDefault="005E72F9" w:rsidP="002D7784">
            <w:pPr>
              <w:spacing w:before="20" w:after="1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bottom w:val="nil"/>
            </w:tcBorders>
            <w:shd w:val="clear" w:color="auto" w:fill="auto"/>
          </w:tcPr>
          <w:p w:rsidR="005E72F9" w:rsidRPr="002D7784" w:rsidRDefault="005E72F9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/>
            <w:tcBorders>
              <w:bottom w:val="single" w:sz="4" w:space="0" w:color="000000"/>
            </w:tcBorders>
            <w:shd w:val="clear" w:color="auto" w:fill="auto"/>
          </w:tcPr>
          <w:p w:rsidR="005E72F9" w:rsidRPr="002D7784" w:rsidRDefault="005E72F9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31F3" w:rsidRPr="002D7784" w:rsidTr="00541599">
        <w:trPr>
          <w:trHeight w:hRule="exact" w:val="180"/>
        </w:trPr>
        <w:tc>
          <w:tcPr>
            <w:tcW w:w="839" w:type="dxa"/>
            <w:gridSpan w:val="2"/>
            <w:vMerge/>
            <w:tcBorders>
              <w:righ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14" w:type="dxa"/>
            <w:gridSpan w:val="10"/>
            <w:vMerge/>
            <w:tcBorders>
              <w:lef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gridSpan w:val="8"/>
            <w:vMerge/>
            <w:tcBorders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397A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6" w:type="dxa"/>
            <w:gridSpan w:val="4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 w:after="1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397A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 w:val="restart"/>
            <w:tcBorders>
              <w:top w:val="single" w:sz="4" w:space="0" w:color="000000"/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931F3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  <w:p w:rsidR="00C931F3" w:rsidRPr="00C931F3" w:rsidRDefault="00C931F3" w:rsidP="00C931F3">
            <w:pPr>
              <w:spacing w:before="20"/>
              <w:ind w:left="-60" w:right="-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931F3">
              <w:rPr>
                <w:rFonts w:ascii="Arial" w:hAnsi="Arial" w:cs="Arial"/>
                <w:b/>
                <w:sz w:val="16"/>
                <w:szCs w:val="16"/>
              </w:rPr>
              <w:t>Checklist for Expense</w:t>
            </w:r>
          </w:p>
          <w:p w:rsidR="00C931F3" w:rsidRPr="00C931F3" w:rsidRDefault="00C931F3" w:rsidP="00C931F3">
            <w:pPr>
              <w:spacing w:before="20"/>
              <w:ind w:left="-60" w:right="-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931F3">
              <w:rPr>
                <w:rFonts w:ascii="Arial" w:hAnsi="Arial" w:cs="Arial"/>
                <w:b/>
                <w:sz w:val="16"/>
                <w:szCs w:val="16"/>
              </w:rPr>
              <w:t>Vouchers:</w:t>
            </w:r>
          </w:p>
          <w:p w:rsidR="003E3FF6" w:rsidRPr="00541599" w:rsidRDefault="00B226E3" w:rsidP="00C931F3">
            <w:pPr>
              <w:spacing w:before="20"/>
              <w:ind w:left="-60" w:right="-60"/>
              <w:rPr>
                <w:rFonts w:ascii="Arial" w:hAnsi="Arial" w:cs="Arial"/>
                <w:sz w:val="18"/>
                <w:szCs w:val="18"/>
              </w:rPr>
            </w:pPr>
            <w:hyperlink r:id="rId8" w:history="1">
              <w:r w:rsidR="00541599" w:rsidRPr="00541599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https://dotspot.nebraska.gov/divisions/controller/publications</w:t>
              </w:r>
            </w:hyperlink>
          </w:p>
          <w:p w:rsidR="003E3FF6" w:rsidRPr="003E3FF6" w:rsidRDefault="003E3FF6" w:rsidP="00C931F3">
            <w:pPr>
              <w:spacing w:before="20"/>
              <w:ind w:left="-60" w:right="-60"/>
              <w:rPr>
                <w:rFonts w:ascii="Arial" w:hAnsi="Arial" w:cs="Arial"/>
                <w:sz w:val="8"/>
                <w:szCs w:val="8"/>
              </w:rPr>
            </w:pPr>
          </w:p>
          <w:p w:rsidR="003E3FF6" w:rsidRPr="00131BE0" w:rsidRDefault="003E3FF6" w:rsidP="003E3FF6">
            <w:pPr>
              <w:spacing w:before="20"/>
              <w:ind w:left="-60" w:right="-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31BE0">
              <w:rPr>
                <w:rFonts w:ascii="Arial" w:hAnsi="Arial" w:cs="Arial"/>
                <w:b/>
                <w:sz w:val="16"/>
                <w:szCs w:val="16"/>
              </w:rPr>
              <w:t>Click on</w:t>
            </w:r>
            <w:r w:rsidR="00131BE0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131BE0">
              <w:rPr>
                <w:rFonts w:ascii="Arial" w:hAnsi="Arial" w:cs="Arial"/>
                <w:b/>
                <w:sz w:val="16"/>
                <w:szCs w:val="16"/>
              </w:rPr>
              <w:t>Expense Voucher</w:t>
            </w:r>
          </w:p>
          <w:p w:rsidR="00C931F3" w:rsidRPr="00C931F3" w:rsidRDefault="003E3FF6" w:rsidP="00541599">
            <w:pPr>
              <w:spacing w:before="20"/>
              <w:ind w:left="-60" w:right="-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31BE0">
              <w:rPr>
                <w:rFonts w:ascii="Arial" w:hAnsi="Arial" w:cs="Arial"/>
                <w:b/>
                <w:sz w:val="16"/>
                <w:szCs w:val="16"/>
              </w:rPr>
              <w:t>Checklist</w:t>
            </w:r>
          </w:p>
        </w:tc>
      </w:tr>
      <w:tr w:rsidR="00C931F3" w:rsidRPr="002D7784" w:rsidTr="00541599">
        <w:trPr>
          <w:trHeight w:hRule="exact" w:val="180"/>
        </w:trPr>
        <w:tc>
          <w:tcPr>
            <w:tcW w:w="839" w:type="dxa"/>
            <w:gridSpan w:val="2"/>
            <w:vMerge/>
            <w:tcBorders>
              <w:righ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14" w:type="dxa"/>
            <w:gridSpan w:val="10"/>
            <w:vMerge/>
            <w:tcBorders>
              <w:lef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gridSpan w:val="8"/>
            <w:vMerge/>
            <w:tcBorders>
              <w:bottom w:val="nil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6" w:type="dxa"/>
            <w:gridSpan w:val="4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931F3" w:rsidRPr="002D7784" w:rsidRDefault="00C931F3" w:rsidP="002D7784">
            <w:pPr>
              <w:spacing w:before="20"/>
              <w:ind w:left="-60" w:right="-6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D7784">
              <w:rPr>
                <w:rFonts w:ascii="Arial" w:hAnsi="Arial" w:cs="Arial"/>
                <w:b/>
                <w:sz w:val="14"/>
                <w:szCs w:val="14"/>
              </w:rPr>
              <w:t>TRANSACTION TYPE</w:t>
            </w:r>
          </w:p>
        </w:tc>
        <w:tc>
          <w:tcPr>
            <w:tcW w:w="450" w:type="dxa"/>
            <w:tcBorders>
              <w:top w:val="nil"/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31F3" w:rsidRPr="002D7784" w:rsidTr="00541599">
        <w:trPr>
          <w:trHeight w:hRule="exact" w:val="180"/>
        </w:trPr>
        <w:tc>
          <w:tcPr>
            <w:tcW w:w="839" w:type="dxa"/>
            <w:gridSpan w:val="2"/>
            <w:vMerge/>
            <w:tcBorders>
              <w:righ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14" w:type="dxa"/>
            <w:gridSpan w:val="10"/>
            <w:vMerge/>
            <w:tcBorders>
              <w:lef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gridSpan w:val="8"/>
            <w:vMerge/>
            <w:tcBorders>
              <w:bottom w:val="nil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6" w:type="dxa"/>
            <w:gridSpan w:val="4"/>
            <w:vMerge/>
            <w:shd w:val="clear" w:color="auto" w:fill="auto"/>
          </w:tcPr>
          <w:p w:rsidR="00C931F3" w:rsidRPr="002D7784" w:rsidRDefault="00C931F3" w:rsidP="002D7784">
            <w:pPr>
              <w:spacing w:before="20" w:after="1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31F3" w:rsidRPr="002D7784" w:rsidTr="00541599">
        <w:trPr>
          <w:trHeight w:hRule="exact" w:val="180"/>
        </w:trPr>
        <w:tc>
          <w:tcPr>
            <w:tcW w:w="839" w:type="dxa"/>
            <w:gridSpan w:val="2"/>
            <w:vMerge/>
            <w:tcBorders>
              <w:righ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14" w:type="dxa"/>
            <w:gridSpan w:val="10"/>
            <w:vMerge/>
            <w:tcBorders>
              <w:lef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gridSpan w:val="8"/>
            <w:vMerge/>
            <w:tcBorders>
              <w:bottom w:val="nil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6" w:type="dxa"/>
            <w:gridSpan w:val="4"/>
            <w:vMerge w:val="restart"/>
            <w:shd w:val="clear" w:color="auto" w:fill="auto"/>
            <w:vAlign w:val="center"/>
          </w:tcPr>
          <w:p w:rsidR="00C931F3" w:rsidRPr="002D7784" w:rsidRDefault="00C931F3" w:rsidP="002D7784">
            <w:pPr>
              <w:spacing w:before="20"/>
              <w:ind w:left="-60" w:right="-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D7784">
              <w:rPr>
                <w:rFonts w:ascii="Arial" w:hAnsi="Arial" w:cs="Arial"/>
                <w:b/>
                <w:sz w:val="16"/>
                <w:szCs w:val="16"/>
              </w:rPr>
              <w:t>WARRANT WRITING</w:t>
            </w:r>
          </w:p>
        </w:tc>
        <w:tc>
          <w:tcPr>
            <w:tcW w:w="450" w:type="dxa"/>
            <w:tcBorders>
              <w:top w:val="nil"/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31F3" w:rsidRPr="002D7784" w:rsidTr="00541599">
        <w:trPr>
          <w:trHeight w:hRule="exact" w:val="240"/>
        </w:trPr>
        <w:tc>
          <w:tcPr>
            <w:tcW w:w="5053" w:type="dxa"/>
            <w:gridSpan w:val="12"/>
            <w:vMerge w:val="restart"/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6"/>
                <w:szCs w:val="16"/>
              </w:rPr>
              <w:t>Title:</w:t>
            </w:r>
          </w:p>
          <w:p w:rsidR="00C931F3" w:rsidRPr="002D7784" w:rsidRDefault="00C931F3" w:rsidP="002D7784">
            <w:pPr>
              <w:spacing w:before="20"/>
              <w:ind w:left="-60" w:right="-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2D778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D7784">
              <w:rPr>
                <w:rFonts w:ascii="Arial" w:hAnsi="Arial" w:cs="Arial"/>
                <w:sz w:val="18"/>
                <w:szCs w:val="18"/>
              </w:rPr>
            </w:r>
            <w:r w:rsidRPr="002D778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678" w:type="dxa"/>
            <w:gridSpan w:val="8"/>
            <w:vMerge/>
            <w:tcBorders>
              <w:bottom w:val="nil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6" w:type="dxa"/>
            <w:gridSpan w:val="4"/>
            <w:vMerge/>
            <w:tcBorders>
              <w:bottom w:val="single" w:sz="4" w:space="0" w:color="000000"/>
            </w:tcBorders>
            <w:shd w:val="clear" w:color="auto" w:fill="auto"/>
          </w:tcPr>
          <w:p w:rsidR="00C931F3" w:rsidRPr="002D7784" w:rsidRDefault="00C931F3" w:rsidP="002D7784">
            <w:pPr>
              <w:spacing w:before="20" w:after="1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31F3" w:rsidRPr="002D7784" w:rsidTr="00541599">
        <w:trPr>
          <w:trHeight w:hRule="exact" w:val="240"/>
        </w:trPr>
        <w:tc>
          <w:tcPr>
            <w:tcW w:w="5053" w:type="dxa"/>
            <w:gridSpan w:val="12"/>
            <w:vMerge/>
            <w:tcBorders>
              <w:bottom w:val="single" w:sz="4" w:space="0" w:color="000000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gridSpan w:val="8"/>
            <w:vMerge/>
            <w:tcBorders>
              <w:bottom w:val="nil"/>
              <w:right w:val="nil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6" w:type="dxa"/>
            <w:gridSpan w:val="4"/>
            <w:vMerge w:val="restart"/>
            <w:tcBorders>
              <w:left w:val="nil"/>
              <w:bottom w:val="nil"/>
              <w:righ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 w:after="1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31F3" w:rsidRPr="002D7784" w:rsidTr="00541599">
        <w:trPr>
          <w:trHeight w:hRule="exact" w:val="240"/>
        </w:trPr>
        <w:tc>
          <w:tcPr>
            <w:tcW w:w="2879" w:type="dxa"/>
            <w:gridSpan w:val="6"/>
            <w:vMerge w:val="restart"/>
            <w:tcBorders>
              <w:bottom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6"/>
                <w:szCs w:val="16"/>
              </w:rPr>
              <w:t>Headquarters:</w:t>
            </w:r>
          </w:p>
          <w:p w:rsidR="00C931F3" w:rsidRPr="002D7784" w:rsidRDefault="00C931F3" w:rsidP="002D7784">
            <w:pPr>
              <w:spacing w:before="20"/>
              <w:ind w:left="-60" w:right="-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2D778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D7784">
              <w:rPr>
                <w:rFonts w:ascii="Arial" w:hAnsi="Arial" w:cs="Arial"/>
                <w:sz w:val="18"/>
                <w:szCs w:val="18"/>
              </w:rPr>
            </w:r>
            <w:r w:rsidRPr="002D778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74" w:type="dxa"/>
            <w:gridSpan w:val="6"/>
            <w:vMerge w:val="restart"/>
            <w:tcBorders>
              <w:bottom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6"/>
                <w:szCs w:val="16"/>
              </w:rPr>
              <w:t>NDO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Pr="002D7784">
              <w:rPr>
                <w:rFonts w:ascii="Arial" w:hAnsi="Arial" w:cs="Arial"/>
                <w:sz w:val="16"/>
                <w:szCs w:val="16"/>
              </w:rPr>
              <w:t xml:space="preserve"> Vehicle License No.:</w:t>
            </w:r>
          </w:p>
          <w:p w:rsidR="00C931F3" w:rsidRPr="002D7784" w:rsidRDefault="00C931F3" w:rsidP="002D7784">
            <w:pPr>
              <w:spacing w:before="20"/>
              <w:ind w:left="-60" w:right="-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D778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2D778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2D7784">
              <w:rPr>
                <w:rFonts w:ascii="Arial" w:hAnsi="Arial" w:cs="Arial"/>
                <w:sz w:val="18"/>
                <w:szCs w:val="18"/>
              </w:rPr>
            </w:r>
            <w:r w:rsidRPr="002D778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2D778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678" w:type="dxa"/>
            <w:gridSpan w:val="8"/>
            <w:vMerge/>
            <w:tcBorders>
              <w:bottom w:val="nil"/>
              <w:right w:val="nil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6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 w:after="1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/>
            <w:tcBorders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31F3" w:rsidRPr="002D7784" w:rsidTr="00541599">
        <w:trPr>
          <w:trHeight w:hRule="exact" w:val="240"/>
        </w:trPr>
        <w:tc>
          <w:tcPr>
            <w:tcW w:w="2879" w:type="dxa"/>
            <w:gridSpan w:val="6"/>
            <w:vMerge/>
            <w:tcBorders>
              <w:bottom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4" w:type="dxa"/>
            <w:gridSpan w:val="6"/>
            <w:vMerge/>
            <w:tcBorders>
              <w:bottom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8" w:type="dxa"/>
            <w:gridSpan w:val="8"/>
            <w:vMerge/>
            <w:tcBorders>
              <w:bottom w:val="nil"/>
              <w:right w:val="nil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6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C931F3" w:rsidRPr="002D7784" w:rsidRDefault="00C931F3" w:rsidP="002D7784">
            <w:pPr>
              <w:spacing w:before="20" w:after="1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5E72F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63" w:type="dxa"/>
            <w:gridSpan w:val="6"/>
            <w:vMerge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</w:tcPr>
          <w:p w:rsidR="00C931F3" w:rsidRPr="002D7784" w:rsidRDefault="00C931F3" w:rsidP="002D7784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942DE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 w:val="restart"/>
            <w:vAlign w:val="center"/>
          </w:tcPr>
          <w:p w:rsidR="00F942DE" w:rsidRDefault="00F942DE" w:rsidP="007F2E16">
            <w:pPr>
              <w:tabs>
                <w:tab w:val="right" w:pos="465"/>
              </w:tabs>
              <w:spacing w:before="48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Date</w:t>
            </w:r>
          </w:p>
          <w:p w:rsidR="00397A9F" w:rsidRPr="00397A9F" w:rsidRDefault="00397A9F" w:rsidP="00397A9F">
            <w:pPr>
              <w:tabs>
                <w:tab w:val="right" w:pos="465"/>
              </w:tabs>
              <w:spacing w:before="120"/>
              <w:ind w:left="-60" w:right="-60"/>
              <w:jc w:val="center"/>
              <w:rPr>
                <w:rFonts w:ascii="Arial" w:hAnsi="Arial"/>
                <w:sz w:val="16"/>
              </w:rPr>
            </w:pPr>
            <w:r w:rsidRPr="00397A9F">
              <w:rPr>
                <w:rFonts w:ascii="Arial" w:hAnsi="Arial"/>
                <w:sz w:val="16"/>
              </w:rPr>
              <w:t>Mo/Da/Yr</w:t>
            </w:r>
          </w:p>
        </w:tc>
        <w:tc>
          <w:tcPr>
            <w:tcW w:w="5519" w:type="dxa"/>
            <w:gridSpan w:val="12"/>
            <w:vAlign w:val="center"/>
          </w:tcPr>
          <w:p w:rsidR="00F942DE" w:rsidRDefault="00F942DE">
            <w:pPr>
              <w:pStyle w:val="Heading4"/>
              <w:spacing w:before="0"/>
            </w:pPr>
            <w:r>
              <w:t>PARTICULARS</w:t>
            </w:r>
          </w:p>
        </w:tc>
        <w:tc>
          <w:tcPr>
            <w:tcW w:w="1678" w:type="dxa"/>
            <w:gridSpan w:val="2"/>
            <w:vMerge w:val="restart"/>
            <w:vAlign w:val="center"/>
          </w:tcPr>
          <w:p w:rsidR="00F942DE" w:rsidRPr="00900067" w:rsidRDefault="00F942DE" w:rsidP="00900067">
            <w:pPr>
              <w:pStyle w:val="Heading4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TRAVEL </w:t>
            </w:r>
            <w:r w:rsidRPr="00900067">
              <w:rPr>
                <w:sz w:val="15"/>
                <w:szCs w:val="15"/>
              </w:rPr>
              <w:t>TIME</w:t>
            </w:r>
          </w:p>
        </w:tc>
        <w:tc>
          <w:tcPr>
            <w:tcW w:w="910" w:type="dxa"/>
            <w:gridSpan w:val="2"/>
            <w:vMerge w:val="restart"/>
            <w:vAlign w:val="center"/>
          </w:tcPr>
          <w:p w:rsidR="00F942DE" w:rsidRDefault="00F942DE" w:rsidP="00E80023">
            <w:pPr>
              <w:pStyle w:val="Heading4"/>
              <w:spacing w:before="0"/>
              <w:rPr>
                <w:sz w:val="15"/>
                <w:szCs w:val="15"/>
              </w:rPr>
            </w:pPr>
            <w:r w:rsidRPr="00900067">
              <w:rPr>
                <w:sz w:val="15"/>
                <w:szCs w:val="15"/>
              </w:rPr>
              <w:t>MEALS</w:t>
            </w:r>
          </w:p>
          <w:p w:rsidR="00F942DE" w:rsidRPr="00E80023" w:rsidRDefault="00F942DE" w:rsidP="00E80023">
            <w:pPr>
              <w:ind w:left="-60" w:right="-60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E80023">
              <w:rPr>
                <w:rFonts w:ascii="Arial" w:hAnsi="Arial" w:cs="Arial"/>
                <w:i/>
                <w:sz w:val="14"/>
                <w:szCs w:val="14"/>
              </w:rPr>
              <w:t>(Actual</w:t>
            </w:r>
          </w:p>
          <w:p w:rsidR="00F942DE" w:rsidRPr="00E80023" w:rsidRDefault="00F942DE" w:rsidP="00E80023">
            <w:pPr>
              <w:ind w:left="-60" w:right="-60"/>
              <w:jc w:val="center"/>
            </w:pPr>
            <w:r w:rsidRPr="00E80023">
              <w:rPr>
                <w:rFonts w:ascii="Arial" w:hAnsi="Arial" w:cs="Arial"/>
                <w:i/>
                <w:sz w:val="14"/>
                <w:szCs w:val="14"/>
              </w:rPr>
              <w:t>Amts</w:t>
            </w:r>
            <w:r>
              <w:rPr>
                <w:rFonts w:ascii="Arial" w:hAnsi="Arial" w:cs="Arial"/>
                <w:i/>
                <w:sz w:val="14"/>
                <w:szCs w:val="14"/>
              </w:rPr>
              <w:t>.</w:t>
            </w:r>
            <w:r w:rsidRPr="00E80023">
              <w:rPr>
                <w:i/>
              </w:rPr>
              <w:t xml:space="preserve"> </w:t>
            </w:r>
            <w:r w:rsidRPr="00E80023">
              <w:rPr>
                <w:rFonts w:ascii="Arial" w:hAnsi="Arial" w:cs="Arial"/>
                <w:i/>
                <w:sz w:val="14"/>
                <w:szCs w:val="14"/>
              </w:rPr>
              <w:t>Only)</w:t>
            </w:r>
          </w:p>
        </w:tc>
        <w:tc>
          <w:tcPr>
            <w:tcW w:w="899" w:type="dxa"/>
            <w:gridSpan w:val="3"/>
            <w:vMerge w:val="restart"/>
            <w:vAlign w:val="center"/>
          </w:tcPr>
          <w:p w:rsidR="00F942DE" w:rsidRPr="00900067" w:rsidRDefault="00F942DE" w:rsidP="00900067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5"/>
                <w:szCs w:val="15"/>
              </w:rPr>
            </w:pPr>
            <w:r w:rsidRPr="00900067">
              <w:rPr>
                <w:rFonts w:ascii="Arial" w:hAnsi="Arial"/>
                <w:b/>
                <w:sz w:val="15"/>
                <w:szCs w:val="15"/>
              </w:rPr>
              <w:t>LODGING</w:t>
            </w:r>
          </w:p>
        </w:tc>
        <w:tc>
          <w:tcPr>
            <w:tcW w:w="2278" w:type="dxa"/>
            <w:gridSpan w:val="5"/>
            <w:vMerge w:val="restart"/>
            <w:vAlign w:val="center"/>
          </w:tcPr>
          <w:p w:rsidR="00F942DE" w:rsidRPr="00162D6D" w:rsidRDefault="00F942DE">
            <w:pPr>
              <w:pStyle w:val="Heading4"/>
              <w:spacing w:before="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PERSONAL VEHICLE USAGE</w:t>
            </w:r>
          </w:p>
        </w:tc>
        <w:tc>
          <w:tcPr>
            <w:tcW w:w="1678" w:type="dxa"/>
            <w:gridSpan w:val="4"/>
            <w:vAlign w:val="center"/>
          </w:tcPr>
          <w:p w:rsidR="00F942DE" w:rsidRPr="00162D6D" w:rsidRDefault="00F942DE">
            <w:pPr>
              <w:pStyle w:val="Heading4"/>
              <w:spacing w:before="0"/>
              <w:rPr>
                <w:sz w:val="14"/>
                <w:szCs w:val="14"/>
              </w:rPr>
            </w:pPr>
            <w:r w:rsidRPr="00162D6D">
              <w:rPr>
                <w:sz w:val="14"/>
                <w:szCs w:val="14"/>
              </w:rPr>
              <w:t>MISCELLANEOUS</w:t>
            </w:r>
          </w:p>
        </w:tc>
        <w:tc>
          <w:tcPr>
            <w:tcW w:w="959" w:type="dxa"/>
            <w:vMerge w:val="restart"/>
          </w:tcPr>
          <w:p w:rsidR="00F942DE" w:rsidRDefault="00F942DE">
            <w:pPr>
              <w:pStyle w:val="Heading4"/>
              <w:spacing w:before="780"/>
            </w:pPr>
            <w:r>
              <w:t>TOTAL</w:t>
            </w: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0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5519" w:type="dxa"/>
            <w:gridSpan w:val="12"/>
            <w:vMerge w:val="restart"/>
            <w:vAlign w:val="center"/>
          </w:tcPr>
          <w:p w:rsidR="00AA7D8A" w:rsidRDefault="00AA7D8A" w:rsidP="00462A20">
            <w:pPr>
              <w:pStyle w:val="Heading4"/>
              <w:spacing w:before="0"/>
            </w:pPr>
            <w:r>
              <w:t>NAME OF PLACE AND NATURE OF SERVICE</w:t>
            </w:r>
          </w:p>
        </w:tc>
        <w:tc>
          <w:tcPr>
            <w:tcW w:w="1678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10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99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2278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:rsidR="00AA7D8A" w:rsidRDefault="00AA7D8A">
            <w:pPr>
              <w:ind w:left="-60" w:right="-60"/>
              <w:jc w:val="center"/>
              <w:rPr>
                <w:b/>
                <w:sz w:val="16"/>
              </w:rPr>
            </w:pPr>
          </w:p>
        </w:tc>
        <w:tc>
          <w:tcPr>
            <w:tcW w:w="899" w:type="dxa"/>
            <w:gridSpan w:val="2"/>
            <w:tcBorders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7D8A" w:rsidRDefault="00AA7D8A" w:rsidP="00505F58">
            <w:pPr>
              <w:pStyle w:val="Heading4"/>
              <w:rPr>
                <w:sz w:val="10"/>
              </w:rPr>
            </w:pPr>
          </w:p>
        </w:tc>
        <w:tc>
          <w:tcPr>
            <w:tcW w:w="779" w:type="dxa"/>
            <w:gridSpan w:val="2"/>
            <w:vMerge w:val="restart"/>
            <w:tcBorders>
              <w:left w:val="nil"/>
            </w:tcBorders>
            <w:shd w:val="clear" w:color="auto" w:fill="FFFFFF" w:themeFill="background1"/>
          </w:tcPr>
          <w:p w:rsidR="00AA7D8A" w:rsidRDefault="00AA7D8A" w:rsidP="001F2FB6">
            <w:pPr>
              <w:pStyle w:val="Heading4"/>
              <w:spacing w:before="60"/>
            </w:pP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4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5519" w:type="dxa"/>
            <w:gridSpan w:val="12"/>
            <w:vMerge/>
          </w:tcPr>
          <w:p w:rsidR="00AA7D8A" w:rsidRDefault="00AA7D8A">
            <w:pPr>
              <w:pStyle w:val="Heading4"/>
              <w:spacing w:before="0"/>
            </w:pPr>
          </w:p>
        </w:tc>
        <w:tc>
          <w:tcPr>
            <w:tcW w:w="1678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10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99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59" w:type="dxa"/>
            <w:vMerge w:val="restart"/>
            <w:vAlign w:val="center"/>
          </w:tcPr>
          <w:p w:rsidR="00AA7D8A" w:rsidRDefault="00AA7D8A">
            <w:pPr>
              <w:pStyle w:val="Heading4"/>
              <w:spacing w:before="0"/>
              <w:rPr>
                <w:sz w:val="15"/>
              </w:rPr>
            </w:pPr>
            <w:r>
              <w:rPr>
                <w:sz w:val="15"/>
              </w:rPr>
              <w:t>RATE</w:t>
            </w:r>
          </w:p>
        </w:tc>
        <w:tc>
          <w:tcPr>
            <w:tcW w:w="759" w:type="dxa"/>
            <w:vMerge w:val="restart"/>
            <w:vAlign w:val="center"/>
          </w:tcPr>
          <w:p w:rsidR="00AA7D8A" w:rsidRDefault="00AA7D8A">
            <w:pPr>
              <w:pStyle w:val="Heading6"/>
            </w:pPr>
            <w:r>
              <w:t>MILES</w:t>
            </w:r>
          </w:p>
        </w:tc>
        <w:tc>
          <w:tcPr>
            <w:tcW w:w="760" w:type="dxa"/>
            <w:gridSpan w:val="3"/>
            <w:vMerge w:val="restart"/>
            <w:tcMar>
              <w:left w:w="29" w:type="dxa"/>
              <w:right w:w="29" w:type="dxa"/>
            </w:tcMar>
            <w:vAlign w:val="center"/>
          </w:tcPr>
          <w:p w:rsidR="00AA7D8A" w:rsidRDefault="00AA7D8A">
            <w:pPr>
              <w:ind w:left="-60" w:right="-60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AMOUNT</w:t>
            </w:r>
          </w:p>
        </w:tc>
        <w:tc>
          <w:tcPr>
            <w:tcW w:w="89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7D8A" w:rsidRDefault="00AA7D8A" w:rsidP="00505F58">
            <w:pPr>
              <w:pStyle w:val="Heading4"/>
              <w:rPr>
                <w:sz w:val="10"/>
              </w:rPr>
            </w:pPr>
          </w:p>
        </w:tc>
        <w:tc>
          <w:tcPr>
            <w:tcW w:w="779" w:type="dxa"/>
            <w:gridSpan w:val="2"/>
            <w:vMerge/>
            <w:tcBorders>
              <w:left w:val="nil"/>
            </w:tcBorders>
            <w:shd w:val="clear" w:color="auto" w:fill="FFFFFF" w:themeFill="background1"/>
          </w:tcPr>
          <w:p w:rsidR="00AA7D8A" w:rsidRDefault="00AA7D8A">
            <w:pPr>
              <w:pStyle w:val="Heading4"/>
              <w:spacing w:before="580"/>
            </w:pP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6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5519" w:type="dxa"/>
            <w:gridSpan w:val="12"/>
            <w:vMerge/>
          </w:tcPr>
          <w:p w:rsidR="00AA7D8A" w:rsidRDefault="00AA7D8A">
            <w:pPr>
              <w:pStyle w:val="Heading4"/>
              <w:spacing w:before="0"/>
            </w:pPr>
          </w:p>
        </w:tc>
        <w:tc>
          <w:tcPr>
            <w:tcW w:w="1678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10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99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59" w:type="dxa"/>
            <w:vMerge/>
            <w:vAlign w:val="center"/>
          </w:tcPr>
          <w:p w:rsidR="00AA7D8A" w:rsidRDefault="00AA7D8A">
            <w:pPr>
              <w:pStyle w:val="Heading4"/>
              <w:spacing w:before="0"/>
              <w:rPr>
                <w:b w:val="0"/>
              </w:rPr>
            </w:pPr>
          </w:p>
        </w:tc>
        <w:tc>
          <w:tcPr>
            <w:tcW w:w="759" w:type="dxa"/>
            <w:vMerge/>
            <w:vAlign w:val="center"/>
          </w:tcPr>
          <w:p w:rsidR="00AA7D8A" w:rsidRDefault="00AA7D8A">
            <w:pPr>
              <w:ind w:left="-60" w:right="-6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760" w:type="dxa"/>
            <w:gridSpan w:val="3"/>
            <w:vMerge/>
            <w:vAlign w:val="center"/>
          </w:tcPr>
          <w:p w:rsidR="00AA7D8A" w:rsidRDefault="00AA7D8A">
            <w:pPr>
              <w:ind w:left="-60" w:right="-6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89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7D8A" w:rsidRDefault="00AA7D8A" w:rsidP="00505F58">
            <w:pPr>
              <w:pStyle w:val="Heading4"/>
              <w:rPr>
                <w:sz w:val="10"/>
              </w:rPr>
            </w:pPr>
          </w:p>
        </w:tc>
        <w:tc>
          <w:tcPr>
            <w:tcW w:w="779" w:type="dxa"/>
            <w:gridSpan w:val="2"/>
            <w:vMerge/>
            <w:tcBorders>
              <w:left w:val="nil"/>
            </w:tcBorders>
            <w:shd w:val="clear" w:color="auto" w:fill="FFFFFF" w:themeFill="background1"/>
          </w:tcPr>
          <w:p w:rsidR="00AA7D8A" w:rsidRDefault="00AA7D8A">
            <w:pPr>
              <w:pStyle w:val="Heading4"/>
              <w:spacing w:before="580"/>
            </w:pP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6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480" w:type="dxa"/>
            <w:vMerge w:val="restart"/>
            <w:textDirection w:val="btLr"/>
            <w:vAlign w:val="center"/>
          </w:tcPr>
          <w:p w:rsidR="00AA7D8A" w:rsidRDefault="00AA7D8A" w:rsidP="00541599">
            <w:pPr>
              <w:ind w:left="-58" w:right="-5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Transaction</w:t>
            </w:r>
            <w:r w:rsidR="00541599">
              <w:rPr>
                <w:rFonts w:ascii="Arial" w:hAnsi="Arial"/>
                <w:b/>
                <w:sz w:val="16"/>
              </w:rPr>
              <w:br/>
            </w:r>
            <w:r>
              <w:rPr>
                <w:rFonts w:ascii="Arial" w:hAnsi="Arial"/>
                <w:b/>
                <w:sz w:val="16"/>
              </w:rPr>
              <w:t>Code</w:t>
            </w:r>
          </w:p>
        </w:tc>
        <w:tc>
          <w:tcPr>
            <w:tcW w:w="600" w:type="dxa"/>
            <w:vMerge w:val="restart"/>
            <w:textDirection w:val="btLr"/>
            <w:vAlign w:val="center"/>
          </w:tcPr>
          <w:p w:rsidR="00AA7D8A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Fund</w:t>
            </w:r>
          </w:p>
        </w:tc>
        <w:tc>
          <w:tcPr>
            <w:tcW w:w="600" w:type="dxa"/>
            <w:vMerge w:val="restart"/>
            <w:textDirection w:val="btLr"/>
            <w:vAlign w:val="center"/>
          </w:tcPr>
          <w:p w:rsidR="00AA7D8A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O.E.</w:t>
            </w:r>
          </w:p>
        </w:tc>
        <w:tc>
          <w:tcPr>
            <w:tcW w:w="600" w:type="dxa"/>
            <w:gridSpan w:val="2"/>
            <w:vMerge w:val="restart"/>
            <w:textDirection w:val="btLr"/>
            <w:vAlign w:val="center"/>
          </w:tcPr>
          <w:p w:rsidR="00AA7D8A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Activity</w:t>
            </w:r>
          </w:p>
        </w:tc>
        <w:tc>
          <w:tcPr>
            <w:tcW w:w="960" w:type="dxa"/>
            <w:gridSpan w:val="3"/>
            <w:vMerge w:val="restart"/>
            <w:vAlign w:val="center"/>
          </w:tcPr>
          <w:p w:rsidR="00AA7D8A" w:rsidRDefault="00AA7D8A">
            <w:pPr>
              <w:ind w:left="-60" w:right="-60"/>
              <w:jc w:val="center"/>
              <w:rPr>
                <w:rFonts w:ascii="Arial" w:hAnsi="Arial"/>
                <w:b/>
                <w:sz w:val="10"/>
              </w:rPr>
            </w:pPr>
            <w:r>
              <w:rPr>
                <w:rFonts w:ascii="Arial" w:hAnsi="Arial"/>
                <w:b/>
                <w:sz w:val="10"/>
              </w:rPr>
              <w:t>District Equipment Yard, Radio, Scale Building, Etc.</w:t>
            </w:r>
          </w:p>
        </w:tc>
        <w:tc>
          <w:tcPr>
            <w:tcW w:w="1440" w:type="dxa"/>
            <w:gridSpan w:val="3"/>
            <w:vMerge w:val="restart"/>
          </w:tcPr>
          <w:p w:rsidR="00AA7D8A" w:rsidRDefault="00AA7D8A">
            <w:pPr>
              <w:pStyle w:val="Heading4"/>
              <w:spacing w:before="0"/>
            </w:pPr>
            <w:r>
              <w:t>PROJECT</w:t>
            </w:r>
          </w:p>
        </w:tc>
        <w:tc>
          <w:tcPr>
            <w:tcW w:w="839" w:type="dxa"/>
            <w:vMerge w:val="restart"/>
            <w:vAlign w:val="center"/>
          </w:tcPr>
          <w:p w:rsidR="00AA7D8A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AFE or Premix</w:t>
            </w:r>
          </w:p>
          <w:p w:rsidR="00AA7D8A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Site</w:t>
            </w:r>
          </w:p>
          <w:p w:rsidR="00AA7D8A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Number</w:t>
            </w:r>
          </w:p>
        </w:tc>
        <w:tc>
          <w:tcPr>
            <w:tcW w:w="1678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10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99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59" w:type="dxa"/>
            <w:vMerge/>
            <w:vAlign w:val="center"/>
          </w:tcPr>
          <w:p w:rsidR="00AA7D8A" w:rsidRDefault="00AA7D8A">
            <w:pPr>
              <w:pStyle w:val="Heading4"/>
              <w:spacing w:before="0"/>
            </w:pPr>
          </w:p>
        </w:tc>
        <w:tc>
          <w:tcPr>
            <w:tcW w:w="759" w:type="dxa"/>
            <w:vMerge/>
            <w:vAlign w:val="center"/>
          </w:tcPr>
          <w:p w:rsidR="00AA7D8A" w:rsidRDefault="00AA7D8A">
            <w:pPr>
              <w:pStyle w:val="Heading4"/>
              <w:spacing w:before="0"/>
            </w:pPr>
          </w:p>
        </w:tc>
        <w:tc>
          <w:tcPr>
            <w:tcW w:w="760" w:type="dxa"/>
            <w:gridSpan w:val="3"/>
            <w:vMerge/>
            <w:vAlign w:val="center"/>
          </w:tcPr>
          <w:p w:rsidR="00AA7D8A" w:rsidRDefault="00AA7D8A">
            <w:pPr>
              <w:pStyle w:val="Heading4"/>
              <w:spacing w:before="0"/>
            </w:pPr>
          </w:p>
        </w:tc>
        <w:tc>
          <w:tcPr>
            <w:tcW w:w="89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AA7D8A" w:rsidRDefault="00AA7D8A" w:rsidP="00505F58">
            <w:pPr>
              <w:pStyle w:val="Heading4"/>
            </w:pPr>
          </w:p>
        </w:tc>
        <w:tc>
          <w:tcPr>
            <w:tcW w:w="779" w:type="dxa"/>
            <w:gridSpan w:val="2"/>
            <w:vMerge/>
            <w:tcBorders>
              <w:left w:val="nil"/>
            </w:tcBorders>
            <w:shd w:val="clear" w:color="auto" w:fill="FFFFFF" w:themeFill="background1"/>
            <w:vAlign w:val="center"/>
          </w:tcPr>
          <w:p w:rsidR="00AA7D8A" w:rsidRDefault="00AA7D8A">
            <w:pPr>
              <w:pStyle w:val="Heading4"/>
            </w:pP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6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480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60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440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678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10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99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60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9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79" w:type="dxa"/>
            <w:gridSpan w:val="2"/>
            <w:vMerge/>
            <w:tcBorders>
              <w:left w:val="nil"/>
            </w:tcBorders>
            <w:shd w:val="clear" w:color="auto" w:fill="FFFFFF" w:themeFill="background1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6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480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60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440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678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10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99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59" w:type="dxa"/>
            <w:vMerge/>
            <w:shd w:val="clear" w:color="auto" w:fill="auto"/>
            <w:vAlign w:val="center"/>
          </w:tcPr>
          <w:p w:rsidR="00AA7D8A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59" w:type="dxa"/>
            <w:vMerge/>
            <w:shd w:val="clear" w:color="auto" w:fill="auto"/>
            <w:vAlign w:val="center"/>
          </w:tcPr>
          <w:p w:rsidR="00AA7D8A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60" w:type="dxa"/>
            <w:gridSpan w:val="3"/>
            <w:vMerge/>
            <w:shd w:val="clear" w:color="auto" w:fill="auto"/>
            <w:vAlign w:val="center"/>
          </w:tcPr>
          <w:p w:rsidR="00AA7D8A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99" w:type="dxa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79" w:type="dxa"/>
            <w:gridSpan w:val="2"/>
            <w:vMerge/>
            <w:tcBorders>
              <w:left w:val="nil"/>
              <w:bottom w:val="nil"/>
            </w:tcBorders>
            <w:shd w:val="clear" w:color="auto" w:fill="FFFFFF" w:themeFill="background1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48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gridSpan w:val="2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60" w:type="dxa"/>
            <w:gridSpan w:val="3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noWrap/>
            <w:tcMar>
              <w:left w:w="29" w:type="dxa"/>
              <w:right w:w="29" w:type="dxa"/>
            </w:tcMar>
            <w:vAlign w:val="center"/>
          </w:tcPr>
          <w:p w:rsidR="00AA7D8A" w:rsidRPr="00541599" w:rsidRDefault="00AA7D8A">
            <w:pPr>
              <w:pStyle w:val="Heading3"/>
              <w:spacing w:before="0"/>
              <w:rPr>
                <w:szCs w:val="14"/>
              </w:rPr>
            </w:pPr>
            <w:r w:rsidRPr="00541599">
              <w:rPr>
                <w:szCs w:val="14"/>
              </w:rPr>
              <w:t>NUMBER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center"/>
          </w:tcPr>
          <w:p w:rsidR="00AA7D8A" w:rsidRDefault="00AA7D8A">
            <w:pPr>
              <w:ind w:left="-60" w:right="-60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UNIT</w:t>
            </w: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 w:val="restart"/>
            <w:tcBorders>
              <w:bottom w:val="single" w:sz="4" w:space="0" w:color="auto"/>
            </w:tcBorders>
            <w:vAlign w:val="center"/>
          </w:tcPr>
          <w:p w:rsidR="00AA7D8A" w:rsidRPr="002C1886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2C1886">
              <w:rPr>
                <w:rFonts w:ascii="Arial" w:hAnsi="Arial"/>
                <w:b/>
                <w:sz w:val="14"/>
                <w:szCs w:val="14"/>
              </w:rPr>
              <w:t>Trip</w:t>
            </w:r>
          </w:p>
          <w:p w:rsidR="00AA7D8A" w:rsidRPr="002C1886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2C1886">
              <w:rPr>
                <w:rFonts w:ascii="Arial" w:hAnsi="Arial"/>
                <w:b/>
                <w:sz w:val="14"/>
                <w:szCs w:val="14"/>
              </w:rPr>
              <w:t>Started</w:t>
            </w:r>
          </w:p>
        </w:tc>
        <w:tc>
          <w:tcPr>
            <w:tcW w:w="839" w:type="dxa"/>
            <w:vMerge w:val="restart"/>
            <w:tcBorders>
              <w:bottom w:val="single" w:sz="4" w:space="0" w:color="auto"/>
            </w:tcBorders>
            <w:vAlign w:val="center"/>
          </w:tcPr>
          <w:p w:rsidR="00AA7D8A" w:rsidRPr="002C1886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2C1886">
              <w:rPr>
                <w:rFonts w:ascii="Arial" w:hAnsi="Arial"/>
                <w:b/>
                <w:sz w:val="14"/>
                <w:szCs w:val="14"/>
              </w:rPr>
              <w:t>Trip</w:t>
            </w:r>
          </w:p>
          <w:p w:rsidR="00AA7D8A" w:rsidRPr="002C1886" w:rsidRDefault="00AA7D8A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4"/>
                <w:szCs w:val="14"/>
              </w:rPr>
            </w:pPr>
            <w:r w:rsidRPr="002C1886">
              <w:rPr>
                <w:rFonts w:ascii="Arial" w:hAnsi="Arial"/>
                <w:b/>
                <w:sz w:val="14"/>
                <w:szCs w:val="14"/>
              </w:rPr>
              <w:t>Completed</w:t>
            </w:r>
          </w:p>
        </w:tc>
        <w:tc>
          <w:tcPr>
            <w:tcW w:w="1809" w:type="dxa"/>
            <w:gridSpan w:val="5"/>
            <w:vMerge w:val="restart"/>
            <w:shd w:val="clear" w:color="auto" w:fill="auto"/>
            <w:vAlign w:val="center"/>
          </w:tcPr>
          <w:p w:rsidR="00AA7D8A" w:rsidRPr="00E11605" w:rsidRDefault="00AA7D8A" w:rsidP="00973907">
            <w:pPr>
              <w:pStyle w:val="Heading4"/>
              <w:spacing w:before="0" w:after="180"/>
              <w:rPr>
                <w:sz w:val="14"/>
                <w:szCs w:val="14"/>
              </w:rPr>
            </w:pPr>
            <w:r w:rsidRPr="00E11605">
              <w:rPr>
                <w:sz w:val="14"/>
                <w:szCs w:val="14"/>
              </w:rPr>
              <w:t>In-State Acct.</w:t>
            </w:r>
            <w:r>
              <w:rPr>
                <w:sz w:val="14"/>
                <w:szCs w:val="14"/>
              </w:rPr>
              <w:t xml:space="preserve"> #4713</w:t>
            </w:r>
          </w:p>
          <w:p w:rsidR="00AA7D8A" w:rsidRPr="00E11605" w:rsidRDefault="00AA7D8A" w:rsidP="00E11605">
            <w:pPr>
              <w:pStyle w:val="Heading4"/>
              <w:rPr>
                <w:sz w:val="14"/>
                <w:szCs w:val="14"/>
              </w:rPr>
            </w:pPr>
            <w:r w:rsidRPr="00E11605">
              <w:rPr>
                <w:sz w:val="14"/>
                <w:szCs w:val="14"/>
              </w:rPr>
              <w:t>Out of State Acct.</w:t>
            </w:r>
            <w:r>
              <w:rPr>
                <w:sz w:val="14"/>
                <w:szCs w:val="14"/>
              </w:rPr>
              <w:t xml:space="preserve"> #4712</w:t>
            </w:r>
          </w:p>
        </w:tc>
        <w:tc>
          <w:tcPr>
            <w:tcW w:w="2278" w:type="dxa"/>
            <w:gridSpan w:val="5"/>
            <w:vMerge w:val="restart"/>
            <w:shd w:val="clear" w:color="auto" w:fill="auto"/>
            <w:vAlign w:val="center"/>
          </w:tcPr>
          <w:p w:rsidR="00AA7D8A" w:rsidRDefault="00AA7D8A" w:rsidP="00973907">
            <w:pPr>
              <w:pStyle w:val="Heading4"/>
              <w:spacing w:before="0" w:after="18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In-State Acct. #4743</w:t>
            </w:r>
          </w:p>
          <w:p w:rsidR="00AA7D8A" w:rsidRPr="00973907" w:rsidRDefault="00AA7D8A" w:rsidP="0097390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Out of State Acct. #4742</w:t>
            </w:r>
          </w:p>
        </w:tc>
        <w:tc>
          <w:tcPr>
            <w:tcW w:w="1678" w:type="dxa"/>
            <w:gridSpan w:val="4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A7D8A" w:rsidRPr="00B1255B" w:rsidRDefault="00AA7D8A" w:rsidP="006471A7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B1255B">
              <w:rPr>
                <w:rFonts w:ascii="Arial" w:hAnsi="Arial"/>
                <w:b/>
                <w:sz w:val="18"/>
                <w:szCs w:val="18"/>
              </w:rPr>
              <w:t>Description</w:t>
            </w: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6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480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60" w:type="dxa"/>
            <w:gridSpan w:val="3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440" w:type="dxa"/>
            <w:gridSpan w:val="3"/>
            <w:tcBorders>
              <w:bottom w:val="nil"/>
            </w:tcBorders>
            <w:shd w:val="pct25" w:color="auto" w:fill="FFFFFF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809" w:type="dxa"/>
            <w:gridSpan w:val="5"/>
            <w:vMerge/>
            <w:shd w:val="clear" w:color="auto" w:fill="auto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2278" w:type="dxa"/>
            <w:gridSpan w:val="5"/>
            <w:vMerge/>
            <w:shd w:val="clear" w:color="auto" w:fill="auto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678" w:type="dxa"/>
            <w:gridSpan w:val="4"/>
            <w:vMerge/>
            <w:shd w:val="clear" w:color="auto" w:fill="auto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48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gridSpan w:val="2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60" w:type="dxa"/>
            <w:gridSpan w:val="3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A7D8A" w:rsidRDefault="00AA7D8A">
            <w:pPr>
              <w:pStyle w:val="Heading3"/>
              <w:spacing w:before="0"/>
            </w:pPr>
            <w:r>
              <w:t>BRIDGE</w:t>
            </w:r>
          </w:p>
        </w:tc>
        <w:tc>
          <w:tcPr>
            <w:tcW w:w="720" w:type="dxa"/>
            <w:gridSpan w:val="2"/>
            <w:tcBorders>
              <w:top w:val="nil"/>
              <w:bottom w:val="single" w:sz="4" w:space="0" w:color="auto"/>
            </w:tcBorders>
            <w:shd w:val="pct25" w:color="auto" w:fill="FFFFFF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809" w:type="dxa"/>
            <w:gridSpan w:val="5"/>
            <w:vMerge/>
            <w:shd w:val="clear" w:color="auto" w:fill="auto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2278" w:type="dxa"/>
            <w:gridSpan w:val="5"/>
            <w:vMerge/>
            <w:shd w:val="clear" w:color="auto" w:fill="auto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69" w:type="dxa"/>
            <w:vMerge w:val="restart"/>
            <w:shd w:val="clear" w:color="auto" w:fill="auto"/>
            <w:vAlign w:val="center"/>
          </w:tcPr>
          <w:p w:rsidR="00AA7D8A" w:rsidRDefault="00AA7D8A" w:rsidP="00E83772">
            <w:pPr>
              <w:spacing w:before="20"/>
              <w:ind w:left="-60" w:right="-60"/>
              <w:jc w:val="center"/>
              <w:rPr>
                <w:rFonts w:ascii="Arial" w:hAnsi="Arial"/>
                <w:sz w:val="16"/>
              </w:rPr>
            </w:pPr>
            <w:r w:rsidRPr="00BB7A36">
              <w:rPr>
                <w:rFonts w:ascii="Arial" w:hAnsi="Arial"/>
                <w:b/>
                <w:sz w:val="16"/>
              </w:rPr>
              <w:t>Account</w:t>
            </w:r>
          </w:p>
        </w:tc>
        <w:tc>
          <w:tcPr>
            <w:tcW w:w="809" w:type="dxa"/>
            <w:gridSpan w:val="3"/>
            <w:vMerge w:val="restart"/>
            <w:shd w:val="clear" w:color="auto" w:fill="auto"/>
            <w:vAlign w:val="center"/>
          </w:tcPr>
          <w:p w:rsidR="00AA7D8A" w:rsidRDefault="00AA7D8A" w:rsidP="00E83772">
            <w:pPr>
              <w:spacing w:before="20"/>
              <w:ind w:left="-60" w:right="-60"/>
              <w:jc w:val="center"/>
              <w:rPr>
                <w:rFonts w:ascii="Arial" w:hAnsi="Arial"/>
                <w:sz w:val="16"/>
              </w:rPr>
            </w:pPr>
            <w:r w:rsidRPr="00BB7A36">
              <w:rPr>
                <w:rFonts w:ascii="Arial" w:hAnsi="Arial"/>
                <w:b/>
                <w:sz w:val="16"/>
              </w:rPr>
              <w:t>Amount</w:t>
            </w: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00"/>
        </w:trPr>
        <w:tc>
          <w:tcPr>
            <w:tcW w:w="839" w:type="dxa"/>
            <w:gridSpan w:val="2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48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gridSpan w:val="2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60" w:type="dxa"/>
            <w:gridSpan w:val="3"/>
            <w:vMerge w:val="restart"/>
            <w:tcBorders>
              <w:bottom w:val="single" w:sz="4" w:space="0" w:color="auto"/>
            </w:tcBorders>
            <w:vAlign w:val="center"/>
          </w:tcPr>
          <w:p w:rsidR="00AA7D8A" w:rsidRDefault="00AA7D8A">
            <w:pPr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HIGHWAY</w:t>
            </w:r>
          </w:p>
          <w:p w:rsidR="00AA7D8A" w:rsidRDefault="00AA7D8A">
            <w:pPr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NO.</w:t>
            </w: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vAlign w:val="center"/>
          </w:tcPr>
          <w:p w:rsidR="00AA7D8A" w:rsidRDefault="00AA7D8A">
            <w:pPr>
              <w:pStyle w:val="Heading3"/>
              <w:spacing w:before="0"/>
            </w:pPr>
            <w:r>
              <w:t>REFERENCE POST</w:t>
            </w: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809" w:type="dxa"/>
            <w:gridSpan w:val="5"/>
            <w:vMerge/>
            <w:shd w:val="clear" w:color="auto" w:fill="auto"/>
            <w:vAlign w:val="center"/>
          </w:tcPr>
          <w:p w:rsidR="00AA7D8A" w:rsidRPr="00CC0043" w:rsidRDefault="00AA7D8A" w:rsidP="00454C11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78" w:type="dxa"/>
            <w:gridSpan w:val="5"/>
            <w:vMerge/>
            <w:shd w:val="clear" w:color="auto" w:fill="auto"/>
            <w:vAlign w:val="center"/>
          </w:tcPr>
          <w:p w:rsidR="00AA7D8A" w:rsidRPr="005925E6" w:rsidRDefault="00AA7D8A" w:rsidP="00676000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69" w:type="dxa"/>
            <w:vMerge/>
            <w:shd w:val="clear" w:color="auto" w:fill="auto"/>
            <w:vAlign w:val="center"/>
          </w:tcPr>
          <w:p w:rsidR="00AA7D8A" w:rsidRPr="00BB7A36" w:rsidRDefault="00AA7D8A" w:rsidP="00BB7A36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09" w:type="dxa"/>
            <w:gridSpan w:val="3"/>
            <w:vMerge/>
            <w:shd w:val="clear" w:color="auto" w:fill="auto"/>
            <w:vAlign w:val="center"/>
          </w:tcPr>
          <w:p w:rsidR="00AA7D8A" w:rsidRPr="00BB7A36" w:rsidRDefault="00AA7D8A" w:rsidP="00BB7A36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959" w:type="dxa"/>
            <w:vMerge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tr w:rsidR="00AA7D8A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val="270"/>
        </w:trPr>
        <w:tc>
          <w:tcPr>
            <w:tcW w:w="839" w:type="dxa"/>
            <w:gridSpan w:val="2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48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600" w:type="dxa"/>
            <w:gridSpan w:val="2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60" w:type="dxa"/>
            <w:gridSpan w:val="3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AA7D8A" w:rsidRDefault="00AA7D8A">
            <w:pPr>
              <w:pStyle w:val="Heading4"/>
              <w:spacing w:before="0"/>
            </w:pPr>
            <w:r>
              <w:t>FROM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center"/>
          </w:tcPr>
          <w:p w:rsidR="00AA7D8A" w:rsidRDefault="00AA7D8A">
            <w:pPr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</w:t>
            </w: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809" w:type="dxa"/>
            <w:gridSpan w:val="5"/>
            <w:vMerge/>
            <w:tcBorders>
              <w:bottom w:val="single" w:sz="4" w:space="0" w:color="auto"/>
            </w:tcBorders>
            <w:shd w:val="clear" w:color="auto" w:fill="auto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2278" w:type="dxa"/>
            <w:gridSpan w:val="5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7D8A" w:rsidRPr="000952A4" w:rsidRDefault="00AA7D8A" w:rsidP="00086B69">
            <w:pPr>
              <w:spacing w:before="20"/>
              <w:ind w:left="-60" w:right="-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86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09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AA7D8A" w:rsidRDefault="00AA7D8A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</w:p>
        </w:tc>
      </w:tr>
      <w:bookmarkStart w:id="1" w:name="Text36"/>
      <w:bookmarkStart w:id="2" w:name="Text6"/>
      <w:tr w:rsidR="00B61CBE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1CBE" w:rsidRPr="00085717" w:rsidRDefault="00FF7BAF" w:rsidP="00A16316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61CBE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5519" w:type="dxa"/>
            <w:gridSpan w:val="12"/>
            <w:shd w:val="clear" w:color="auto" w:fill="auto"/>
            <w:vAlign w:val="center"/>
          </w:tcPr>
          <w:p w:rsidR="00B61CBE" w:rsidRPr="00085717" w:rsidRDefault="00B61CBE">
            <w:pPr>
              <w:rPr>
                <w:rFonts w:ascii="Arial" w:hAnsi="Arial"/>
                <w:sz w:val="16"/>
                <w:szCs w:val="16"/>
              </w:rPr>
            </w:pPr>
            <w:r w:rsidRPr="00171BD7">
              <w:rPr>
                <w:rFonts w:ascii="Arial" w:hAnsi="Arial"/>
                <w:b/>
                <w:sz w:val="16"/>
                <w:szCs w:val="16"/>
              </w:rPr>
              <w:t>Purpose: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1CBE" w:rsidRPr="008D03C1" w:rsidRDefault="00FF7BAF" w:rsidP="00900067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" w:name="Text37"/>
            <w:r w:rsidR="00B61CBE" w:rsidRPr="008D03C1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  <w:bookmarkEnd w:id="4"/>
          </w:p>
          <w:p w:rsidR="00B61CBE" w:rsidRDefault="00FF7BAF" w:rsidP="001F0BC1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"/>
            <w:r w:rsidR="00B61CB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5"/>
            <w:r w:rsidR="00B61CBE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B61CBE" w:rsidRPr="00085717" w:rsidRDefault="00FF7BAF" w:rsidP="001F0BC1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6"/>
            <w:r w:rsidR="00B61CB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"/>
            <w:r w:rsidR="00B61CBE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bookmarkEnd w:id="2"/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61CBE" w:rsidRPr="008D03C1" w:rsidRDefault="00FF7BAF" w:rsidP="00C240DE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B61CBE" w:rsidRPr="008D03C1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  <w:p w:rsidR="00B61CBE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1CB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B61CBE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B61CBE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1CB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B61CBE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B61CBE" w:rsidRPr="00085717" w:rsidRDefault="00B61CBE" w:rsidP="00167AE7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B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CBE" w:rsidRPr="00085717" w:rsidRDefault="00B61CBE" w:rsidP="00F031AA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7" w:name="Text1a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a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0B12B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8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1CBE" w:rsidRPr="00085717" w:rsidRDefault="00B61CBE" w:rsidP="00975B47">
            <w:pPr>
              <w:tabs>
                <w:tab w:val="right" w:pos="61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8" w:name="Text2a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a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0B12B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B61CBE" w:rsidRPr="00085717" w:rsidRDefault="00F95F36" w:rsidP="00014675">
            <w:pPr>
              <w:tabs>
                <w:tab w:val="right" w:pos="492"/>
              </w:tabs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bookmarkStart w:id="9" w:name="Text3a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a"/>
                  <w:enabled/>
                  <w:calcOnExit/>
                  <w:textInput>
                    <w:type w:val="number"/>
                    <w:maxLength w:val="5"/>
                    <w:format w:val="0.000"/>
                  </w:textInput>
                </w:ffData>
              </w:fldChar>
            </w:r>
            <w:r w:rsidR="0001467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01467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01467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01467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01467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01467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B61CBE" w:rsidRPr="00085717" w:rsidRDefault="00B61CBE" w:rsidP="008B1065">
            <w:pPr>
              <w:tabs>
                <w:tab w:val="right" w:pos="57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10" w:name="Text3b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b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760" w:type="dxa"/>
            <w:gridSpan w:val="3"/>
            <w:vMerge w:val="restart"/>
            <w:shd w:val="clear" w:color="auto" w:fill="auto"/>
            <w:vAlign w:val="center"/>
          </w:tcPr>
          <w:p w:rsidR="00B61CBE" w:rsidRPr="00085717" w:rsidRDefault="00B61CBE" w:rsidP="00014675">
            <w:pPr>
              <w:tabs>
                <w:tab w:val="right" w:pos="59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11" w:name="text3c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c"/>
                  <w:enabled w:val="0"/>
                  <w:calcOnExit w:val="0"/>
                  <w:textInput>
                    <w:type w:val="calculated"/>
                    <w:default w:val="=(text3a*text3b)"/>
                    <w:format w:val="#,##0.00"/>
                  </w:textInput>
                </w:ffData>
              </w:fldChar>
            </w:r>
            <w:r w:rsidR="0001467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014675">
              <w:rPr>
                <w:rFonts w:ascii="Arial" w:hAnsi="Arial"/>
                <w:sz w:val="16"/>
                <w:szCs w:val="16"/>
              </w:rPr>
              <w:instrText xml:space="preserve"> =(text3a*text3b)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014675">
              <w:rPr>
                <w:rFonts w:ascii="Arial" w:hAnsi="Arial"/>
                <w:noProof/>
                <w:sz w:val="16"/>
                <w:szCs w:val="16"/>
              </w:rPr>
              <w:instrText>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014675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1"/>
          </w:p>
        </w:tc>
        <w:bookmarkStart w:id="12" w:name="Text40"/>
        <w:bookmarkStart w:id="13" w:name="Text12"/>
        <w:tc>
          <w:tcPr>
            <w:tcW w:w="1678" w:type="dxa"/>
            <w:gridSpan w:val="4"/>
            <w:shd w:val="clear" w:color="auto" w:fill="auto"/>
            <w:vAlign w:val="center"/>
          </w:tcPr>
          <w:p w:rsidR="00B61CBE" w:rsidRPr="00085717" w:rsidRDefault="00FF7BAF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2"/>
          </w:p>
        </w:tc>
        <w:bookmarkEnd w:id="13"/>
        <w:tc>
          <w:tcPr>
            <w:tcW w:w="959" w:type="dxa"/>
            <w:vMerge w:val="restart"/>
            <w:shd w:val="clear" w:color="auto" w:fill="auto"/>
            <w:vAlign w:val="center"/>
          </w:tcPr>
          <w:p w:rsidR="00B61CBE" w:rsidRPr="00085717" w:rsidRDefault="00B61CBE" w:rsidP="00014675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text1a,text1b,text1c,text2a,text3c,text8a,text8b)"/>
                    <w:format w:val="#,##0.00"/>
                  </w:textInput>
                </w:ffData>
              </w:fldChar>
            </w:r>
            <w:r w:rsidR="0001467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014675">
              <w:rPr>
                <w:rFonts w:ascii="Arial" w:hAnsi="Arial"/>
                <w:sz w:val="16"/>
                <w:szCs w:val="16"/>
              </w:rPr>
              <w:instrText xml:space="preserve"> =sum(text1a,text1b,text1c,text2a,text3c,text8a,text8b)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014675">
              <w:rPr>
                <w:rFonts w:ascii="Arial" w:hAnsi="Arial"/>
                <w:noProof/>
                <w:sz w:val="16"/>
                <w:szCs w:val="16"/>
              </w:rPr>
              <w:instrText>0.0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014675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519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2A0968">
            <w:pPr>
              <w:rPr>
                <w:rFonts w:ascii="Arial" w:hAnsi="Arial"/>
                <w:sz w:val="16"/>
                <w:szCs w:val="16"/>
              </w:rPr>
            </w:pPr>
            <w:bookmarkStart w:id="14" w:name="Text14"/>
            <w:r w:rsidRPr="00171BD7">
              <w:rPr>
                <w:rFonts w:ascii="Arial" w:hAnsi="Arial"/>
                <w:b/>
                <w:sz w:val="16"/>
                <w:szCs w:val="16"/>
              </w:rPr>
              <w:t>Origin</w:t>
            </w:r>
            <w:r>
              <w:rPr>
                <w:rFonts w:ascii="Arial" w:hAnsi="Arial"/>
                <w:b/>
                <w:sz w:val="16"/>
                <w:szCs w:val="16"/>
              </w:rPr>
              <w:t>, Stops,</w:t>
            </w:r>
            <w:r w:rsidRPr="00171BD7">
              <w:rPr>
                <w:rFonts w:ascii="Arial" w:hAnsi="Arial"/>
                <w:b/>
                <w:sz w:val="16"/>
                <w:szCs w:val="16"/>
              </w:rPr>
              <w:t xml:space="preserve"> and Destination: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center"/>
          </w:tcPr>
          <w:p w:rsidR="00171BD7" w:rsidRPr="00085717" w:rsidRDefault="00171BD7" w:rsidP="00167AE7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L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 w:rsidR="00171BD7" w:rsidRPr="00085717" w:rsidRDefault="00171BD7" w:rsidP="00167AE7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15" w:name="Text1b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b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0B12B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839" w:type="dxa"/>
            <w:gridSpan w:val="2"/>
            <w:vMerge w:val="restart"/>
            <w:shd w:val="clear" w:color="auto" w:fill="auto"/>
          </w:tcPr>
          <w:p w:rsidR="00171BD7" w:rsidRPr="002C1886" w:rsidRDefault="00171BD7" w:rsidP="00D45F44">
            <w:pPr>
              <w:tabs>
                <w:tab w:val="right" w:pos="732"/>
              </w:tabs>
              <w:spacing w:before="20"/>
              <w:ind w:left="-60" w:right="-60"/>
              <w:rPr>
                <w:rFonts w:ascii="Arial" w:hAnsi="Arial"/>
                <w:b/>
                <w:sz w:val="16"/>
                <w:szCs w:val="16"/>
              </w:rPr>
            </w:pPr>
            <w:r w:rsidRPr="002C1886">
              <w:rPr>
                <w:rFonts w:ascii="Arial" w:hAnsi="Arial"/>
                <w:b/>
                <w:sz w:val="16"/>
                <w:szCs w:val="16"/>
              </w:rPr>
              <w:t>Motel:</w:t>
            </w:r>
          </w:p>
          <w:p w:rsidR="00171BD7" w:rsidRPr="00085717" w:rsidRDefault="00FF7BAF" w:rsidP="00D45F44">
            <w:pPr>
              <w:tabs>
                <w:tab w:val="right" w:pos="73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6" w:name="Text33"/>
            <w:r w:rsidR="00171BD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759" w:type="dxa"/>
            <w:vMerge/>
            <w:shd w:val="clear" w:color="auto" w:fill="auto"/>
            <w:vAlign w:val="center"/>
          </w:tcPr>
          <w:p w:rsidR="00171BD7" w:rsidRPr="00085717" w:rsidRDefault="00171BD7" w:rsidP="008A2582">
            <w:pPr>
              <w:tabs>
                <w:tab w:val="right" w:pos="49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0" w:type="dxa"/>
            <w:gridSpan w:val="3"/>
            <w:vMerge/>
            <w:shd w:val="clear" w:color="auto" w:fill="auto"/>
            <w:vAlign w:val="center"/>
          </w:tcPr>
          <w:p w:rsidR="00171BD7" w:rsidRPr="00085717" w:rsidRDefault="00171BD7" w:rsidP="008A2582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bookmarkEnd w:id="14"/>
        <w:tc>
          <w:tcPr>
            <w:tcW w:w="899" w:type="dxa"/>
            <w:gridSpan w:val="2"/>
            <w:shd w:val="clear" w:color="auto" w:fill="auto"/>
            <w:vAlign w:val="center"/>
          </w:tcPr>
          <w:p w:rsidR="00171BD7" w:rsidRPr="00085717" w:rsidRDefault="00171BD7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171BD7" w:rsidRPr="00085717" w:rsidRDefault="00171BD7" w:rsidP="008A2582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17" w:name="Text8a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a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7"/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171BD7" w:rsidRPr="00085717" w:rsidRDefault="00171BD7" w:rsidP="008A2582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 w:val="restar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2C1886" w:rsidP="00813482">
            <w:pPr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  <w:r w:rsidR="00171BD7"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B3C86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</w:t>
            </w:r>
            <w:r w:rsidR="00171BD7"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FF7BAF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167AE7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D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167AE7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18" w:name="Text1c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c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0B12B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8"/>
          </w:p>
        </w:tc>
        <w:tc>
          <w:tcPr>
            <w:tcW w:w="83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78" w:type="dxa"/>
            <w:gridSpan w:val="5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1F2FB6">
            <w:pPr>
              <w:tabs>
                <w:tab w:val="right" w:pos="65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Account # 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bookmarkStart w:id="19" w:name="Text41"/>
        <w:tc>
          <w:tcPr>
            <w:tcW w:w="1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8A2582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171BD7" w:rsidRPr="00085717" w:rsidRDefault="00171BD7" w:rsidP="008A2582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60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780706">
              <w:rPr>
                <w:rFonts w:ascii="Arial" w:hAnsi="Arial"/>
                <w:b/>
                <w:sz w:val="16"/>
                <w:szCs w:val="16"/>
              </w:rPr>
              <w:t>Acct. #:</w:t>
            </w:r>
            <w:r>
              <w:rPr>
                <w:rFonts w:ascii="Cambria Math" w:hAnsi="Cambria Math" w:cs="Cambria Math"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278" w:type="dxa"/>
            <w:gridSpan w:val="5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20" w:name="Text8b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b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0"/>
          </w:p>
        </w:tc>
        <w:tc>
          <w:tcPr>
            <w:tcW w:w="95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A2582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519" w:type="dxa"/>
            <w:gridSpan w:val="12"/>
            <w:shd w:val="clear" w:color="auto" w:fill="auto"/>
            <w:vAlign w:val="center"/>
          </w:tcPr>
          <w:p w:rsidR="00171BD7" w:rsidRPr="00085717" w:rsidRDefault="00171BD7" w:rsidP="002A0968">
            <w:pPr>
              <w:rPr>
                <w:rFonts w:ascii="Arial" w:hAnsi="Arial"/>
                <w:sz w:val="16"/>
                <w:szCs w:val="16"/>
              </w:rPr>
            </w:pPr>
            <w:r w:rsidRPr="00171BD7">
              <w:rPr>
                <w:rFonts w:ascii="Arial" w:hAnsi="Arial"/>
                <w:b/>
                <w:sz w:val="16"/>
                <w:szCs w:val="16"/>
              </w:rPr>
              <w:t>Purpose: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8D03C1" w:rsidRDefault="00FF7BAF" w:rsidP="00C240DE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71BD7" w:rsidRPr="008D03C1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  <w:p w:rsidR="00171BD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8D03C1" w:rsidRDefault="00FF7BAF" w:rsidP="00C240DE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71BD7" w:rsidRPr="008D03C1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  <w:p w:rsidR="00171BD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B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21" w:name="Text1d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d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8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1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22" w:name="Text2b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b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171BD7" w:rsidRPr="00085717" w:rsidRDefault="00F95F36" w:rsidP="002C4E61">
            <w:pPr>
              <w:tabs>
                <w:tab w:val="right" w:pos="492"/>
              </w:tabs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  <w:bookmarkStart w:id="23" w:name="Text4a"/>
            <w:r>
              <w:rPr>
                <w:rFonts w:ascii="Arial" w:hAnsi="Arial"/>
                <w:sz w:val="16"/>
                <w:szCs w:val="16"/>
              </w:rPr>
              <w:t>$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a"/>
                  <w:enabled/>
                  <w:calcOnExit/>
                  <w:textInput>
                    <w:type w:val="number"/>
                    <w:maxLength w:val="5"/>
                    <w:format w:val="0.000"/>
                  </w:textInput>
                </w:ffData>
              </w:fldChar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576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24" w:name="Text4b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b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4"/>
          </w:p>
        </w:tc>
        <w:tc>
          <w:tcPr>
            <w:tcW w:w="760" w:type="dxa"/>
            <w:gridSpan w:val="3"/>
            <w:vMerge w:val="restart"/>
            <w:shd w:val="clear" w:color="auto" w:fill="auto"/>
            <w:vAlign w:val="center"/>
          </w:tcPr>
          <w:p w:rsidR="00171BD7" w:rsidRPr="00085717" w:rsidRDefault="00171BD7" w:rsidP="006D686D">
            <w:pPr>
              <w:tabs>
                <w:tab w:val="right" w:pos="59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25" w:name="Text4c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c"/>
                  <w:enabled w:val="0"/>
                  <w:calcOnExit w:val="0"/>
                  <w:textInput>
                    <w:type w:val="calculated"/>
                    <w:default w:val="=(text4a*text4b)"/>
                    <w:format w:val="#,##0.00"/>
                  </w:textInput>
                </w:ffData>
              </w:fldChar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=(text4a*text4b)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instrText>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5"/>
          </w:p>
        </w:tc>
        <w:tc>
          <w:tcPr>
            <w:tcW w:w="1678" w:type="dxa"/>
            <w:gridSpan w:val="4"/>
            <w:shd w:val="clear" w:color="auto" w:fill="auto"/>
            <w:vAlign w:val="center"/>
          </w:tcPr>
          <w:p w:rsidR="00171BD7" w:rsidRPr="00085717" w:rsidRDefault="00FF7BAF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59" w:type="dxa"/>
            <w:vMerge w:val="restart"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text1d,text1e,text1f,text2b,text4c,text8c,text8d)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=sum(text1d,text1e,text1f,text2b,text4c,text8c,text8d)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instrText>0.0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2C1886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519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886" w:rsidRPr="00085717" w:rsidRDefault="002C1886" w:rsidP="002A0968">
            <w:pPr>
              <w:rPr>
                <w:rFonts w:ascii="Arial" w:hAnsi="Arial"/>
                <w:sz w:val="16"/>
                <w:szCs w:val="16"/>
              </w:rPr>
            </w:pPr>
            <w:r w:rsidRPr="00171BD7">
              <w:rPr>
                <w:rFonts w:ascii="Arial" w:hAnsi="Arial"/>
                <w:b/>
                <w:sz w:val="16"/>
                <w:szCs w:val="16"/>
              </w:rPr>
              <w:t>Origin</w:t>
            </w:r>
            <w:r>
              <w:rPr>
                <w:rFonts w:ascii="Arial" w:hAnsi="Arial"/>
                <w:b/>
                <w:sz w:val="16"/>
                <w:szCs w:val="16"/>
              </w:rPr>
              <w:t>, Stops,</w:t>
            </w:r>
            <w:r w:rsidRPr="00171BD7">
              <w:rPr>
                <w:rFonts w:ascii="Arial" w:hAnsi="Arial"/>
                <w:b/>
                <w:sz w:val="16"/>
                <w:szCs w:val="16"/>
              </w:rPr>
              <w:t xml:space="preserve"> and Destination: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L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26" w:name="Text1e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e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6"/>
          </w:p>
        </w:tc>
        <w:tc>
          <w:tcPr>
            <w:tcW w:w="839" w:type="dxa"/>
            <w:gridSpan w:val="2"/>
            <w:vMerge w:val="restart"/>
            <w:shd w:val="clear" w:color="auto" w:fill="auto"/>
          </w:tcPr>
          <w:p w:rsidR="002C1886" w:rsidRPr="002C1886" w:rsidRDefault="002C1886" w:rsidP="002A0968">
            <w:pPr>
              <w:tabs>
                <w:tab w:val="right" w:pos="732"/>
              </w:tabs>
              <w:spacing w:before="20"/>
              <w:ind w:left="-60" w:right="-60"/>
              <w:rPr>
                <w:rFonts w:ascii="Arial" w:hAnsi="Arial"/>
                <w:b/>
                <w:sz w:val="16"/>
                <w:szCs w:val="16"/>
              </w:rPr>
            </w:pPr>
            <w:r w:rsidRPr="002C1886">
              <w:rPr>
                <w:rFonts w:ascii="Arial" w:hAnsi="Arial"/>
                <w:b/>
                <w:sz w:val="16"/>
                <w:szCs w:val="16"/>
              </w:rPr>
              <w:t>Motel:</w:t>
            </w:r>
          </w:p>
          <w:p w:rsidR="002C1886" w:rsidRPr="00085717" w:rsidRDefault="00FF7BAF" w:rsidP="002A0968">
            <w:pPr>
              <w:tabs>
                <w:tab w:val="right" w:pos="73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2C1886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59" w:type="dxa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49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0" w:type="dxa"/>
            <w:gridSpan w:val="3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:rsidR="002C1886" w:rsidRPr="00085717" w:rsidRDefault="002C1886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27" w:name="Text8c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c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 w:val="restar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2C1886" w:rsidP="00C240DE">
            <w:pPr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  <w:r w:rsidR="00171BD7"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2270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D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28" w:name="Text1f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f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8"/>
          </w:p>
        </w:tc>
        <w:tc>
          <w:tcPr>
            <w:tcW w:w="83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78" w:type="dxa"/>
            <w:gridSpan w:val="5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65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Account # 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60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780706">
              <w:rPr>
                <w:rFonts w:ascii="Arial" w:hAnsi="Arial"/>
                <w:b/>
                <w:sz w:val="16"/>
                <w:szCs w:val="16"/>
              </w:rPr>
              <w:t>Acct. #:</w:t>
            </w:r>
            <w:r>
              <w:rPr>
                <w:rFonts w:ascii="Cambria Math" w:hAnsi="Cambria Math" w:cs="Cambria Math"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278" w:type="dxa"/>
            <w:gridSpan w:val="5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29" w:name="Text8d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d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9"/>
          </w:p>
        </w:tc>
        <w:tc>
          <w:tcPr>
            <w:tcW w:w="95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519" w:type="dxa"/>
            <w:gridSpan w:val="12"/>
            <w:shd w:val="clear" w:color="auto" w:fill="auto"/>
            <w:vAlign w:val="center"/>
          </w:tcPr>
          <w:p w:rsidR="00171BD7" w:rsidRPr="00085717" w:rsidRDefault="00171BD7" w:rsidP="002A0968">
            <w:pPr>
              <w:rPr>
                <w:rFonts w:ascii="Arial" w:hAnsi="Arial"/>
                <w:sz w:val="16"/>
                <w:szCs w:val="16"/>
              </w:rPr>
            </w:pPr>
            <w:r w:rsidRPr="00171BD7">
              <w:rPr>
                <w:rFonts w:ascii="Arial" w:hAnsi="Arial"/>
                <w:b/>
                <w:sz w:val="16"/>
                <w:szCs w:val="16"/>
              </w:rPr>
              <w:t>Purpose: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8D03C1" w:rsidRDefault="00FF7BAF" w:rsidP="00C240DE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71BD7" w:rsidRPr="008D03C1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  <w:p w:rsidR="00171BD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8D03C1" w:rsidRDefault="00FF7BAF" w:rsidP="00C240DE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71BD7" w:rsidRPr="008D03C1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  <w:p w:rsidR="00171BD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B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30" w:name="Text1g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g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8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1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31" w:name="Text2c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c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171BD7" w:rsidRPr="00085717" w:rsidRDefault="00F95F36" w:rsidP="002C4E61">
            <w:pPr>
              <w:tabs>
                <w:tab w:val="right" w:pos="492"/>
              </w:tabs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  <w:bookmarkStart w:id="32" w:name="Text5a"/>
            <w:r>
              <w:rPr>
                <w:rFonts w:ascii="Arial" w:hAnsi="Arial"/>
                <w:sz w:val="16"/>
                <w:szCs w:val="16"/>
              </w:rPr>
              <w:t>$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a"/>
                  <w:enabled/>
                  <w:calcOnExit/>
                  <w:textInput>
                    <w:type w:val="number"/>
                    <w:maxLength w:val="5"/>
                    <w:format w:val="0.000"/>
                  </w:textInput>
                </w:ffData>
              </w:fldChar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576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33" w:name="Text5b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b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3"/>
          </w:p>
        </w:tc>
        <w:tc>
          <w:tcPr>
            <w:tcW w:w="760" w:type="dxa"/>
            <w:gridSpan w:val="3"/>
            <w:vMerge w:val="restart"/>
            <w:shd w:val="clear" w:color="auto" w:fill="auto"/>
            <w:vAlign w:val="center"/>
          </w:tcPr>
          <w:p w:rsidR="00171BD7" w:rsidRPr="00085717" w:rsidRDefault="00171BD7" w:rsidP="006D686D">
            <w:pPr>
              <w:tabs>
                <w:tab w:val="right" w:pos="59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34" w:name="Text5c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c"/>
                  <w:enabled w:val="0"/>
                  <w:calcOnExit w:val="0"/>
                  <w:textInput>
                    <w:type w:val="calculated"/>
                    <w:default w:val="=(text5a*text5b)"/>
                    <w:format w:val="#,##0.00"/>
                  </w:textInput>
                </w:ffData>
              </w:fldChar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=(text5a*text5b)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instrText>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4"/>
          </w:p>
        </w:tc>
        <w:tc>
          <w:tcPr>
            <w:tcW w:w="1678" w:type="dxa"/>
            <w:gridSpan w:val="4"/>
            <w:shd w:val="clear" w:color="auto" w:fill="auto"/>
            <w:vAlign w:val="center"/>
          </w:tcPr>
          <w:p w:rsidR="00171BD7" w:rsidRPr="00085717" w:rsidRDefault="00FF7BAF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59" w:type="dxa"/>
            <w:vMerge w:val="restart"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text1g,text1h,text1i,text2c,text5c,text8e,text8f)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=sum(text1g,text1h,text1i,text2c,text5c,text8e,text8f)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instrText>0.0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2C1886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519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886" w:rsidRPr="00085717" w:rsidRDefault="002C1886" w:rsidP="002A0968">
            <w:pPr>
              <w:rPr>
                <w:rFonts w:ascii="Arial" w:hAnsi="Arial"/>
                <w:sz w:val="16"/>
                <w:szCs w:val="16"/>
              </w:rPr>
            </w:pPr>
            <w:r w:rsidRPr="00171BD7">
              <w:rPr>
                <w:rFonts w:ascii="Arial" w:hAnsi="Arial"/>
                <w:b/>
                <w:sz w:val="16"/>
                <w:szCs w:val="16"/>
              </w:rPr>
              <w:t>Origin</w:t>
            </w:r>
            <w:r>
              <w:rPr>
                <w:rFonts w:ascii="Arial" w:hAnsi="Arial"/>
                <w:b/>
                <w:sz w:val="16"/>
                <w:szCs w:val="16"/>
              </w:rPr>
              <w:t>, Stops,</w:t>
            </w:r>
            <w:r w:rsidRPr="00171BD7">
              <w:rPr>
                <w:rFonts w:ascii="Arial" w:hAnsi="Arial"/>
                <w:b/>
                <w:sz w:val="16"/>
                <w:szCs w:val="16"/>
              </w:rPr>
              <w:t xml:space="preserve"> and Destination: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L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35" w:name="Text1h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h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5"/>
          </w:p>
        </w:tc>
        <w:tc>
          <w:tcPr>
            <w:tcW w:w="839" w:type="dxa"/>
            <w:gridSpan w:val="2"/>
            <w:vMerge w:val="restart"/>
            <w:shd w:val="clear" w:color="auto" w:fill="auto"/>
          </w:tcPr>
          <w:p w:rsidR="002C1886" w:rsidRPr="002C1886" w:rsidRDefault="002C1886" w:rsidP="002A0968">
            <w:pPr>
              <w:tabs>
                <w:tab w:val="right" w:pos="732"/>
              </w:tabs>
              <w:spacing w:before="20"/>
              <w:ind w:left="-60" w:right="-60"/>
              <w:rPr>
                <w:rFonts w:ascii="Arial" w:hAnsi="Arial"/>
                <w:b/>
                <w:sz w:val="16"/>
                <w:szCs w:val="16"/>
              </w:rPr>
            </w:pPr>
            <w:r w:rsidRPr="002C1886">
              <w:rPr>
                <w:rFonts w:ascii="Arial" w:hAnsi="Arial"/>
                <w:b/>
                <w:sz w:val="16"/>
                <w:szCs w:val="16"/>
              </w:rPr>
              <w:t>Motel:</w:t>
            </w:r>
          </w:p>
          <w:p w:rsidR="002C1886" w:rsidRPr="00085717" w:rsidRDefault="00FF7BAF" w:rsidP="002A0968">
            <w:pPr>
              <w:tabs>
                <w:tab w:val="right" w:pos="73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2C1886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59" w:type="dxa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49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0" w:type="dxa"/>
            <w:gridSpan w:val="3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:rsidR="002C1886" w:rsidRPr="00085717" w:rsidRDefault="002C1886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36" w:name="Text8e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e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6"/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 w:val="restar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2C1886" w:rsidP="00C240DE">
            <w:pPr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  <w:r w:rsidR="00171BD7"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2270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D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37" w:name="Text1i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i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7"/>
          </w:p>
        </w:tc>
        <w:tc>
          <w:tcPr>
            <w:tcW w:w="83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78" w:type="dxa"/>
            <w:gridSpan w:val="5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65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Account # 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60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780706">
              <w:rPr>
                <w:rFonts w:ascii="Arial" w:hAnsi="Arial"/>
                <w:b/>
                <w:sz w:val="16"/>
                <w:szCs w:val="16"/>
              </w:rPr>
              <w:t>Acct. #:</w:t>
            </w:r>
            <w:r>
              <w:rPr>
                <w:rFonts w:ascii="Cambria Math" w:hAnsi="Cambria Math" w:cs="Cambria Math"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278" w:type="dxa"/>
            <w:gridSpan w:val="5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38" w:name="Text8f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f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8"/>
          </w:p>
        </w:tc>
        <w:tc>
          <w:tcPr>
            <w:tcW w:w="95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519" w:type="dxa"/>
            <w:gridSpan w:val="12"/>
            <w:shd w:val="clear" w:color="auto" w:fill="auto"/>
            <w:vAlign w:val="center"/>
          </w:tcPr>
          <w:p w:rsidR="00171BD7" w:rsidRPr="00085717" w:rsidRDefault="00171BD7" w:rsidP="002A0968">
            <w:pPr>
              <w:rPr>
                <w:rFonts w:ascii="Arial" w:hAnsi="Arial"/>
                <w:sz w:val="16"/>
                <w:szCs w:val="16"/>
              </w:rPr>
            </w:pPr>
            <w:r w:rsidRPr="00171BD7">
              <w:rPr>
                <w:rFonts w:ascii="Arial" w:hAnsi="Arial"/>
                <w:b/>
                <w:sz w:val="16"/>
                <w:szCs w:val="16"/>
              </w:rPr>
              <w:t>Purpose: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8D03C1" w:rsidRDefault="00FF7BAF" w:rsidP="00C240DE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71BD7" w:rsidRPr="008D03C1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  <w:p w:rsidR="00171BD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8D03C1" w:rsidRDefault="00FF7BAF" w:rsidP="00C240DE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71BD7" w:rsidRPr="008D03C1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  <w:p w:rsidR="00171BD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B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39" w:name="Text1j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j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9"/>
          </w:p>
        </w:tc>
        <w:tc>
          <w:tcPr>
            <w:tcW w:w="8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1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40" w:name="Text2d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d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0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171BD7" w:rsidRPr="00085717" w:rsidRDefault="00F95F36" w:rsidP="002C4E61">
            <w:pPr>
              <w:tabs>
                <w:tab w:val="right" w:pos="492"/>
              </w:tabs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  <w:bookmarkStart w:id="41" w:name="Text6a"/>
            <w:r>
              <w:rPr>
                <w:rFonts w:ascii="Arial" w:hAnsi="Arial"/>
                <w:sz w:val="16"/>
                <w:szCs w:val="16"/>
              </w:rPr>
              <w:t>$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6a"/>
                  <w:enabled/>
                  <w:calcOnExit/>
                  <w:textInput>
                    <w:type w:val="number"/>
                    <w:maxLength w:val="5"/>
                    <w:format w:val="0.000"/>
                  </w:textInput>
                </w:ffData>
              </w:fldChar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1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171BD7" w:rsidRPr="00085717" w:rsidRDefault="00171BD7" w:rsidP="007D37D3">
            <w:pPr>
              <w:tabs>
                <w:tab w:val="right" w:pos="576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42" w:name="Text6b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6b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2"/>
          </w:p>
        </w:tc>
        <w:tc>
          <w:tcPr>
            <w:tcW w:w="760" w:type="dxa"/>
            <w:gridSpan w:val="3"/>
            <w:vMerge w:val="restart"/>
            <w:shd w:val="clear" w:color="auto" w:fill="auto"/>
            <w:vAlign w:val="center"/>
          </w:tcPr>
          <w:p w:rsidR="00171BD7" w:rsidRPr="00085717" w:rsidRDefault="00171BD7" w:rsidP="006D686D">
            <w:pPr>
              <w:tabs>
                <w:tab w:val="right" w:pos="59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43" w:name="Text6c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6c"/>
                  <w:enabled w:val="0"/>
                  <w:calcOnExit w:val="0"/>
                  <w:textInput>
                    <w:type w:val="calculated"/>
                    <w:default w:val="=(text6a*text6b)"/>
                    <w:format w:val="#,##0.00"/>
                  </w:textInput>
                </w:ffData>
              </w:fldChar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=(text6a*text6b)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instrText>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3"/>
          </w:p>
        </w:tc>
        <w:tc>
          <w:tcPr>
            <w:tcW w:w="1678" w:type="dxa"/>
            <w:gridSpan w:val="4"/>
            <w:shd w:val="clear" w:color="auto" w:fill="auto"/>
            <w:vAlign w:val="center"/>
          </w:tcPr>
          <w:p w:rsidR="00171BD7" w:rsidRPr="00085717" w:rsidRDefault="00FF7BAF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59" w:type="dxa"/>
            <w:vMerge w:val="restart"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text1j,text1k,text1l,text2d,text6c,text8g,text8h)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=sum(text1j,text1k,text1l,text2d,text6c,text8g,text8h)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instrText>0.0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2C1886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519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886" w:rsidRPr="00085717" w:rsidRDefault="002C1886" w:rsidP="002A0968">
            <w:pPr>
              <w:rPr>
                <w:rFonts w:ascii="Arial" w:hAnsi="Arial"/>
                <w:sz w:val="16"/>
                <w:szCs w:val="16"/>
              </w:rPr>
            </w:pPr>
            <w:r w:rsidRPr="00171BD7">
              <w:rPr>
                <w:rFonts w:ascii="Arial" w:hAnsi="Arial"/>
                <w:b/>
                <w:sz w:val="16"/>
                <w:szCs w:val="16"/>
              </w:rPr>
              <w:t>Origin</w:t>
            </w:r>
            <w:r>
              <w:rPr>
                <w:rFonts w:ascii="Arial" w:hAnsi="Arial"/>
                <w:b/>
                <w:sz w:val="16"/>
                <w:szCs w:val="16"/>
              </w:rPr>
              <w:t>, Stops,</w:t>
            </w:r>
            <w:r w:rsidRPr="00171BD7">
              <w:rPr>
                <w:rFonts w:ascii="Arial" w:hAnsi="Arial"/>
                <w:b/>
                <w:sz w:val="16"/>
                <w:szCs w:val="16"/>
              </w:rPr>
              <w:t xml:space="preserve"> and Destination: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L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44" w:name="Text1k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k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4"/>
          </w:p>
        </w:tc>
        <w:tc>
          <w:tcPr>
            <w:tcW w:w="839" w:type="dxa"/>
            <w:gridSpan w:val="2"/>
            <w:vMerge w:val="restart"/>
            <w:shd w:val="clear" w:color="auto" w:fill="auto"/>
          </w:tcPr>
          <w:p w:rsidR="002C1886" w:rsidRPr="002C1886" w:rsidRDefault="002C1886" w:rsidP="002A0968">
            <w:pPr>
              <w:tabs>
                <w:tab w:val="right" w:pos="732"/>
              </w:tabs>
              <w:spacing w:before="20"/>
              <w:ind w:left="-60" w:right="-60"/>
              <w:rPr>
                <w:rFonts w:ascii="Arial" w:hAnsi="Arial"/>
                <w:b/>
                <w:sz w:val="16"/>
                <w:szCs w:val="16"/>
              </w:rPr>
            </w:pPr>
            <w:r w:rsidRPr="002C1886">
              <w:rPr>
                <w:rFonts w:ascii="Arial" w:hAnsi="Arial"/>
                <w:b/>
                <w:sz w:val="16"/>
                <w:szCs w:val="16"/>
              </w:rPr>
              <w:t>Motel:</w:t>
            </w:r>
          </w:p>
          <w:p w:rsidR="002C1886" w:rsidRPr="00085717" w:rsidRDefault="00FF7BAF" w:rsidP="002A0968">
            <w:pPr>
              <w:tabs>
                <w:tab w:val="right" w:pos="73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2C1886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59" w:type="dxa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49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0" w:type="dxa"/>
            <w:gridSpan w:val="3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:rsidR="002C1886" w:rsidRPr="00085717" w:rsidRDefault="002C1886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45" w:name="Text8g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g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5"/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 w:val="restar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2C1886" w:rsidP="00C240DE">
            <w:pPr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  <w:r w:rsidR="00171BD7"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2270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D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46" w:name="Text1l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l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6"/>
          </w:p>
        </w:tc>
        <w:tc>
          <w:tcPr>
            <w:tcW w:w="83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78" w:type="dxa"/>
            <w:gridSpan w:val="5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65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Account # 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60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780706">
              <w:rPr>
                <w:rFonts w:ascii="Arial" w:hAnsi="Arial"/>
                <w:b/>
                <w:sz w:val="16"/>
                <w:szCs w:val="16"/>
              </w:rPr>
              <w:t>Acct. #:</w:t>
            </w:r>
            <w:r>
              <w:rPr>
                <w:rFonts w:ascii="Cambria Math" w:hAnsi="Cambria Math" w:cs="Cambria Math"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278" w:type="dxa"/>
            <w:gridSpan w:val="5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47" w:name="Text8h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h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7"/>
          </w:p>
        </w:tc>
        <w:tc>
          <w:tcPr>
            <w:tcW w:w="95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519" w:type="dxa"/>
            <w:gridSpan w:val="12"/>
            <w:shd w:val="clear" w:color="auto" w:fill="auto"/>
            <w:vAlign w:val="center"/>
          </w:tcPr>
          <w:p w:rsidR="00171BD7" w:rsidRPr="00085717" w:rsidRDefault="00171BD7" w:rsidP="002A0968">
            <w:pPr>
              <w:rPr>
                <w:rFonts w:ascii="Arial" w:hAnsi="Arial"/>
                <w:sz w:val="16"/>
                <w:szCs w:val="16"/>
              </w:rPr>
            </w:pPr>
            <w:r w:rsidRPr="00171BD7">
              <w:rPr>
                <w:rFonts w:ascii="Arial" w:hAnsi="Arial"/>
                <w:b/>
                <w:sz w:val="16"/>
                <w:szCs w:val="16"/>
              </w:rPr>
              <w:t>Purpose: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8D03C1" w:rsidRDefault="00FF7BAF" w:rsidP="00C240DE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71BD7" w:rsidRPr="008D03C1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8D03C1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  <w:p w:rsidR="00171BD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tc>
          <w:tcPr>
            <w:tcW w:w="839" w:type="dxa"/>
            <w:vMerge w:val="restar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2C633C" w:rsidRDefault="00FF7BAF" w:rsidP="00C240DE">
            <w:pPr>
              <w:spacing w:after="120"/>
              <w:ind w:left="-60" w:right="-20"/>
              <w:jc w:val="center"/>
              <w:rPr>
                <w:rFonts w:ascii="Arial" w:hAnsi="Arial"/>
                <w:sz w:val="16"/>
                <w:szCs w:val="16"/>
                <w:u w:val="single"/>
              </w:rPr>
            </w:pPr>
            <w:r w:rsidRPr="002C633C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="00171BD7" w:rsidRPr="002C633C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2C633C">
              <w:rPr>
                <w:rFonts w:ascii="Arial" w:hAnsi="Arial"/>
                <w:sz w:val="16"/>
                <w:szCs w:val="16"/>
                <w:u w:val="single"/>
              </w:rPr>
            </w:r>
            <w:r w:rsidRPr="002C633C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2C633C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  <w:p w:rsidR="00171BD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a.m.</w:t>
            </w:r>
          </w:p>
          <w:p w:rsidR="00171BD7" w:rsidRPr="00085717" w:rsidRDefault="00FF7BAF" w:rsidP="00C240DE">
            <w:pPr>
              <w:ind w:left="-60" w:right="-2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1BD7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 w:rsidR="00171BD7">
              <w:rPr>
                <w:rFonts w:ascii="Arial" w:hAnsi="Arial"/>
                <w:sz w:val="16"/>
                <w:szCs w:val="16"/>
              </w:rPr>
              <w:t xml:space="preserve"> p.m.</w:t>
            </w:r>
          </w:p>
        </w:tc>
        <w:tc>
          <w:tcPr>
            <w:tcW w:w="250" w:type="dxa"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B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48" w:name="Text1m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m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8"/>
          </w:p>
        </w:tc>
        <w:tc>
          <w:tcPr>
            <w:tcW w:w="8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1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49" w:name="Text2e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e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9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171BD7" w:rsidRPr="00085717" w:rsidRDefault="00F95F36" w:rsidP="002C4E61">
            <w:pPr>
              <w:tabs>
                <w:tab w:val="right" w:pos="492"/>
              </w:tabs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  <w:bookmarkStart w:id="50" w:name="Text7a"/>
            <w:r>
              <w:rPr>
                <w:rFonts w:ascii="Arial" w:hAnsi="Arial"/>
                <w:sz w:val="16"/>
                <w:szCs w:val="16"/>
              </w:rPr>
              <w:t>$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7a"/>
                  <w:enabled/>
                  <w:calcOnExit/>
                  <w:textInput>
                    <w:type w:val="number"/>
                    <w:maxLength w:val="5"/>
                    <w:format w:val="0.000"/>
                  </w:textInput>
                </w:ffData>
              </w:fldChar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50"/>
          </w:p>
        </w:tc>
        <w:tc>
          <w:tcPr>
            <w:tcW w:w="759" w:type="dxa"/>
            <w:vMerge w:val="restart"/>
            <w:shd w:val="clear" w:color="auto" w:fill="auto"/>
            <w:vAlign w:val="center"/>
          </w:tcPr>
          <w:p w:rsidR="00171BD7" w:rsidRPr="00085717" w:rsidRDefault="00171BD7" w:rsidP="007D37D3">
            <w:pPr>
              <w:tabs>
                <w:tab w:val="right" w:pos="576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51" w:name="Text7b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7b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51"/>
          </w:p>
        </w:tc>
        <w:tc>
          <w:tcPr>
            <w:tcW w:w="760" w:type="dxa"/>
            <w:gridSpan w:val="3"/>
            <w:vMerge w:val="restart"/>
            <w:shd w:val="clear" w:color="auto" w:fill="auto"/>
            <w:vAlign w:val="center"/>
          </w:tcPr>
          <w:p w:rsidR="00171BD7" w:rsidRPr="00085717" w:rsidRDefault="00171BD7" w:rsidP="006D686D">
            <w:pPr>
              <w:tabs>
                <w:tab w:val="right" w:pos="59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52" w:name="Text7c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7c"/>
                  <w:enabled w:val="0"/>
                  <w:calcOnExit w:val="0"/>
                  <w:textInput>
                    <w:type w:val="calculated"/>
                    <w:default w:val="=(text7a*text7b)"/>
                    <w:format w:val="#,##0.00"/>
                  </w:textInput>
                </w:ffData>
              </w:fldChar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DC3D19">
              <w:rPr>
                <w:rFonts w:ascii="Arial" w:hAnsi="Arial"/>
                <w:sz w:val="16"/>
                <w:szCs w:val="16"/>
              </w:rPr>
              <w:instrText xml:space="preserve"> =(text7a*text7b)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instrText>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DC3D19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52"/>
          </w:p>
        </w:tc>
        <w:tc>
          <w:tcPr>
            <w:tcW w:w="1678" w:type="dxa"/>
            <w:gridSpan w:val="4"/>
            <w:shd w:val="clear" w:color="auto" w:fill="auto"/>
            <w:vAlign w:val="center"/>
          </w:tcPr>
          <w:p w:rsidR="00171BD7" w:rsidRPr="00085717" w:rsidRDefault="00FF7BAF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59" w:type="dxa"/>
            <w:vMerge w:val="restart"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>$</w:t>
            </w: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alculated"/>
                    <w:default w:val="=sum(text1m,text1n,text1o,text2e,text7c,text8i,text8j)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/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=sum(text1m,text1n,text1o,text2e,text7c,text8i,text8j) 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instrText>0.0</w:instrTex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2C1886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519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886" w:rsidRPr="00085717" w:rsidRDefault="002C1886" w:rsidP="002A0968">
            <w:pPr>
              <w:rPr>
                <w:rFonts w:ascii="Arial" w:hAnsi="Arial"/>
                <w:sz w:val="16"/>
                <w:szCs w:val="16"/>
              </w:rPr>
            </w:pPr>
            <w:r w:rsidRPr="00171BD7">
              <w:rPr>
                <w:rFonts w:ascii="Arial" w:hAnsi="Arial"/>
                <w:b/>
                <w:sz w:val="16"/>
                <w:szCs w:val="16"/>
              </w:rPr>
              <w:t>Origin</w:t>
            </w:r>
            <w:r>
              <w:rPr>
                <w:rFonts w:ascii="Arial" w:hAnsi="Arial"/>
                <w:b/>
                <w:sz w:val="16"/>
                <w:szCs w:val="16"/>
              </w:rPr>
              <w:t>, Stops,</w:t>
            </w:r>
            <w:r w:rsidRPr="00171BD7">
              <w:rPr>
                <w:rFonts w:ascii="Arial" w:hAnsi="Arial"/>
                <w:b/>
                <w:sz w:val="16"/>
                <w:szCs w:val="16"/>
              </w:rPr>
              <w:t xml:space="preserve"> and Destination: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 w:rsidRPr="00085717">
              <w:rPr>
                <w:rFonts w:ascii="Arial" w:hAnsi="Arial"/>
                <w:sz w:val="16"/>
                <w:szCs w:val="16"/>
              </w:rPr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L</w:t>
            </w:r>
          </w:p>
        </w:tc>
        <w:tc>
          <w:tcPr>
            <w:tcW w:w="720" w:type="dxa"/>
            <w:gridSpan w:val="2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53" w:name="Text1n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n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53"/>
          </w:p>
        </w:tc>
        <w:tc>
          <w:tcPr>
            <w:tcW w:w="839" w:type="dxa"/>
            <w:gridSpan w:val="2"/>
            <w:vMerge w:val="restart"/>
            <w:shd w:val="clear" w:color="auto" w:fill="auto"/>
          </w:tcPr>
          <w:p w:rsidR="002C1886" w:rsidRPr="002C1886" w:rsidRDefault="002C1886" w:rsidP="002A0968">
            <w:pPr>
              <w:tabs>
                <w:tab w:val="right" w:pos="732"/>
              </w:tabs>
              <w:spacing w:before="20"/>
              <w:ind w:left="-60" w:right="-60"/>
              <w:rPr>
                <w:rFonts w:ascii="Arial" w:hAnsi="Arial"/>
                <w:b/>
                <w:sz w:val="16"/>
                <w:szCs w:val="16"/>
              </w:rPr>
            </w:pPr>
            <w:r w:rsidRPr="002C1886">
              <w:rPr>
                <w:rFonts w:ascii="Arial" w:hAnsi="Arial"/>
                <w:b/>
                <w:sz w:val="16"/>
                <w:szCs w:val="16"/>
              </w:rPr>
              <w:t>Motel:</w:t>
            </w:r>
          </w:p>
          <w:p w:rsidR="002C1886" w:rsidRPr="00085717" w:rsidRDefault="00FF7BAF" w:rsidP="002A0968">
            <w:pPr>
              <w:tabs>
                <w:tab w:val="right" w:pos="73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2C1886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59" w:type="dxa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49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0" w:type="dxa"/>
            <w:gridSpan w:val="3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shd w:val="clear" w:color="auto" w:fill="auto"/>
            <w:vAlign w:val="center"/>
          </w:tcPr>
          <w:p w:rsidR="002C1886" w:rsidRPr="00085717" w:rsidRDefault="002C1886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54" w:name="Text8i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i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54"/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2C1886" w:rsidRPr="00085717" w:rsidRDefault="002C1886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 w:val="restar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2C1886" w:rsidP="00C240DE">
            <w:pPr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</w:t>
            </w:r>
            <w:r w:rsidR="00171BD7"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2270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71BD7" w:rsidRPr="00085717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085717">
              <w:rPr>
                <w:rFonts w:ascii="Arial" w:hAnsi="Arial"/>
                <w:sz w:val="16"/>
                <w:szCs w:val="16"/>
              </w:rPr>
            </w:r>
            <w:r w:rsidRPr="00085717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085717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24"/>
                <w:tab w:val="left" w:pos="8640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85717">
              <w:rPr>
                <w:rFonts w:ascii="Arial" w:hAnsi="Arial"/>
                <w:b/>
                <w:sz w:val="16"/>
                <w:szCs w:val="16"/>
              </w:rPr>
              <w:t>D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492"/>
                <w:tab w:val="left" w:pos="8640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$</w:t>
            </w:r>
            <w:r>
              <w:rPr>
                <w:rFonts w:ascii="Arial" w:hAnsi="Arial"/>
                <w:sz w:val="16"/>
                <w:szCs w:val="16"/>
              </w:rPr>
              <w:tab/>
            </w:r>
            <w:bookmarkStart w:id="55" w:name="Text1o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o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55"/>
          </w:p>
        </w:tc>
        <w:tc>
          <w:tcPr>
            <w:tcW w:w="83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78" w:type="dxa"/>
            <w:gridSpan w:val="5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65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Account # 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Pr="00085717" w:rsidRDefault="00FF7BAF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057AB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057AB"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959" w:type="dxa"/>
            <w:vMerge/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RPr="0008571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839" w:type="dxa"/>
            <w:gridSpan w:val="2"/>
            <w:vMerge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60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ind w:left="-60" w:right="-20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809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8B1065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780706">
              <w:rPr>
                <w:rFonts w:ascii="Arial" w:hAnsi="Arial"/>
                <w:b/>
                <w:sz w:val="16"/>
                <w:szCs w:val="16"/>
              </w:rPr>
              <w:t>Acct. #:</w:t>
            </w:r>
            <w:r>
              <w:rPr>
                <w:rFonts w:ascii="Cambria Math" w:hAnsi="Cambria Math" w:cs="Cambria Math"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B1065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8B1065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278" w:type="dxa"/>
            <w:gridSpan w:val="5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Pr="00085717" w:rsidRDefault="00171BD7" w:rsidP="00235A1C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r w:rsidR="00235A1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235A1C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  <w:r w:rsidRPr="00085717">
              <w:rPr>
                <w:rFonts w:ascii="Arial" w:hAnsi="Arial"/>
                <w:sz w:val="16"/>
                <w:szCs w:val="16"/>
              </w:rPr>
              <w:tab/>
            </w:r>
            <w:bookmarkStart w:id="56" w:name="Text8j"/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j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r w:rsidR="00823C30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sz w:val="16"/>
                <w:szCs w:val="16"/>
              </w:rPr>
            </w:r>
            <w:r w:rsidR="00FF7BAF">
              <w:rPr>
                <w:rFonts w:ascii="Arial" w:hAnsi="Arial"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E83772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56"/>
          </w:p>
        </w:tc>
        <w:tc>
          <w:tcPr>
            <w:tcW w:w="959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71BD7" w:rsidRPr="00085717" w:rsidRDefault="00171BD7" w:rsidP="00C240DE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</w:tr>
      <w:tr w:rsidR="00171BD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659" w:type="dxa"/>
            <w:shd w:val="clear" w:color="auto" w:fill="D9D9D9"/>
            <w:vAlign w:val="center"/>
          </w:tcPr>
          <w:p w:rsidR="00171BD7" w:rsidRPr="00460A01" w:rsidRDefault="00171BD7" w:rsidP="00460A01">
            <w:pPr>
              <w:ind w:left="-60"/>
              <w:rPr>
                <w:rFonts w:ascii="Arial" w:hAnsi="Arial"/>
                <w:b/>
                <w:sz w:val="18"/>
              </w:rPr>
            </w:pPr>
          </w:p>
        </w:tc>
        <w:tc>
          <w:tcPr>
            <w:tcW w:w="3060" w:type="dxa"/>
            <w:gridSpan w:val="8"/>
            <w:shd w:val="clear" w:color="auto" w:fill="auto"/>
            <w:vAlign w:val="center"/>
          </w:tcPr>
          <w:p w:rsidR="00171BD7" w:rsidRPr="00460A01" w:rsidRDefault="00171BD7" w:rsidP="00F5638E">
            <w:pPr>
              <w:ind w:left="6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Directly Billed Motel Name</w:t>
            </w: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:rsidR="00171BD7" w:rsidRPr="00460A01" w:rsidRDefault="00171BD7" w:rsidP="00F5638E">
            <w:pPr>
              <w:ind w:left="6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City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171BD7" w:rsidRPr="00460A01" w:rsidRDefault="00171BD7" w:rsidP="00F5638E">
            <w:pPr>
              <w:ind w:left="60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State</w:t>
            </w:r>
          </w:p>
        </w:tc>
        <w:tc>
          <w:tcPr>
            <w:tcW w:w="1678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71BD7" w:rsidRDefault="00171BD7" w:rsidP="008A2582">
            <w:pPr>
              <w:pStyle w:val="Heading8"/>
              <w:jc w:val="center"/>
              <w:rPr>
                <w:sz w:val="18"/>
              </w:rPr>
            </w:pPr>
            <w:r>
              <w:rPr>
                <w:sz w:val="18"/>
              </w:rPr>
              <w:t>TOTALS</w:t>
            </w:r>
            <w:r>
              <w:rPr>
                <w:sz w:val="18"/>
              </w:rPr>
              <w:t> </w:t>
            </w:r>
            <w:r>
              <w:rPr>
                <w:sz w:val="18"/>
              </w:rPr>
              <w:sym w:font="Wingdings" w:char="F0E8"/>
            </w:r>
          </w:p>
        </w:tc>
        <w:tc>
          <w:tcPr>
            <w:tcW w:w="970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71BD7" w:rsidRPr="00B900B1" w:rsidRDefault="00F5084A" w:rsidP="00A90B1E">
            <w:pPr>
              <w:tabs>
                <w:tab w:val="right" w:pos="702"/>
                <w:tab w:val="left" w:pos="8640"/>
              </w:tabs>
              <w:ind w:left="-60" w:right="-6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$</w:t>
            </w:r>
            <w:r w:rsidR="00A90B1E">
              <w:rPr>
                <w:rFonts w:ascii="Arial" w:hAnsi="Arial"/>
                <w:b/>
                <w:sz w:val="16"/>
              </w:rPr>
              <w:tab/>
            </w:r>
            <w:bookmarkStart w:id="57" w:name="Text9a"/>
            <w:r w:rsidR="00FF7BAF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9a"/>
                  <w:enabled w:val="0"/>
                  <w:calcOnExit w:val="0"/>
                  <w:textInput>
                    <w:type w:val="calculated"/>
                    <w:default w:val="=sum(text1a,text1b,text1c,text1d,text1e,text1f,text1g,text1h,text1i,text1j,text1k,text1l,text1m,text1n,text1o)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begin"/>
            </w:r>
            <w:r w:rsidR="006D686D">
              <w:rPr>
                <w:rFonts w:ascii="Arial" w:hAnsi="Arial"/>
                <w:b/>
                <w:sz w:val="16"/>
                <w:szCs w:val="16"/>
              </w:rPr>
              <w:instrText xml:space="preserve"> =sum(text1a,text1b,text1c,text1d,text1e,text1f,text1g,text1h,text1i,text1j,text1k,text1l,text1m,text1n,text1o) </w:instrText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b/>
                <w:noProof/>
                <w:sz w:val="16"/>
                <w:szCs w:val="16"/>
              </w:rPr>
              <w:instrText>0</w:instrText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b/>
                <w:sz w:val="16"/>
                <w:szCs w:val="16"/>
              </w:rPr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b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57"/>
          </w:p>
        </w:tc>
        <w:tc>
          <w:tcPr>
            <w:tcW w:w="839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71BD7" w:rsidRPr="00B900B1" w:rsidRDefault="00171BD7" w:rsidP="00167AE7">
            <w:pPr>
              <w:tabs>
                <w:tab w:val="right" w:pos="612"/>
                <w:tab w:val="left" w:pos="8640"/>
              </w:tabs>
              <w:ind w:left="-60" w:right="-60"/>
              <w:rPr>
                <w:rFonts w:ascii="Arial" w:hAnsi="Arial"/>
                <w:b/>
                <w:sz w:val="16"/>
                <w:szCs w:val="16"/>
              </w:rPr>
            </w:pPr>
            <w:r w:rsidRPr="00B900B1">
              <w:rPr>
                <w:rFonts w:ascii="Arial" w:hAnsi="Arial"/>
                <w:b/>
                <w:sz w:val="16"/>
                <w:szCs w:val="16"/>
              </w:rPr>
              <w:t>$</w:t>
            </w:r>
            <w:r w:rsidRPr="00B900B1">
              <w:rPr>
                <w:rFonts w:ascii="Arial" w:hAnsi="Arial"/>
                <w:b/>
                <w:sz w:val="16"/>
                <w:szCs w:val="16"/>
              </w:rPr>
              <w:tab/>
            </w:r>
            <w:bookmarkStart w:id="58" w:name="Text9b"/>
            <w:r w:rsidR="00FF7BAF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9b"/>
                  <w:enabled w:val="0"/>
                  <w:calcOnExit w:val="0"/>
                  <w:textInput>
                    <w:type w:val="calculated"/>
                    <w:default w:val="=sum(text2a,text2b,text2c,text2d,text2e)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begin"/>
            </w:r>
            <w:r w:rsidR="006D686D">
              <w:rPr>
                <w:rFonts w:ascii="Arial" w:hAnsi="Arial"/>
                <w:b/>
                <w:sz w:val="16"/>
                <w:szCs w:val="16"/>
              </w:rPr>
              <w:instrText xml:space="preserve"> =sum(text2a,text2b,text2c,text2d,text2e) </w:instrText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b/>
                <w:noProof/>
                <w:sz w:val="16"/>
                <w:szCs w:val="16"/>
              </w:rPr>
              <w:instrText>0</w:instrText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FF7BAF">
              <w:rPr>
                <w:rFonts w:ascii="Arial" w:hAnsi="Arial"/>
                <w:b/>
                <w:sz w:val="16"/>
                <w:szCs w:val="16"/>
              </w:rPr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E83772">
              <w:rPr>
                <w:rFonts w:ascii="Arial" w:hAnsi="Arial"/>
                <w:b/>
                <w:noProof/>
                <w:sz w:val="16"/>
                <w:szCs w:val="16"/>
              </w:rPr>
              <w:t>0.00</w:t>
            </w:r>
            <w:r w:rsidR="00FF7BAF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58"/>
          </w:p>
        </w:tc>
        <w:tc>
          <w:tcPr>
            <w:tcW w:w="1518" w:type="dxa"/>
            <w:gridSpan w:val="2"/>
            <w:vMerge w:val="restart"/>
            <w:shd w:val="clear" w:color="auto" w:fill="D9D9D9"/>
            <w:vAlign w:val="center"/>
          </w:tcPr>
          <w:p w:rsidR="00171BD7" w:rsidRDefault="00171BD7" w:rsidP="008A2582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60" w:type="dxa"/>
            <w:gridSpan w:val="3"/>
            <w:vMerge w:val="restart"/>
            <w:shd w:val="clear" w:color="auto" w:fill="auto"/>
            <w:vAlign w:val="center"/>
          </w:tcPr>
          <w:p w:rsidR="00171BD7" w:rsidRPr="00B900B1" w:rsidRDefault="00171BD7" w:rsidP="00014675">
            <w:pPr>
              <w:tabs>
                <w:tab w:val="right" w:pos="584"/>
              </w:tabs>
              <w:ind w:left="-60" w:right="-60"/>
              <w:rPr>
                <w:rFonts w:ascii="Arial" w:hAnsi="Arial"/>
                <w:b/>
                <w:sz w:val="18"/>
              </w:rPr>
            </w:pPr>
            <w:r w:rsidRPr="00B900B1">
              <w:rPr>
                <w:rFonts w:ascii="Arial" w:hAnsi="Arial"/>
                <w:b/>
                <w:sz w:val="16"/>
              </w:rPr>
              <w:t>$</w:t>
            </w:r>
            <w:r w:rsidRPr="00B900B1">
              <w:rPr>
                <w:rFonts w:ascii="Arial" w:hAnsi="Arial"/>
                <w:b/>
                <w:sz w:val="16"/>
              </w:rPr>
              <w:tab/>
            </w:r>
            <w:bookmarkStart w:id="59" w:name="Text9c"/>
            <w:r w:rsidR="00FF7BAF">
              <w:rPr>
                <w:rFonts w:ascii="Arial" w:hAnsi="Arial"/>
                <w:b/>
                <w:sz w:val="16"/>
              </w:rPr>
              <w:fldChar w:fldCharType="begin">
                <w:ffData>
                  <w:name w:val="Text9c"/>
                  <w:enabled w:val="0"/>
                  <w:calcOnExit w:val="0"/>
                  <w:textInput>
                    <w:type w:val="calculated"/>
                    <w:default w:val="=sum(text3c,text4c,text5c,text6c,text7c)"/>
                    <w:format w:val="#,##0.00"/>
                  </w:textInput>
                </w:ffData>
              </w:fldChar>
            </w:r>
            <w:r w:rsidR="00014675">
              <w:rPr>
                <w:rFonts w:ascii="Arial" w:hAnsi="Arial"/>
                <w:b/>
                <w:sz w:val="16"/>
              </w:rPr>
              <w:instrText xml:space="preserve"> FORMTEXT </w:instrText>
            </w:r>
            <w:r w:rsidR="00FF7BAF">
              <w:rPr>
                <w:rFonts w:ascii="Arial" w:hAnsi="Arial"/>
                <w:b/>
                <w:sz w:val="16"/>
              </w:rPr>
              <w:fldChar w:fldCharType="begin"/>
            </w:r>
            <w:r w:rsidR="00014675">
              <w:rPr>
                <w:rFonts w:ascii="Arial" w:hAnsi="Arial"/>
                <w:b/>
                <w:sz w:val="16"/>
              </w:rPr>
              <w:instrText xml:space="preserve"> =sum(text3c,text4c,text5c,text6c,text7c) </w:instrText>
            </w:r>
            <w:r w:rsidR="00FF7BAF">
              <w:rPr>
                <w:rFonts w:ascii="Arial" w:hAnsi="Arial"/>
                <w:b/>
                <w:sz w:val="16"/>
              </w:rPr>
              <w:fldChar w:fldCharType="separate"/>
            </w:r>
            <w:r w:rsidR="00014675">
              <w:rPr>
                <w:rFonts w:ascii="Arial" w:hAnsi="Arial"/>
                <w:b/>
                <w:noProof/>
                <w:sz w:val="16"/>
              </w:rPr>
              <w:instrText>0.0</w:instrText>
            </w:r>
            <w:r w:rsidR="00FF7BAF">
              <w:rPr>
                <w:rFonts w:ascii="Arial" w:hAnsi="Arial"/>
                <w:b/>
                <w:sz w:val="16"/>
              </w:rPr>
              <w:fldChar w:fldCharType="end"/>
            </w:r>
            <w:r w:rsidR="00FF7BAF">
              <w:rPr>
                <w:rFonts w:ascii="Arial" w:hAnsi="Arial"/>
                <w:b/>
                <w:sz w:val="16"/>
              </w:rPr>
            </w:r>
            <w:r w:rsidR="00FF7BAF">
              <w:rPr>
                <w:rFonts w:ascii="Arial" w:hAnsi="Arial"/>
                <w:b/>
                <w:sz w:val="16"/>
              </w:rPr>
              <w:fldChar w:fldCharType="separate"/>
            </w:r>
            <w:r w:rsidR="00014675">
              <w:rPr>
                <w:rFonts w:ascii="Arial" w:hAnsi="Arial"/>
                <w:b/>
                <w:noProof/>
                <w:sz w:val="16"/>
              </w:rPr>
              <w:t>0.00</w:t>
            </w:r>
            <w:r w:rsidR="00FF7BAF">
              <w:rPr>
                <w:rFonts w:ascii="Arial" w:hAnsi="Arial"/>
                <w:b/>
                <w:sz w:val="16"/>
              </w:rPr>
              <w:fldChar w:fldCharType="end"/>
            </w:r>
            <w:bookmarkEnd w:id="59"/>
          </w:p>
        </w:tc>
        <w:tc>
          <w:tcPr>
            <w:tcW w:w="899" w:type="dxa"/>
            <w:gridSpan w:val="2"/>
            <w:vMerge w:val="restart"/>
            <w:shd w:val="clear" w:color="auto" w:fill="D9D9D9"/>
            <w:vAlign w:val="center"/>
          </w:tcPr>
          <w:p w:rsidR="00171BD7" w:rsidRPr="00085717" w:rsidRDefault="00171BD7" w:rsidP="00167AE7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79" w:type="dxa"/>
            <w:gridSpan w:val="2"/>
            <w:vMerge w:val="restart"/>
            <w:shd w:val="clear" w:color="auto" w:fill="auto"/>
            <w:vAlign w:val="center"/>
          </w:tcPr>
          <w:p w:rsidR="00171BD7" w:rsidRPr="00B900B1" w:rsidRDefault="00171BD7" w:rsidP="00014675">
            <w:pPr>
              <w:tabs>
                <w:tab w:val="right" w:pos="564"/>
              </w:tabs>
              <w:ind w:left="-60" w:right="-60"/>
              <w:rPr>
                <w:rFonts w:ascii="Arial" w:hAnsi="Arial"/>
                <w:b/>
                <w:sz w:val="18"/>
              </w:rPr>
            </w:pPr>
            <w:r w:rsidRPr="00B900B1">
              <w:rPr>
                <w:rFonts w:ascii="Arial" w:hAnsi="Arial"/>
                <w:b/>
                <w:sz w:val="16"/>
              </w:rPr>
              <w:tab/>
            </w:r>
            <w:bookmarkStart w:id="60" w:name="Text9d"/>
            <w:r w:rsidR="00FF7BAF">
              <w:rPr>
                <w:rFonts w:ascii="Arial" w:hAnsi="Arial"/>
                <w:b/>
                <w:sz w:val="16"/>
              </w:rPr>
              <w:fldChar w:fldCharType="begin">
                <w:ffData>
                  <w:name w:val="Text9d"/>
                  <w:enabled w:val="0"/>
                  <w:calcOnExit w:val="0"/>
                  <w:textInput>
                    <w:type w:val="calculated"/>
                    <w:default w:val="=sum(text8a,text8b,text8c,text8d,text8e,text8f,text8g,text8h,text8i,text8j)"/>
                    <w:format w:val="#,##0.00"/>
                  </w:textInput>
                </w:ffData>
              </w:fldChar>
            </w:r>
            <w:r w:rsidR="00014675">
              <w:rPr>
                <w:rFonts w:ascii="Arial" w:hAnsi="Arial"/>
                <w:b/>
                <w:sz w:val="16"/>
              </w:rPr>
              <w:instrText xml:space="preserve"> FORMTEXT </w:instrText>
            </w:r>
            <w:r w:rsidR="00FF7BAF">
              <w:rPr>
                <w:rFonts w:ascii="Arial" w:hAnsi="Arial"/>
                <w:b/>
                <w:sz w:val="16"/>
              </w:rPr>
              <w:fldChar w:fldCharType="begin"/>
            </w:r>
            <w:r w:rsidR="00014675">
              <w:rPr>
                <w:rFonts w:ascii="Arial" w:hAnsi="Arial"/>
                <w:b/>
                <w:sz w:val="16"/>
              </w:rPr>
              <w:instrText xml:space="preserve"> =sum(text8a,text8b,text8c,text8d,text8e,text8f,text8g,text8h,text8i,text8j) </w:instrText>
            </w:r>
            <w:r w:rsidR="00FF7BAF">
              <w:rPr>
                <w:rFonts w:ascii="Arial" w:hAnsi="Arial"/>
                <w:b/>
                <w:sz w:val="16"/>
              </w:rPr>
              <w:fldChar w:fldCharType="separate"/>
            </w:r>
            <w:r w:rsidR="00014675">
              <w:rPr>
                <w:rFonts w:ascii="Arial" w:hAnsi="Arial"/>
                <w:b/>
                <w:noProof/>
                <w:sz w:val="16"/>
              </w:rPr>
              <w:instrText>0</w:instrText>
            </w:r>
            <w:r w:rsidR="00FF7BAF">
              <w:rPr>
                <w:rFonts w:ascii="Arial" w:hAnsi="Arial"/>
                <w:b/>
                <w:sz w:val="16"/>
              </w:rPr>
              <w:fldChar w:fldCharType="end"/>
            </w:r>
            <w:r w:rsidR="00FF7BAF">
              <w:rPr>
                <w:rFonts w:ascii="Arial" w:hAnsi="Arial"/>
                <w:b/>
                <w:sz w:val="16"/>
              </w:rPr>
            </w:r>
            <w:r w:rsidR="00FF7BAF">
              <w:rPr>
                <w:rFonts w:ascii="Arial" w:hAnsi="Arial"/>
                <w:b/>
                <w:sz w:val="16"/>
              </w:rPr>
              <w:fldChar w:fldCharType="separate"/>
            </w:r>
            <w:r w:rsidR="00014675">
              <w:rPr>
                <w:rFonts w:ascii="Arial" w:hAnsi="Arial"/>
                <w:b/>
                <w:noProof/>
                <w:sz w:val="16"/>
              </w:rPr>
              <w:t>0.00</w:t>
            </w:r>
            <w:r w:rsidR="00FF7BAF">
              <w:rPr>
                <w:rFonts w:ascii="Arial" w:hAnsi="Arial"/>
                <w:b/>
                <w:sz w:val="16"/>
              </w:rPr>
              <w:fldChar w:fldCharType="end"/>
            </w:r>
            <w:bookmarkEnd w:id="60"/>
          </w:p>
        </w:tc>
        <w:tc>
          <w:tcPr>
            <w:tcW w:w="959" w:type="dxa"/>
            <w:vMerge w:val="restart"/>
            <w:shd w:val="clear" w:color="auto" w:fill="auto"/>
            <w:vAlign w:val="center"/>
          </w:tcPr>
          <w:p w:rsidR="00171BD7" w:rsidRPr="00B900B1" w:rsidRDefault="00171BD7" w:rsidP="006471A7">
            <w:pPr>
              <w:tabs>
                <w:tab w:val="right" w:pos="562"/>
              </w:tabs>
              <w:ind w:left="-60" w:right="-60"/>
              <w:rPr>
                <w:rFonts w:ascii="Arial" w:hAnsi="Arial"/>
                <w:b/>
                <w:sz w:val="18"/>
              </w:rPr>
            </w:pPr>
            <w:r w:rsidRPr="00B900B1">
              <w:rPr>
                <w:rFonts w:ascii="Arial" w:hAnsi="Arial"/>
                <w:b/>
                <w:sz w:val="16"/>
              </w:rPr>
              <w:t>$</w:t>
            </w:r>
            <w:r w:rsidRPr="00B900B1">
              <w:rPr>
                <w:rFonts w:ascii="Arial" w:hAnsi="Arial"/>
                <w:b/>
                <w:sz w:val="16"/>
              </w:rPr>
              <w:tab/>
            </w:r>
            <w:bookmarkStart w:id="61" w:name="Text17"/>
            <w:r w:rsidR="00FF7BAF">
              <w:rPr>
                <w:rFonts w:ascii="Arial" w:hAnsi="Arial"/>
                <w:b/>
                <w:sz w:val="16"/>
              </w:rPr>
              <w:fldChar w:fldCharType="begin">
                <w:ffData>
                  <w:name w:val="Text17"/>
                  <w:enabled w:val="0"/>
                  <w:calcOnExit w:val="0"/>
                  <w:textInput>
                    <w:type w:val="calculated"/>
                    <w:default w:val="=sum(text9a,text9b,text9c,text9d)"/>
                    <w:format w:val="#,##0.00"/>
                  </w:textInput>
                </w:ffData>
              </w:fldChar>
            </w:r>
            <w:r w:rsidR="006D686D">
              <w:rPr>
                <w:rFonts w:ascii="Arial" w:hAnsi="Arial"/>
                <w:b/>
                <w:sz w:val="16"/>
              </w:rPr>
              <w:instrText xml:space="preserve"> FORMTEXT </w:instrText>
            </w:r>
            <w:r w:rsidR="00FF7BAF">
              <w:rPr>
                <w:rFonts w:ascii="Arial" w:hAnsi="Arial"/>
                <w:b/>
                <w:sz w:val="16"/>
              </w:rPr>
              <w:fldChar w:fldCharType="begin"/>
            </w:r>
            <w:r w:rsidR="006D686D">
              <w:rPr>
                <w:rFonts w:ascii="Arial" w:hAnsi="Arial"/>
                <w:b/>
                <w:sz w:val="16"/>
              </w:rPr>
              <w:instrText xml:space="preserve"> =sum(text9a,text9b,text9c,text9d) </w:instrText>
            </w:r>
            <w:r w:rsidR="00FF7BAF">
              <w:rPr>
                <w:rFonts w:ascii="Arial" w:hAnsi="Arial"/>
                <w:b/>
                <w:sz w:val="16"/>
              </w:rPr>
              <w:fldChar w:fldCharType="separate"/>
            </w:r>
            <w:r w:rsidR="00E83772">
              <w:rPr>
                <w:rFonts w:ascii="Arial" w:hAnsi="Arial"/>
                <w:b/>
                <w:noProof/>
                <w:sz w:val="16"/>
              </w:rPr>
              <w:instrText>0.0</w:instrText>
            </w:r>
            <w:r w:rsidR="00FF7BAF">
              <w:rPr>
                <w:rFonts w:ascii="Arial" w:hAnsi="Arial"/>
                <w:b/>
                <w:sz w:val="16"/>
              </w:rPr>
              <w:fldChar w:fldCharType="end"/>
            </w:r>
            <w:r w:rsidR="00FF7BAF">
              <w:rPr>
                <w:rFonts w:ascii="Arial" w:hAnsi="Arial"/>
                <w:b/>
                <w:sz w:val="16"/>
              </w:rPr>
            </w:r>
            <w:r w:rsidR="00FF7BAF">
              <w:rPr>
                <w:rFonts w:ascii="Arial" w:hAnsi="Arial"/>
                <w:b/>
                <w:sz w:val="16"/>
              </w:rPr>
              <w:fldChar w:fldCharType="separate"/>
            </w:r>
            <w:r w:rsidR="00E83772">
              <w:rPr>
                <w:rFonts w:ascii="Arial" w:hAnsi="Arial"/>
                <w:b/>
                <w:noProof/>
                <w:sz w:val="16"/>
              </w:rPr>
              <w:t>0.00</w:t>
            </w:r>
            <w:r w:rsidR="00FF7BAF">
              <w:rPr>
                <w:rFonts w:ascii="Arial" w:hAnsi="Arial"/>
                <w:b/>
                <w:sz w:val="16"/>
              </w:rPr>
              <w:fldChar w:fldCharType="end"/>
            </w:r>
            <w:bookmarkEnd w:id="61"/>
          </w:p>
        </w:tc>
      </w:tr>
      <w:tr w:rsidR="00171BD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659" w:type="dxa"/>
            <w:shd w:val="clear" w:color="auto" w:fill="auto"/>
            <w:vAlign w:val="center"/>
          </w:tcPr>
          <w:p w:rsidR="00171BD7" w:rsidRPr="00460A01" w:rsidRDefault="00171BD7" w:rsidP="00460A01">
            <w:pPr>
              <w:ind w:left="-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DB: 1</w:t>
            </w:r>
          </w:p>
        </w:tc>
        <w:tc>
          <w:tcPr>
            <w:tcW w:w="3060" w:type="dxa"/>
            <w:gridSpan w:val="8"/>
            <w:shd w:val="clear" w:color="auto" w:fill="auto"/>
            <w:vAlign w:val="center"/>
          </w:tcPr>
          <w:p w:rsidR="00171BD7" w:rsidRPr="006426B0" w:rsidRDefault="00FF7BAF" w:rsidP="0020121A">
            <w:pPr>
              <w:ind w:left="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2" w:name="Text42"/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62"/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:rsidR="00171BD7" w:rsidRPr="006426B0" w:rsidRDefault="00FF7BAF" w:rsidP="0020121A">
            <w:pPr>
              <w:ind w:left="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171BD7" w:rsidRPr="006426B0" w:rsidRDefault="00FF7BAF" w:rsidP="005D5B22">
            <w:pPr>
              <w:ind w:left="6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67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Default="00171BD7" w:rsidP="00C240DE">
            <w:pPr>
              <w:rPr>
                <w:sz w:val="18"/>
              </w:rPr>
            </w:pPr>
          </w:p>
        </w:tc>
        <w:tc>
          <w:tcPr>
            <w:tcW w:w="97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BD7" w:rsidRDefault="00171BD7" w:rsidP="008A2582">
            <w:pPr>
              <w:tabs>
                <w:tab w:val="right" w:pos="624"/>
                <w:tab w:val="left" w:pos="8640"/>
              </w:tabs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839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71BD7" w:rsidRDefault="00171BD7" w:rsidP="008A2582">
            <w:pPr>
              <w:tabs>
                <w:tab w:val="right" w:pos="732"/>
              </w:tabs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1518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71BD7" w:rsidRDefault="00171BD7" w:rsidP="008A2582">
            <w:pPr>
              <w:tabs>
                <w:tab w:val="right" w:pos="652"/>
              </w:tabs>
              <w:ind w:left="-60" w:right="-60"/>
              <w:rPr>
                <w:rFonts w:ascii="Arial" w:hAnsi="Arial"/>
                <w:sz w:val="16"/>
              </w:rPr>
            </w:pPr>
          </w:p>
        </w:tc>
        <w:tc>
          <w:tcPr>
            <w:tcW w:w="76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Default="00171BD7" w:rsidP="008A2582">
            <w:pPr>
              <w:tabs>
                <w:tab w:val="right" w:pos="584"/>
              </w:tabs>
              <w:ind w:left="-60" w:right="-60"/>
              <w:rPr>
                <w:rFonts w:ascii="Arial" w:hAnsi="Arial"/>
                <w:sz w:val="18"/>
              </w:rPr>
            </w:pPr>
          </w:p>
        </w:tc>
        <w:tc>
          <w:tcPr>
            <w:tcW w:w="899" w:type="dxa"/>
            <w:gridSpan w:val="2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71BD7" w:rsidRDefault="00171BD7" w:rsidP="008A2582">
            <w:pPr>
              <w:ind w:left="-60"/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77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Default="00171BD7" w:rsidP="008A2582">
            <w:pPr>
              <w:tabs>
                <w:tab w:val="right" w:pos="564"/>
              </w:tabs>
              <w:ind w:left="-60" w:right="-60"/>
              <w:rPr>
                <w:rFonts w:ascii="Arial" w:hAnsi="Arial"/>
                <w:sz w:val="18"/>
              </w:rPr>
            </w:pPr>
          </w:p>
        </w:tc>
        <w:tc>
          <w:tcPr>
            <w:tcW w:w="9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Default="00171BD7" w:rsidP="008A2582">
            <w:pPr>
              <w:tabs>
                <w:tab w:val="right" w:pos="612"/>
              </w:tabs>
              <w:ind w:left="-60" w:right="-60"/>
              <w:rPr>
                <w:rFonts w:ascii="Arial" w:hAnsi="Arial"/>
                <w:sz w:val="18"/>
              </w:rPr>
            </w:pPr>
          </w:p>
        </w:tc>
      </w:tr>
      <w:tr w:rsidR="00171BD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659" w:type="dxa"/>
            <w:shd w:val="clear" w:color="auto" w:fill="auto"/>
            <w:vAlign w:val="center"/>
          </w:tcPr>
          <w:p w:rsidR="00171BD7" w:rsidRPr="00460A01" w:rsidRDefault="00171BD7" w:rsidP="00460A01">
            <w:pPr>
              <w:ind w:left="-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DB: 2</w:t>
            </w:r>
          </w:p>
        </w:tc>
        <w:tc>
          <w:tcPr>
            <w:tcW w:w="3060" w:type="dxa"/>
            <w:gridSpan w:val="8"/>
            <w:shd w:val="clear" w:color="auto" w:fill="auto"/>
            <w:vAlign w:val="center"/>
          </w:tcPr>
          <w:p w:rsidR="00171BD7" w:rsidRPr="006426B0" w:rsidRDefault="00FF7BAF" w:rsidP="0020121A">
            <w:pPr>
              <w:ind w:left="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:rsidR="00171BD7" w:rsidRPr="006426B0" w:rsidRDefault="00FF7BAF" w:rsidP="0020121A">
            <w:pPr>
              <w:ind w:left="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171BD7" w:rsidRPr="006426B0" w:rsidRDefault="00FF7BAF" w:rsidP="005D5B22">
            <w:pPr>
              <w:ind w:left="6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402" w:type="dxa"/>
            <w:gridSpan w:val="17"/>
            <w:shd w:val="clear" w:color="auto" w:fill="auto"/>
            <w:vAlign w:val="center"/>
          </w:tcPr>
          <w:p w:rsidR="00171BD7" w:rsidRDefault="00F5084A" w:rsidP="008A2582">
            <w:pPr>
              <w:tabs>
                <w:tab w:val="right" w:pos="612"/>
              </w:tabs>
              <w:ind w:left="-60" w:right="-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Use of private vehicle authorized by:</w:t>
            </w:r>
            <w:r w:rsidR="00E80023">
              <w:rPr>
                <w:rFonts w:ascii="Arial" w:hAnsi="Arial"/>
                <w:sz w:val="18"/>
              </w:rPr>
              <w:t> </w:t>
            </w:r>
            <w:r w:rsidR="00FF7BAF">
              <w:rPr>
                <w:rFonts w:ascii="Arial" w:hAnsi="Arial"/>
                <w:sz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3" w:name="Text44"/>
            <w:r w:rsidR="00E80023">
              <w:rPr>
                <w:rFonts w:ascii="Arial" w:hAnsi="Arial"/>
                <w:sz w:val="18"/>
              </w:rPr>
              <w:instrText xml:space="preserve"> FORMTEXT </w:instrText>
            </w:r>
            <w:r w:rsidR="00FF7BAF">
              <w:rPr>
                <w:rFonts w:ascii="Arial" w:hAnsi="Arial"/>
                <w:sz w:val="18"/>
              </w:rPr>
            </w:r>
            <w:r w:rsidR="00FF7BAF"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FF7BAF">
              <w:rPr>
                <w:rFonts w:ascii="Arial" w:hAnsi="Arial"/>
                <w:sz w:val="18"/>
              </w:rPr>
              <w:fldChar w:fldCharType="end"/>
            </w:r>
            <w:bookmarkEnd w:id="63"/>
          </w:p>
        </w:tc>
      </w:tr>
      <w:tr w:rsidR="00171BD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6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460A01" w:rsidRDefault="00171BD7" w:rsidP="00460A01">
            <w:pPr>
              <w:ind w:left="-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DB: 3</w:t>
            </w:r>
          </w:p>
        </w:tc>
        <w:tc>
          <w:tcPr>
            <w:tcW w:w="3060" w:type="dxa"/>
            <w:gridSpan w:val="8"/>
            <w:shd w:val="clear" w:color="auto" w:fill="auto"/>
            <w:vAlign w:val="center"/>
          </w:tcPr>
          <w:p w:rsidR="00171BD7" w:rsidRPr="006426B0" w:rsidRDefault="00FF7BAF" w:rsidP="0020121A">
            <w:pPr>
              <w:ind w:left="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800" w:type="dxa"/>
            <w:gridSpan w:val="4"/>
            <w:shd w:val="clear" w:color="auto" w:fill="auto"/>
            <w:vAlign w:val="center"/>
          </w:tcPr>
          <w:p w:rsidR="00171BD7" w:rsidRPr="006426B0" w:rsidRDefault="00FF7BAF" w:rsidP="0020121A">
            <w:pPr>
              <w:ind w:left="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171BD7" w:rsidRPr="006426B0" w:rsidRDefault="00FF7BAF" w:rsidP="005D5B22">
            <w:pPr>
              <w:ind w:left="6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6725" w:type="dxa"/>
            <w:gridSpan w:val="15"/>
            <w:vMerge w:val="restart"/>
            <w:shd w:val="clear" w:color="auto" w:fill="auto"/>
          </w:tcPr>
          <w:p w:rsidR="00171BD7" w:rsidRDefault="00171BD7" w:rsidP="008A2582">
            <w:pPr>
              <w:spacing w:before="20"/>
              <w:ind w:left="-60" w:righ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District/Division Approval:</w:t>
            </w:r>
          </w:p>
          <w:p w:rsidR="00171BD7" w:rsidRDefault="00FF7BAF" w:rsidP="00975B47">
            <w:pPr>
              <w:ind w:left="-60" w:right="-60"/>
              <w:jc w:val="center"/>
              <w:rPr>
                <w:rFonts w:ascii="Arial" w:hAnsi="Arial"/>
                <w:i/>
                <w:sz w:val="22"/>
              </w:rPr>
            </w:pPr>
            <w:r>
              <w:rPr>
                <w:rFonts w:ascii="Arial" w:hAnsi="Arial"/>
                <w:i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64" w:name="Text18"/>
            <w:r w:rsidR="00171BD7">
              <w:rPr>
                <w:rFonts w:ascii="Arial" w:hAnsi="Arial"/>
                <w:i/>
                <w:sz w:val="22"/>
              </w:rPr>
              <w:instrText xml:space="preserve"> FORMTEXT </w:instrText>
            </w:r>
            <w:r>
              <w:rPr>
                <w:rFonts w:ascii="Arial" w:hAnsi="Arial"/>
                <w:i/>
                <w:sz w:val="22"/>
              </w:rPr>
            </w:r>
            <w:r>
              <w:rPr>
                <w:rFonts w:ascii="Arial" w:hAnsi="Arial"/>
                <w:i/>
                <w:sz w:val="22"/>
              </w:rPr>
              <w:fldChar w:fldCharType="separate"/>
            </w:r>
            <w:r w:rsidR="00E83772">
              <w:rPr>
                <w:rFonts w:ascii="Arial" w:hAnsi="Arial"/>
                <w:i/>
                <w:noProof/>
                <w:sz w:val="22"/>
              </w:rPr>
              <w:t> </w:t>
            </w:r>
            <w:r w:rsidR="00E83772">
              <w:rPr>
                <w:rFonts w:ascii="Arial" w:hAnsi="Arial"/>
                <w:i/>
                <w:noProof/>
                <w:sz w:val="22"/>
              </w:rPr>
              <w:t> </w:t>
            </w:r>
            <w:r w:rsidR="00E83772">
              <w:rPr>
                <w:rFonts w:ascii="Arial" w:hAnsi="Arial"/>
                <w:i/>
                <w:noProof/>
                <w:sz w:val="22"/>
              </w:rPr>
              <w:t> </w:t>
            </w:r>
            <w:r w:rsidR="00E83772">
              <w:rPr>
                <w:rFonts w:ascii="Arial" w:hAnsi="Arial"/>
                <w:i/>
                <w:noProof/>
                <w:sz w:val="22"/>
              </w:rPr>
              <w:t> </w:t>
            </w:r>
            <w:r w:rsidR="00E83772">
              <w:rPr>
                <w:rFonts w:ascii="Arial" w:hAnsi="Arial"/>
                <w:i/>
                <w:noProof/>
                <w:sz w:val="22"/>
              </w:rPr>
              <w:t> </w:t>
            </w:r>
            <w:r>
              <w:rPr>
                <w:rFonts w:ascii="Arial" w:hAnsi="Arial"/>
                <w:i/>
                <w:sz w:val="22"/>
              </w:rPr>
              <w:fldChar w:fldCharType="end"/>
            </w:r>
            <w:bookmarkEnd w:id="64"/>
          </w:p>
        </w:tc>
        <w:tc>
          <w:tcPr>
            <w:tcW w:w="1677" w:type="dxa"/>
            <w:gridSpan w:val="2"/>
            <w:vMerge w:val="restart"/>
            <w:shd w:val="clear" w:color="auto" w:fill="auto"/>
          </w:tcPr>
          <w:p w:rsidR="00171BD7" w:rsidRDefault="00171BD7" w:rsidP="008A2582">
            <w:pPr>
              <w:pStyle w:val="Heading8"/>
              <w:spacing w:before="20"/>
              <w:ind w:right="-60"/>
              <w:jc w:val="left"/>
              <w:rPr>
                <w:b w:val="0"/>
              </w:rPr>
            </w:pPr>
            <w:r>
              <w:rPr>
                <w:b w:val="0"/>
              </w:rPr>
              <w:t>Date:</w:t>
            </w:r>
          </w:p>
          <w:bookmarkStart w:id="65" w:name="Text19"/>
          <w:p w:rsidR="00171BD7" w:rsidRPr="00975B47" w:rsidRDefault="00FF7BAF" w:rsidP="008A2582">
            <w:pPr>
              <w:spacing w:before="4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171BD7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65"/>
          </w:p>
        </w:tc>
      </w:tr>
      <w:tr w:rsidR="00171BD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240"/>
        </w:trPr>
        <w:tc>
          <w:tcPr>
            <w:tcW w:w="6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460A01" w:rsidRDefault="00171BD7" w:rsidP="00460A01">
            <w:pPr>
              <w:ind w:left="-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DB: 4</w:t>
            </w:r>
          </w:p>
        </w:tc>
        <w:tc>
          <w:tcPr>
            <w:tcW w:w="3060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6426B0" w:rsidRDefault="00FF7BAF" w:rsidP="0020121A">
            <w:pPr>
              <w:ind w:left="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8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6426B0" w:rsidRDefault="00FF7BAF" w:rsidP="0020121A">
            <w:pPr>
              <w:ind w:left="6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Pr="006426B0" w:rsidRDefault="00FF7BAF" w:rsidP="005D5B22">
            <w:pPr>
              <w:ind w:left="6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71BD7"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6725" w:type="dxa"/>
            <w:gridSpan w:val="15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Default="00171BD7">
            <w:pPr>
              <w:ind w:left="-60"/>
              <w:jc w:val="right"/>
              <w:rPr>
                <w:rFonts w:ascii="Arial" w:hAnsi="Arial"/>
                <w:sz w:val="18"/>
              </w:rPr>
            </w:pPr>
          </w:p>
        </w:tc>
        <w:tc>
          <w:tcPr>
            <w:tcW w:w="167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1BD7" w:rsidRDefault="00171BD7">
            <w:pPr>
              <w:tabs>
                <w:tab w:val="right" w:pos="612"/>
              </w:tabs>
              <w:ind w:left="-60" w:right="-60"/>
              <w:rPr>
                <w:rFonts w:ascii="Arial" w:hAnsi="Arial"/>
                <w:sz w:val="18"/>
              </w:rPr>
            </w:pPr>
          </w:p>
        </w:tc>
      </w:tr>
      <w:tr w:rsidR="00171BD7" w:rsidTr="005415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cantSplit/>
          <w:trHeight w:hRule="exact" w:val="540"/>
        </w:trPr>
        <w:tc>
          <w:tcPr>
            <w:tcW w:w="9845" w:type="dxa"/>
            <w:gridSpan w:val="21"/>
            <w:tcBorders>
              <w:bottom w:val="single" w:sz="4" w:space="0" w:color="auto"/>
            </w:tcBorders>
            <w:vAlign w:val="center"/>
          </w:tcPr>
          <w:p w:rsidR="00171BD7" w:rsidRPr="007F556F" w:rsidRDefault="00171BD7" w:rsidP="003E3FF6">
            <w:pPr>
              <w:tabs>
                <w:tab w:val="right" w:pos="612"/>
              </w:tabs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 w:rsidRPr="00C054AF">
              <w:rPr>
                <w:rFonts w:ascii="Arial" w:hAnsi="Arial"/>
                <w:sz w:val="16"/>
                <w:szCs w:val="16"/>
              </w:rPr>
              <w:t>I claim reimb</w:t>
            </w:r>
            <w:r>
              <w:rPr>
                <w:rFonts w:ascii="Arial" w:hAnsi="Arial"/>
                <w:sz w:val="16"/>
                <w:szCs w:val="16"/>
              </w:rPr>
              <w:t>ursement from the State of Nebra</w:t>
            </w:r>
            <w:r w:rsidRPr="00C054AF">
              <w:rPr>
                <w:rFonts w:ascii="Arial" w:hAnsi="Arial"/>
                <w:sz w:val="16"/>
                <w:szCs w:val="16"/>
              </w:rPr>
              <w:t>ska for the above expenses incurred by me in the line of duty and declare that the above statement of them is a true account of such expenses for which payment has not been made heretofore by the State of Nebraska.</w:t>
            </w:r>
          </w:p>
        </w:tc>
        <w:tc>
          <w:tcPr>
            <w:tcW w:w="3238" w:type="dxa"/>
            <w:gridSpan w:val="8"/>
            <w:tcBorders>
              <w:bottom w:val="single" w:sz="4" w:space="0" w:color="auto"/>
            </w:tcBorders>
          </w:tcPr>
          <w:p w:rsidR="00171BD7" w:rsidRDefault="00171BD7" w:rsidP="0020121A">
            <w:pPr>
              <w:tabs>
                <w:tab w:val="right" w:pos="612"/>
              </w:tabs>
              <w:spacing w:before="20"/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Signature:</w:t>
            </w:r>
            <w:r>
              <w:rPr>
                <w:rFonts w:ascii="Arial" w:hAnsi="Arial"/>
                <w:sz w:val="16"/>
                <w:szCs w:val="16"/>
              </w:rPr>
              <w:t> 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3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66"/>
            <w:r>
              <w:rPr>
                <w:rFonts w:ascii="Arial" w:hAnsi="Arial"/>
                <w:sz w:val="16"/>
                <w:szCs w:val="16"/>
              </w:rPr>
              <w:t xml:space="preserve"> Employee</w:t>
            </w:r>
            <w:r>
              <w:rPr>
                <w:rFonts w:ascii="Arial" w:hAnsi="Arial"/>
                <w:sz w:val="16"/>
                <w:szCs w:val="16"/>
              </w:rPr>
              <w:t> </w:t>
            </w:r>
            <w:r w:rsidR="00FF7BAF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4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B226E3">
              <w:rPr>
                <w:rFonts w:ascii="Arial" w:hAnsi="Arial"/>
                <w:sz w:val="16"/>
                <w:szCs w:val="16"/>
              </w:rPr>
            </w:r>
            <w:r w:rsidR="00B226E3">
              <w:rPr>
                <w:rFonts w:ascii="Arial" w:hAnsi="Arial"/>
                <w:sz w:val="16"/>
                <w:szCs w:val="16"/>
              </w:rPr>
              <w:fldChar w:fldCharType="separate"/>
            </w:r>
            <w:r w:rsidR="00FF7BAF">
              <w:rPr>
                <w:rFonts w:ascii="Arial" w:hAnsi="Arial"/>
                <w:sz w:val="16"/>
                <w:szCs w:val="16"/>
              </w:rPr>
              <w:fldChar w:fldCharType="end"/>
            </w:r>
            <w:bookmarkEnd w:id="67"/>
            <w:r>
              <w:rPr>
                <w:rFonts w:ascii="Arial" w:hAnsi="Arial"/>
                <w:sz w:val="16"/>
                <w:szCs w:val="16"/>
              </w:rPr>
              <w:t xml:space="preserve"> Other</w:t>
            </w:r>
          </w:p>
          <w:p w:rsidR="00171BD7" w:rsidRPr="0020121A" w:rsidRDefault="00171BD7" w:rsidP="0020121A">
            <w:pPr>
              <w:tabs>
                <w:tab w:val="right" w:pos="612"/>
              </w:tabs>
              <w:spacing w:before="20"/>
              <w:ind w:left="-60" w:right="-60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77" w:type="dxa"/>
            <w:gridSpan w:val="2"/>
            <w:tcBorders>
              <w:bottom w:val="single" w:sz="4" w:space="0" w:color="auto"/>
            </w:tcBorders>
          </w:tcPr>
          <w:p w:rsidR="00171BD7" w:rsidRDefault="00171BD7" w:rsidP="00CF4F98">
            <w:pPr>
              <w:tabs>
                <w:tab w:val="right" w:pos="612"/>
              </w:tabs>
              <w:spacing w:before="20"/>
              <w:ind w:left="-60" w:righ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Date:</w:t>
            </w:r>
          </w:p>
          <w:p w:rsidR="00171BD7" w:rsidRPr="0020121A" w:rsidRDefault="00FF7BAF" w:rsidP="00975B47">
            <w:pPr>
              <w:tabs>
                <w:tab w:val="right" w:pos="612"/>
              </w:tabs>
              <w:spacing w:before="20"/>
              <w:ind w:left="-60" w:right="-6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171BD7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E83772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</w:tbl>
    <w:p w:rsidR="00AC651E" w:rsidRPr="006438D9" w:rsidRDefault="009259DA" w:rsidP="001D46D6">
      <w:pPr>
        <w:pStyle w:val="Footer"/>
        <w:spacing w:before="40"/>
        <w:ind w:left="-144"/>
        <w:rPr>
          <w:rFonts w:ascii="Arial" w:hAnsi="Arial" w:cs="Arial"/>
        </w:rPr>
      </w:pPr>
      <w:r>
        <w:rPr>
          <w:rFonts w:ascii="Arial" w:hAnsi="Arial" w:cs="Arial"/>
          <w:b/>
        </w:rPr>
        <w:t>NDOT</w:t>
      </w:r>
      <w:r w:rsidR="00D53485">
        <w:rPr>
          <w:rFonts w:ascii="Arial" w:hAnsi="Arial" w:cs="Arial"/>
          <w:b/>
        </w:rPr>
        <w:t xml:space="preserve"> Form 117, </w:t>
      </w:r>
      <w:r w:rsidR="0046153B">
        <w:rPr>
          <w:rFonts w:ascii="Arial" w:hAnsi="Arial" w:cs="Arial"/>
          <w:b/>
        </w:rPr>
        <w:t>January 2018</w:t>
      </w:r>
      <w:r w:rsidR="00D54806">
        <w:rPr>
          <w:rFonts w:ascii="Arial" w:hAnsi="Arial" w:cs="Arial"/>
          <w:b/>
        </w:rPr>
        <w:tab/>
      </w:r>
      <w:r w:rsidR="00D54806">
        <w:rPr>
          <w:rFonts w:ascii="Arial" w:hAnsi="Arial" w:cs="Arial"/>
          <w:b/>
        </w:rPr>
        <w:tab/>
      </w:r>
      <w:r w:rsidR="00D54806">
        <w:rPr>
          <w:rFonts w:ascii="Arial" w:hAnsi="Arial" w:cs="Arial"/>
          <w:b/>
        </w:rPr>
        <w:tab/>
      </w:r>
      <w:r w:rsidR="00CF4F98">
        <w:tab/>
      </w:r>
      <w:r w:rsidR="008A2582">
        <w:rPr>
          <w:rFonts w:ascii="Arial" w:hAnsi="Arial"/>
          <w:b/>
          <w:sz w:val="16"/>
        </w:rPr>
        <w:t>Distribution:</w:t>
      </w:r>
      <w:r w:rsidR="008A2582">
        <w:rPr>
          <w:rFonts w:ascii="Arial" w:hAnsi="Arial"/>
          <w:sz w:val="16"/>
        </w:rPr>
        <w:t> </w:t>
      </w:r>
      <w:r w:rsidR="00D53485">
        <w:rPr>
          <w:rFonts w:ascii="Arial" w:hAnsi="Arial"/>
          <w:sz w:val="16"/>
        </w:rPr>
        <w:t>D.A.S./</w:t>
      </w:r>
      <w:r w:rsidR="008A2582">
        <w:rPr>
          <w:rFonts w:ascii="Arial" w:hAnsi="Arial"/>
          <w:sz w:val="16"/>
        </w:rPr>
        <w:t xml:space="preserve">Controller – District/Division </w:t>
      </w:r>
      <w:r w:rsidR="009720FC">
        <w:rPr>
          <w:rFonts w:ascii="Arial" w:hAnsi="Arial"/>
          <w:sz w:val="16"/>
        </w:rPr>
        <w:t>–</w:t>
      </w:r>
      <w:r w:rsidR="008A2582">
        <w:rPr>
          <w:rFonts w:ascii="Arial" w:hAnsi="Arial"/>
          <w:sz w:val="16"/>
        </w:rPr>
        <w:t xml:space="preserve"> Employee</w:t>
      </w:r>
      <w:r w:rsidR="003E3FF6">
        <w:rPr>
          <w:rFonts w:ascii="Arial" w:hAnsi="Arial"/>
          <w:sz w:val="16"/>
        </w:rPr>
        <w:t xml:space="preserve"> </w:t>
      </w:r>
    </w:p>
    <w:sectPr w:rsidR="00AC651E" w:rsidRPr="006438D9" w:rsidSect="003E3FF6">
      <w:footerReference w:type="first" r:id="rId9"/>
      <w:type w:val="continuous"/>
      <w:pgSz w:w="15840" w:h="12240" w:orient="landscape" w:code="1"/>
      <w:pgMar w:top="576" w:right="720" w:bottom="576" w:left="605" w:header="720" w:footer="720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5">
      <wne:fci wne:fciName="InsertEnSpace" wne:swArg="0000"/>
    </wne:keymap>
    <wne:keymap wne:kcmPrimary="0352">
      <wne:fci wne:fciName="InsertEmSpace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56F" w:rsidRDefault="007F556F">
      <w:r>
        <w:separator/>
      </w:r>
    </w:p>
  </w:endnote>
  <w:endnote w:type="continuationSeparator" w:id="0">
    <w:p w:rsidR="007F556F" w:rsidRDefault="007F5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56F" w:rsidRPr="00AE4393" w:rsidRDefault="007F556F" w:rsidP="00AE4393">
    <w:pPr>
      <w:pStyle w:val="Footer"/>
      <w:jc w:val="center"/>
      <w:rPr>
        <w:rFonts w:ascii="Arial" w:hAnsi="Arial" w:cs="Arial"/>
      </w:rPr>
    </w:pPr>
    <w:r w:rsidRPr="005B2757">
      <w:rPr>
        <w:rFonts w:ascii="Arial" w:hAnsi="Arial" w:cs="Arial"/>
      </w:rPr>
      <w:t xml:space="preserve">- </w:t>
    </w:r>
    <w:r w:rsidRPr="005B2757">
      <w:rPr>
        <w:rFonts w:ascii="Arial" w:hAnsi="Arial" w:cs="Arial"/>
      </w:rPr>
      <w:fldChar w:fldCharType="begin"/>
    </w:r>
    <w:r w:rsidRPr="005B2757">
      <w:rPr>
        <w:rFonts w:ascii="Arial" w:hAnsi="Arial" w:cs="Arial"/>
      </w:rPr>
      <w:instrText xml:space="preserve"> PAGE   \* MERGEFORMAT </w:instrText>
    </w:r>
    <w:r w:rsidRPr="005B2757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 w:rsidRPr="005B2757">
      <w:rPr>
        <w:rFonts w:ascii="Arial" w:hAnsi="Arial" w:cs="Arial"/>
        <w:noProof/>
      </w:rPr>
      <w:fldChar w:fldCharType="end"/>
    </w:r>
    <w:r w:rsidRPr="005B2757">
      <w:rPr>
        <w:rFonts w:ascii="Arial" w:hAnsi="Arial" w:cs="Arial"/>
        <w:noProof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56F" w:rsidRDefault="007F556F">
      <w:r>
        <w:separator/>
      </w:r>
    </w:p>
  </w:footnote>
  <w:footnote w:type="continuationSeparator" w:id="0">
    <w:p w:rsidR="007F556F" w:rsidRDefault="007F5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7AAD"/>
    <w:multiLevelType w:val="hybridMultilevel"/>
    <w:tmpl w:val="026C401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701"/>
    <w:multiLevelType w:val="hybridMultilevel"/>
    <w:tmpl w:val="24AC5C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152F3"/>
    <w:multiLevelType w:val="hybridMultilevel"/>
    <w:tmpl w:val="F0A470D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B685B"/>
    <w:multiLevelType w:val="hybridMultilevel"/>
    <w:tmpl w:val="6A686F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72285"/>
    <w:multiLevelType w:val="hybridMultilevel"/>
    <w:tmpl w:val="F8FC8BD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1621B"/>
    <w:multiLevelType w:val="hybridMultilevel"/>
    <w:tmpl w:val="F560E93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502F36"/>
    <w:multiLevelType w:val="hybridMultilevel"/>
    <w:tmpl w:val="B1C2D77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3D00245"/>
    <w:multiLevelType w:val="hybridMultilevel"/>
    <w:tmpl w:val="A41085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74776"/>
    <w:multiLevelType w:val="hybridMultilevel"/>
    <w:tmpl w:val="78282C3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03A20"/>
    <w:multiLevelType w:val="hybridMultilevel"/>
    <w:tmpl w:val="3E2453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A767B8"/>
    <w:multiLevelType w:val="hybridMultilevel"/>
    <w:tmpl w:val="744CFA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F4FCC"/>
    <w:multiLevelType w:val="hybridMultilevel"/>
    <w:tmpl w:val="11ECD78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2748A"/>
    <w:multiLevelType w:val="hybridMultilevel"/>
    <w:tmpl w:val="227084A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447BF"/>
    <w:multiLevelType w:val="hybridMultilevel"/>
    <w:tmpl w:val="5E4025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2763D0"/>
    <w:multiLevelType w:val="hybridMultilevel"/>
    <w:tmpl w:val="D2D4D0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18709C"/>
    <w:multiLevelType w:val="hybridMultilevel"/>
    <w:tmpl w:val="A6966A2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B257E5"/>
    <w:multiLevelType w:val="hybridMultilevel"/>
    <w:tmpl w:val="794CC3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152309"/>
    <w:multiLevelType w:val="hybridMultilevel"/>
    <w:tmpl w:val="72E88EE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219E2"/>
    <w:multiLevelType w:val="hybridMultilevel"/>
    <w:tmpl w:val="F0A6D4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8D3D14"/>
    <w:multiLevelType w:val="hybridMultilevel"/>
    <w:tmpl w:val="AD16B8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470D0F"/>
    <w:multiLevelType w:val="hybridMultilevel"/>
    <w:tmpl w:val="6290B9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9"/>
  </w:num>
  <w:num w:numId="4">
    <w:abstractNumId w:val="11"/>
  </w:num>
  <w:num w:numId="5">
    <w:abstractNumId w:val="8"/>
  </w:num>
  <w:num w:numId="6">
    <w:abstractNumId w:val="15"/>
  </w:num>
  <w:num w:numId="7">
    <w:abstractNumId w:val="7"/>
  </w:num>
  <w:num w:numId="8">
    <w:abstractNumId w:val="14"/>
  </w:num>
  <w:num w:numId="9">
    <w:abstractNumId w:val="5"/>
  </w:num>
  <w:num w:numId="10">
    <w:abstractNumId w:val="3"/>
  </w:num>
  <w:num w:numId="11">
    <w:abstractNumId w:val="10"/>
  </w:num>
  <w:num w:numId="12">
    <w:abstractNumId w:val="4"/>
  </w:num>
  <w:num w:numId="13">
    <w:abstractNumId w:val="1"/>
  </w:num>
  <w:num w:numId="14">
    <w:abstractNumId w:val="19"/>
  </w:num>
  <w:num w:numId="15">
    <w:abstractNumId w:val="13"/>
  </w:num>
  <w:num w:numId="16">
    <w:abstractNumId w:val="20"/>
  </w:num>
  <w:num w:numId="17">
    <w:abstractNumId w:val="0"/>
  </w:num>
  <w:num w:numId="18">
    <w:abstractNumId w:val="17"/>
  </w:num>
  <w:num w:numId="19">
    <w:abstractNumId w:val="12"/>
  </w:num>
  <w:num w:numId="20">
    <w:abstractNumId w:val="1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cfHYs7qMg5pRHIJ4FA/L8E5dgYS+rot1fEc0HbbPIdG0SHw2QD8ASqdB2cGX0VbCYK3rdWY5LuTubMn6tLcnkw==" w:salt="Fh+1fk02oxKOKgb2yxsan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424"/>
    <w:rsid w:val="00014675"/>
    <w:rsid w:val="00015266"/>
    <w:rsid w:val="000170DA"/>
    <w:rsid w:val="00041787"/>
    <w:rsid w:val="00053E20"/>
    <w:rsid w:val="0006143C"/>
    <w:rsid w:val="00085717"/>
    <w:rsid w:val="00086B69"/>
    <w:rsid w:val="000952A4"/>
    <w:rsid w:val="000B12B0"/>
    <w:rsid w:val="000C2766"/>
    <w:rsid w:val="000C5FEA"/>
    <w:rsid w:val="000C7ECA"/>
    <w:rsid w:val="000D5E20"/>
    <w:rsid w:val="000D6757"/>
    <w:rsid w:val="00111716"/>
    <w:rsid w:val="00124B27"/>
    <w:rsid w:val="00131BE0"/>
    <w:rsid w:val="00132DD3"/>
    <w:rsid w:val="001540AD"/>
    <w:rsid w:val="00162D6D"/>
    <w:rsid w:val="00163460"/>
    <w:rsid w:val="001637EC"/>
    <w:rsid w:val="00167AE7"/>
    <w:rsid w:val="00171BD7"/>
    <w:rsid w:val="00177786"/>
    <w:rsid w:val="001B27CE"/>
    <w:rsid w:val="001B3C86"/>
    <w:rsid w:val="001D46D6"/>
    <w:rsid w:val="001D4A01"/>
    <w:rsid w:val="001D56F0"/>
    <w:rsid w:val="001E102B"/>
    <w:rsid w:val="001E4A33"/>
    <w:rsid w:val="001E6A0D"/>
    <w:rsid w:val="001F0BC1"/>
    <w:rsid w:val="001F2FB6"/>
    <w:rsid w:val="0020121A"/>
    <w:rsid w:val="00222B59"/>
    <w:rsid w:val="002234E7"/>
    <w:rsid w:val="002254CE"/>
    <w:rsid w:val="00225913"/>
    <w:rsid w:val="00231FDB"/>
    <w:rsid w:val="00235A1C"/>
    <w:rsid w:val="00242262"/>
    <w:rsid w:val="002447AB"/>
    <w:rsid w:val="00271DB5"/>
    <w:rsid w:val="00277E82"/>
    <w:rsid w:val="00277FE9"/>
    <w:rsid w:val="00282C72"/>
    <w:rsid w:val="002A0968"/>
    <w:rsid w:val="002C1886"/>
    <w:rsid w:val="002C2637"/>
    <w:rsid w:val="002C4E61"/>
    <w:rsid w:val="002C633C"/>
    <w:rsid w:val="002D7784"/>
    <w:rsid w:val="00306486"/>
    <w:rsid w:val="00313DA0"/>
    <w:rsid w:val="0032753B"/>
    <w:rsid w:val="003440BB"/>
    <w:rsid w:val="00354504"/>
    <w:rsid w:val="0036126F"/>
    <w:rsid w:val="0036258E"/>
    <w:rsid w:val="00397A9F"/>
    <w:rsid w:val="003A2650"/>
    <w:rsid w:val="003A2B6C"/>
    <w:rsid w:val="003A6E15"/>
    <w:rsid w:val="003B6A2A"/>
    <w:rsid w:val="003C5673"/>
    <w:rsid w:val="003C56E4"/>
    <w:rsid w:val="003D34D2"/>
    <w:rsid w:val="003D3940"/>
    <w:rsid w:val="003D4069"/>
    <w:rsid w:val="003D687E"/>
    <w:rsid w:val="003E3FF6"/>
    <w:rsid w:val="00403021"/>
    <w:rsid w:val="00406B19"/>
    <w:rsid w:val="00423C9E"/>
    <w:rsid w:val="00426273"/>
    <w:rsid w:val="00437515"/>
    <w:rsid w:val="00446780"/>
    <w:rsid w:val="00454C11"/>
    <w:rsid w:val="00460A01"/>
    <w:rsid w:val="0046153B"/>
    <w:rsid w:val="00462A20"/>
    <w:rsid w:val="004919EA"/>
    <w:rsid w:val="004A0D8B"/>
    <w:rsid w:val="004B211C"/>
    <w:rsid w:val="004D40F7"/>
    <w:rsid w:val="004F69CB"/>
    <w:rsid w:val="005031C2"/>
    <w:rsid w:val="00505F58"/>
    <w:rsid w:val="00506909"/>
    <w:rsid w:val="0050724E"/>
    <w:rsid w:val="005252A9"/>
    <w:rsid w:val="005259E8"/>
    <w:rsid w:val="00531E79"/>
    <w:rsid w:val="00537174"/>
    <w:rsid w:val="00541599"/>
    <w:rsid w:val="00576831"/>
    <w:rsid w:val="0058070B"/>
    <w:rsid w:val="005925E6"/>
    <w:rsid w:val="005949EE"/>
    <w:rsid w:val="005A53E3"/>
    <w:rsid w:val="005B1080"/>
    <w:rsid w:val="005B1DC4"/>
    <w:rsid w:val="005B4203"/>
    <w:rsid w:val="005D5B22"/>
    <w:rsid w:val="005E674E"/>
    <w:rsid w:val="005E72F9"/>
    <w:rsid w:val="005F46F7"/>
    <w:rsid w:val="00601B47"/>
    <w:rsid w:val="006426B0"/>
    <w:rsid w:val="006426FF"/>
    <w:rsid w:val="00644578"/>
    <w:rsid w:val="006471A7"/>
    <w:rsid w:val="006509BB"/>
    <w:rsid w:val="00650B0A"/>
    <w:rsid w:val="00652093"/>
    <w:rsid w:val="00665F1D"/>
    <w:rsid w:val="006676F3"/>
    <w:rsid w:val="00676000"/>
    <w:rsid w:val="00692E9D"/>
    <w:rsid w:val="00693318"/>
    <w:rsid w:val="00693721"/>
    <w:rsid w:val="006C2061"/>
    <w:rsid w:val="006C3485"/>
    <w:rsid w:val="006C37C7"/>
    <w:rsid w:val="006C6412"/>
    <w:rsid w:val="006D686D"/>
    <w:rsid w:val="006F2A8E"/>
    <w:rsid w:val="007056E5"/>
    <w:rsid w:val="00712822"/>
    <w:rsid w:val="00716ADB"/>
    <w:rsid w:val="00742230"/>
    <w:rsid w:val="00754C43"/>
    <w:rsid w:val="00767705"/>
    <w:rsid w:val="00780706"/>
    <w:rsid w:val="00781447"/>
    <w:rsid w:val="007B3824"/>
    <w:rsid w:val="007D32E1"/>
    <w:rsid w:val="007D37D3"/>
    <w:rsid w:val="007E715A"/>
    <w:rsid w:val="007F0AB0"/>
    <w:rsid w:val="007F2E16"/>
    <w:rsid w:val="007F556F"/>
    <w:rsid w:val="007F5D13"/>
    <w:rsid w:val="007F776D"/>
    <w:rsid w:val="007F7C89"/>
    <w:rsid w:val="008057AB"/>
    <w:rsid w:val="00813482"/>
    <w:rsid w:val="0082137B"/>
    <w:rsid w:val="00823C30"/>
    <w:rsid w:val="0085158D"/>
    <w:rsid w:val="00854FFC"/>
    <w:rsid w:val="00862A7E"/>
    <w:rsid w:val="00873F58"/>
    <w:rsid w:val="0088153D"/>
    <w:rsid w:val="00883C23"/>
    <w:rsid w:val="008A15DA"/>
    <w:rsid w:val="008A2402"/>
    <w:rsid w:val="008A2582"/>
    <w:rsid w:val="008B1065"/>
    <w:rsid w:val="008B3403"/>
    <w:rsid w:val="008B5424"/>
    <w:rsid w:val="008B754D"/>
    <w:rsid w:val="008B7A35"/>
    <w:rsid w:val="008D03C1"/>
    <w:rsid w:val="008D3905"/>
    <w:rsid w:val="008D4FCE"/>
    <w:rsid w:val="008D6CF3"/>
    <w:rsid w:val="00900067"/>
    <w:rsid w:val="0092062C"/>
    <w:rsid w:val="009259DA"/>
    <w:rsid w:val="00932A2B"/>
    <w:rsid w:val="00935252"/>
    <w:rsid w:val="00936F44"/>
    <w:rsid w:val="00954173"/>
    <w:rsid w:val="009543B9"/>
    <w:rsid w:val="009720FC"/>
    <w:rsid w:val="00973907"/>
    <w:rsid w:val="00975B47"/>
    <w:rsid w:val="009A355D"/>
    <w:rsid w:val="009D3839"/>
    <w:rsid w:val="009D6390"/>
    <w:rsid w:val="009E1036"/>
    <w:rsid w:val="009E28C1"/>
    <w:rsid w:val="009E736F"/>
    <w:rsid w:val="009F5102"/>
    <w:rsid w:val="009F75FA"/>
    <w:rsid w:val="00A05009"/>
    <w:rsid w:val="00A06854"/>
    <w:rsid w:val="00A07A4B"/>
    <w:rsid w:val="00A120CB"/>
    <w:rsid w:val="00A16316"/>
    <w:rsid w:val="00A21092"/>
    <w:rsid w:val="00A331E1"/>
    <w:rsid w:val="00A43C16"/>
    <w:rsid w:val="00A43E71"/>
    <w:rsid w:val="00A610C7"/>
    <w:rsid w:val="00A70393"/>
    <w:rsid w:val="00A81D9B"/>
    <w:rsid w:val="00A90A9C"/>
    <w:rsid w:val="00A90B1E"/>
    <w:rsid w:val="00A91E49"/>
    <w:rsid w:val="00AA0B1D"/>
    <w:rsid w:val="00AA2596"/>
    <w:rsid w:val="00AA7D8A"/>
    <w:rsid w:val="00AB2932"/>
    <w:rsid w:val="00AC12D5"/>
    <w:rsid w:val="00AC651E"/>
    <w:rsid w:val="00AC749F"/>
    <w:rsid w:val="00AE4393"/>
    <w:rsid w:val="00AE6149"/>
    <w:rsid w:val="00AF41B5"/>
    <w:rsid w:val="00AF4F9A"/>
    <w:rsid w:val="00B03551"/>
    <w:rsid w:val="00B10C97"/>
    <w:rsid w:val="00B1255B"/>
    <w:rsid w:val="00B226E3"/>
    <w:rsid w:val="00B32935"/>
    <w:rsid w:val="00B5190E"/>
    <w:rsid w:val="00B61CBE"/>
    <w:rsid w:val="00B637DF"/>
    <w:rsid w:val="00B647AC"/>
    <w:rsid w:val="00B83A8A"/>
    <w:rsid w:val="00B840B4"/>
    <w:rsid w:val="00B900B1"/>
    <w:rsid w:val="00BA3469"/>
    <w:rsid w:val="00BB4E40"/>
    <w:rsid w:val="00BB639F"/>
    <w:rsid w:val="00BB7A36"/>
    <w:rsid w:val="00BC1D1E"/>
    <w:rsid w:val="00BC6A71"/>
    <w:rsid w:val="00C054AF"/>
    <w:rsid w:val="00C240DE"/>
    <w:rsid w:val="00C346F4"/>
    <w:rsid w:val="00C362BA"/>
    <w:rsid w:val="00C36FC8"/>
    <w:rsid w:val="00C56356"/>
    <w:rsid w:val="00C8444B"/>
    <w:rsid w:val="00C90DA3"/>
    <w:rsid w:val="00C931F3"/>
    <w:rsid w:val="00C96E2F"/>
    <w:rsid w:val="00CA21CA"/>
    <w:rsid w:val="00CA7880"/>
    <w:rsid w:val="00CB0B9B"/>
    <w:rsid w:val="00CB344C"/>
    <w:rsid w:val="00CC0043"/>
    <w:rsid w:val="00CC52FE"/>
    <w:rsid w:val="00CE2895"/>
    <w:rsid w:val="00CF4F98"/>
    <w:rsid w:val="00CF7764"/>
    <w:rsid w:val="00D0450D"/>
    <w:rsid w:val="00D10A84"/>
    <w:rsid w:val="00D12412"/>
    <w:rsid w:val="00D26D68"/>
    <w:rsid w:val="00D41858"/>
    <w:rsid w:val="00D42061"/>
    <w:rsid w:val="00D43BFC"/>
    <w:rsid w:val="00D45F44"/>
    <w:rsid w:val="00D53485"/>
    <w:rsid w:val="00D53CB9"/>
    <w:rsid w:val="00D54806"/>
    <w:rsid w:val="00D73511"/>
    <w:rsid w:val="00D97C2F"/>
    <w:rsid w:val="00DB7490"/>
    <w:rsid w:val="00DB7669"/>
    <w:rsid w:val="00DC3D19"/>
    <w:rsid w:val="00DD28C5"/>
    <w:rsid w:val="00DE1DE1"/>
    <w:rsid w:val="00DE7DC0"/>
    <w:rsid w:val="00E03742"/>
    <w:rsid w:val="00E11605"/>
    <w:rsid w:val="00E21567"/>
    <w:rsid w:val="00E252F7"/>
    <w:rsid w:val="00E33CF2"/>
    <w:rsid w:val="00E67300"/>
    <w:rsid w:val="00E72973"/>
    <w:rsid w:val="00E74027"/>
    <w:rsid w:val="00E80023"/>
    <w:rsid w:val="00E83772"/>
    <w:rsid w:val="00E86539"/>
    <w:rsid w:val="00E944FB"/>
    <w:rsid w:val="00E95772"/>
    <w:rsid w:val="00EC07DF"/>
    <w:rsid w:val="00EC2ED7"/>
    <w:rsid w:val="00ED6EE3"/>
    <w:rsid w:val="00EE0C2E"/>
    <w:rsid w:val="00EE5321"/>
    <w:rsid w:val="00EF239A"/>
    <w:rsid w:val="00EF3DAE"/>
    <w:rsid w:val="00F031AA"/>
    <w:rsid w:val="00F219AA"/>
    <w:rsid w:val="00F22672"/>
    <w:rsid w:val="00F2780B"/>
    <w:rsid w:val="00F351E3"/>
    <w:rsid w:val="00F5084A"/>
    <w:rsid w:val="00F5638E"/>
    <w:rsid w:val="00F566B6"/>
    <w:rsid w:val="00F56F96"/>
    <w:rsid w:val="00F67041"/>
    <w:rsid w:val="00F73130"/>
    <w:rsid w:val="00F77C6D"/>
    <w:rsid w:val="00F93725"/>
    <w:rsid w:val="00F942DE"/>
    <w:rsid w:val="00F95F36"/>
    <w:rsid w:val="00FA24BF"/>
    <w:rsid w:val="00FA6659"/>
    <w:rsid w:val="00FB7159"/>
    <w:rsid w:val="00FF6676"/>
    <w:rsid w:val="00FF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318"/>
  </w:style>
  <w:style w:type="paragraph" w:styleId="Heading1">
    <w:name w:val="heading 1"/>
    <w:basedOn w:val="Normal"/>
    <w:next w:val="Normal"/>
    <w:qFormat/>
    <w:rsid w:val="00693318"/>
    <w:pPr>
      <w:keepNext/>
      <w:spacing w:before="20"/>
      <w:ind w:left="-60" w:right="-60"/>
      <w:jc w:val="center"/>
      <w:outlineLvl w:val="0"/>
    </w:pPr>
    <w:rPr>
      <w:rFonts w:ascii="Arial" w:hAnsi="Arial"/>
      <w:b/>
      <w:sz w:val="36"/>
    </w:rPr>
  </w:style>
  <w:style w:type="paragraph" w:styleId="Heading2">
    <w:name w:val="heading 2"/>
    <w:basedOn w:val="Normal"/>
    <w:next w:val="Normal"/>
    <w:qFormat/>
    <w:rsid w:val="00693318"/>
    <w:pPr>
      <w:keepNext/>
      <w:spacing w:before="20"/>
      <w:ind w:left="-60" w:right="-60"/>
      <w:jc w:val="center"/>
      <w:outlineLvl w:val="1"/>
    </w:pPr>
    <w:rPr>
      <w:rFonts w:ascii="Arial" w:hAnsi="Arial"/>
      <w:b/>
      <w:sz w:val="44"/>
    </w:rPr>
  </w:style>
  <w:style w:type="paragraph" w:styleId="Heading3">
    <w:name w:val="heading 3"/>
    <w:basedOn w:val="Normal"/>
    <w:next w:val="Normal"/>
    <w:qFormat/>
    <w:rsid w:val="00693318"/>
    <w:pPr>
      <w:keepNext/>
      <w:spacing w:before="20"/>
      <w:ind w:left="-60" w:right="-60"/>
      <w:jc w:val="center"/>
      <w:outlineLvl w:val="2"/>
    </w:pPr>
    <w:rPr>
      <w:rFonts w:ascii="Arial" w:hAnsi="Arial"/>
      <w:b/>
      <w:sz w:val="14"/>
    </w:rPr>
  </w:style>
  <w:style w:type="paragraph" w:styleId="Heading4">
    <w:name w:val="heading 4"/>
    <w:basedOn w:val="Normal"/>
    <w:next w:val="Normal"/>
    <w:qFormat/>
    <w:rsid w:val="00693318"/>
    <w:pPr>
      <w:keepNext/>
      <w:spacing w:before="20"/>
      <w:ind w:left="-60" w:right="-60"/>
      <w:jc w:val="center"/>
      <w:outlineLvl w:val="3"/>
    </w:pPr>
    <w:rPr>
      <w:rFonts w:ascii="Arial" w:hAnsi="Arial"/>
      <w:b/>
      <w:sz w:val="16"/>
    </w:rPr>
  </w:style>
  <w:style w:type="paragraph" w:styleId="Heading5">
    <w:name w:val="heading 5"/>
    <w:basedOn w:val="Normal"/>
    <w:next w:val="Normal"/>
    <w:qFormat/>
    <w:rsid w:val="00693318"/>
    <w:pPr>
      <w:keepNext/>
      <w:ind w:left="-60" w:right="-60"/>
      <w:outlineLvl w:val="4"/>
    </w:pPr>
    <w:rPr>
      <w:rFonts w:ascii="Arial" w:hAnsi="Arial"/>
      <w:b/>
      <w:sz w:val="12"/>
    </w:rPr>
  </w:style>
  <w:style w:type="paragraph" w:styleId="Heading6">
    <w:name w:val="heading 6"/>
    <w:basedOn w:val="Normal"/>
    <w:next w:val="Normal"/>
    <w:qFormat/>
    <w:rsid w:val="00693318"/>
    <w:pPr>
      <w:keepNext/>
      <w:ind w:left="-60" w:right="-60"/>
      <w:jc w:val="center"/>
      <w:outlineLvl w:val="5"/>
    </w:pPr>
    <w:rPr>
      <w:rFonts w:ascii="Arial" w:hAnsi="Arial"/>
      <w:b/>
      <w:sz w:val="15"/>
    </w:rPr>
  </w:style>
  <w:style w:type="paragraph" w:styleId="Heading7">
    <w:name w:val="heading 7"/>
    <w:basedOn w:val="Normal"/>
    <w:next w:val="Normal"/>
    <w:qFormat/>
    <w:rsid w:val="00693318"/>
    <w:pPr>
      <w:keepNext/>
      <w:ind w:left="-120"/>
      <w:outlineLvl w:val="6"/>
    </w:pPr>
    <w:rPr>
      <w:rFonts w:ascii="Arial" w:hAnsi="Arial"/>
      <w:b/>
    </w:rPr>
  </w:style>
  <w:style w:type="paragraph" w:styleId="Heading8">
    <w:name w:val="heading 8"/>
    <w:basedOn w:val="Normal"/>
    <w:next w:val="Normal"/>
    <w:qFormat/>
    <w:rsid w:val="00693318"/>
    <w:pPr>
      <w:keepNext/>
      <w:ind w:left="-60" w:right="-20"/>
      <w:jc w:val="right"/>
      <w:outlineLvl w:val="7"/>
    </w:pPr>
    <w:rPr>
      <w:rFonts w:ascii="Arial" w:hAnsi="Arial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D03C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8D03C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120C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9720F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72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9720FC"/>
  </w:style>
  <w:style w:type="character" w:styleId="FollowedHyperlink">
    <w:name w:val="FollowedHyperlink"/>
    <w:rsid w:val="009720FC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5072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7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tspot.nebraska.gov/divisions/controller/publicatio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ndot117.dotx</Template>
  <TotalTime>0</TotalTime>
  <Pages>1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Expense Reimbursement Request</vt:lpstr>
    </vt:vector>
  </TitlesOfParts>
  <Company> </Company>
  <LinksUpToDate>false</LinksUpToDate>
  <CharactersWithSpaces>6921</CharactersWithSpaces>
  <SharedDoc>false</SharedDoc>
  <HLinks>
    <vt:vector size="18" baseType="variant">
      <vt:variant>
        <vt:i4>4521995</vt:i4>
      </vt:variant>
      <vt:variant>
        <vt:i4>602</vt:i4>
      </vt:variant>
      <vt:variant>
        <vt:i4>0</vt:i4>
      </vt:variant>
      <vt:variant>
        <vt:i4>5</vt:i4>
      </vt:variant>
      <vt:variant>
        <vt:lpwstr>https://interchange.nebraska.gov/</vt:lpwstr>
      </vt:variant>
      <vt:variant>
        <vt:lpwstr/>
      </vt:variant>
      <vt:variant>
        <vt:i4>2818110</vt:i4>
      </vt:variant>
      <vt:variant>
        <vt:i4>599</vt:i4>
      </vt:variant>
      <vt:variant>
        <vt:i4>0</vt:i4>
      </vt:variant>
      <vt:variant>
        <vt:i4>5</vt:i4>
      </vt:variant>
      <vt:variant>
        <vt:lpwstr>https://interchange.nebraska.gov/media/1131/20-all.pdf</vt:lpwstr>
      </vt:variant>
      <vt:variant>
        <vt:lpwstr/>
      </vt:variant>
      <vt:variant>
        <vt:i4>5505046</vt:i4>
      </vt:variant>
      <vt:variant>
        <vt:i4>596</vt:i4>
      </vt:variant>
      <vt:variant>
        <vt:i4>0</vt:i4>
      </vt:variant>
      <vt:variant>
        <vt:i4>5</vt:i4>
      </vt:variant>
      <vt:variant>
        <vt:lpwstr>http://www.das.state.ne.us/accounting/nis/erd.htm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Expense Reimbursement Request</dc:title>
  <dc:subject/>
  <dc:creator>IPC</dc:creator>
  <cp:keywords/>
  <cp:lastModifiedBy>Susie Kalkwarf</cp:lastModifiedBy>
  <cp:revision>2</cp:revision>
  <cp:lastPrinted>2015-06-29T19:48:00Z</cp:lastPrinted>
  <dcterms:created xsi:type="dcterms:W3CDTF">2018-04-12T20:13:00Z</dcterms:created>
  <dcterms:modified xsi:type="dcterms:W3CDTF">2018-04-12T20:13:00Z</dcterms:modified>
</cp:coreProperties>
</file>