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30" w:type="dxa"/>
        <w:jc w:val="center"/>
        <w:tblLayout w:type="fixed"/>
        <w:tblLook w:val="0000" w:firstRow="0" w:lastRow="0" w:firstColumn="0" w:lastColumn="0" w:noHBand="0" w:noVBand="0"/>
      </w:tblPr>
      <w:tblGrid>
        <w:gridCol w:w="2520"/>
        <w:gridCol w:w="450"/>
        <w:gridCol w:w="3960"/>
        <w:gridCol w:w="990"/>
        <w:gridCol w:w="627"/>
        <w:gridCol w:w="1983"/>
      </w:tblGrid>
      <w:tr w:rsidR="002434DF" w:rsidRPr="008E1D26" w14:paraId="523A6BA6" w14:textId="77777777" w:rsidTr="00A35FC9">
        <w:trPr>
          <w:trHeight w:val="1008"/>
          <w:jc w:val="center"/>
        </w:trPr>
        <w:tc>
          <w:tcPr>
            <w:tcW w:w="2520" w:type="dxa"/>
            <w:vAlign w:val="center"/>
          </w:tcPr>
          <w:p w14:paraId="34850B00" w14:textId="77777777" w:rsidR="002434DF" w:rsidRPr="008E1D26" w:rsidRDefault="002434DF" w:rsidP="009128DB">
            <w:pPr>
              <w:rPr>
                <w:rFonts w:cs="Arial"/>
              </w:rPr>
            </w:pPr>
            <w:r w:rsidRPr="008E1D26">
              <w:rPr>
                <w:rFonts w:cs="Arial"/>
                <w:noProof/>
              </w:rPr>
              <w:drawing>
                <wp:inline distT="0" distB="0" distL="0" distR="0" wp14:anchorId="5C019338" wp14:editId="4379A1D0">
                  <wp:extent cx="1371600" cy="5486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5"/>
            <w:vAlign w:val="center"/>
          </w:tcPr>
          <w:p w14:paraId="6F03DDB5" w14:textId="77777777" w:rsidR="00912E14" w:rsidRPr="008E1D26" w:rsidRDefault="002434DF" w:rsidP="002434DF">
            <w:pPr>
              <w:spacing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8E1D26">
              <w:rPr>
                <w:rFonts w:cs="Arial"/>
                <w:b/>
                <w:sz w:val="32"/>
                <w:szCs w:val="32"/>
              </w:rPr>
              <w:t xml:space="preserve">NDOT UNEXPECTED WASTE </w:t>
            </w:r>
          </w:p>
          <w:p w14:paraId="025D5960" w14:textId="77777777" w:rsidR="002434DF" w:rsidRPr="008E1D26" w:rsidRDefault="00912E14" w:rsidP="008E1D26">
            <w:pPr>
              <w:jc w:val="center"/>
              <w:rPr>
                <w:rFonts w:cs="Arial"/>
                <w:b/>
                <w:sz w:val="36"/>
                <w:szCs w:val="36"/>
              </w:rPr>
            </w:pPr>
            <w:r w:rsidRPr="008E1D26">
              <w:rPr>
                <w:rFonts w:cs="Arial"/>
                <w:b/>
                <w:sz w:val="32"/>
                <w:szCs w:val="32"/>
              </w:rPr>
              <w:t xml:space="preserve">NOTIFICATION </w:t>
            </w:r>
            <w:r w:rsidR="002434DF" w:rsidRPr="008E1D26">
              <w:rPr>
                <w:rFonts w:cs="Arial"/>
                <w:b/>
                <w:sz w:val="32"/>
                <w:szCs w:val="32"/>
              </w:rPr>
              <w:t>FORM</w:t>
            </w:r>
            <w:r w:rsidR="00F86B60">
              <w:rPr>
                <w:rFonts w:cs="Arial"/>
                <w:b/>
                <w:sz w:val="32"/>
                <w:szCs w:val="32"/>
              </w:rPr>
              <w:t xml:space="preserve"> (NDOT Form 691)</w:t>
            </w:r>
          </w:p>
        </w:tc>
      </w:tr>
      <w:tr w:rsidR="00C93C80" w:rsidRPr="008E1D26" w14:paraId="4B90A933" w14:textId="77777777" w:rsidTr="00A35F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hRule="exact" w:val="317"/>
          <w:jc w:val="center"/>
        </w:trPr>
        <w:tc>
          <w:tcPr>
            <w:tcW w:w="2970" w:type="dxa"/>
            <w:gridSpan w:val="2"/>
            <w:tcMar>
              <w:left w:w="0" w:type="dxa"/>
              <w:right w:w="115" w:type="dxa"/>
            </w:tcMar>
            <w:vAlign w:val="center"/>
          </w:tcPr>
          <w:p w14:paraId="2640ACDB" w14:textId="77777777" w:rsidR="00C93C80" w:rsidRPr="008E1D26" w:rsidRDefault="009212D3" w:rsidP="00A35FC9">
            <w:pPr>
              <w:tabs>
                <w:tab w:val="left" w:pos="360"/>
              </w:tabs>
              <w:ind w:left="-60" w:right="-60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Project Name</w:t>
            </w:r>
          </w:p>
        </w:tc>
        <w:tc>
          <w:tcPr>
            <w:tcW w:w="4950" w:type="dxa"/>
            <w:gridSpan w:val="2"/>
            <w:vAlign w:val="center"/>
          </w:tcPr>
          <w:p w14:paraId="1A34071B" w14:textId="77777777" w:rsidR="00C93C80" w:rsidRPr="008E1D26" w:rsidRDefault="00C93C80" w:rsidP="008E1D26">
            <w:pPr>
              <w:tabs>
                <w:tab w:val="left" w:pos="360"/>
              </w:tabs>
              <w:ind w:left="-60" w:right="-6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0" w:name="Text27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627" w:type="dxa"/>
            <w:tcMar>
              <w:left w:w="0" w:type="dxa"/>
              <w:right w:w="115" w:type="dxa"/>
            </w:tcMar>
            <w:vAlign w:val="center"/>
          </w:tcPr>
          <w:p w14:paraId="59015D77" w14:textId="77777777" w:rsidR="00C93C80" w:rsidRPr="008E1D26" w:rsidRDefault="00C93C80" w:rsidP="00A35FC9">
            <w:pPr>
              <w:tabs>
                <w:tab w:val="left" w:pos="360"/>
              </w:tabs>
              <w:ind w:left="-60" w:right="-60"/>
              <w:jc w:val="right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Date</w:t>
            </w:r>
            <w:bookmarkStart w:id="1" w:name="Text14"/>
          </w:p>
        </w:tc>
        <w:bookmarkEnd w:id="1"/>
        <w:tc>
          <w:tcPr>
            <w:tcW w:w="1983" w:type="dxa"/>
            <w:vAlign w:val="center"/>
          </w:tcPr>
          <w:p w14:paraId="246B8316" w14:textId="77777777" w:rsidR="00C93C80" w:rsidRPr="008E1D26" w:rsidRDefault="00C93C80" w:rsidP="008E1D26">
            <w:pPr>
              <w:tabs>
                <w:tab w:val="left" w:pos="360"/>
              </w:tabs>
              <w:ind w:left="-60" w:right="-6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" w:name="Text26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C93C80" w:rsidRPr="008E1D26" w14:paraId="22FC3EA3" w14:textId="77777777" w:rsidTr="00A35F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hRule="exact" w:val="317"/>
          <w:jc w:val="center"/>
        </w:trPr>
        <w:tc>
          <w:tcPr>
            <w:tcW w:w="2970" w:type="dxa"/>
            <w:gridSpan w:val="2"/>
            <w:tcMar>
              <w:left w:w="0" w:type="dxa"/>
              <w:right w:w="115" w:type="dxa"/>
            </w:tcMar>
            <w:vAlign w:val="center"/>
          </w:tcPr>
          <w:p w14:paraId="07B7EAF0" w14:textId="77777777" w:rsidR="00C93C80" w:rsidRPr="008E1D26" w:rsidRDefault="009212D3" w:rsidP="00A35FC9">
            <w:pPr>
              <w:tabs>
                <w:tab w:val="left" w:pos="360"/>
              </w:tabs>
              <w:ind w:left="-60" w:right="-60"/>
              <w:jc w:val="right"/>
              <w:rPr>
                <w:rFonts w:cs="Arial"/>
                <w:sz w:val="20"/>
                <w:szCs w:val="20"/>
              </w:rPr>
            </w:pPr>
            <w:r w:rsidRPr="009212D3">
              <w:rPr>
                <w:rFonts w:cs="Arial"/>
                <w:sz w:val="20"/>
                <w:szCs w:val="20"/>
              </w:rPr>
              <w:t>Control Number</w:t>
            </w:r>
          </w:p>
        </w:tc>
        <w:tc>
          <w:tcPr>
            <w:tcW w:w="7560" w:type="dxa"/>
            <w:gridSpan w:val="4"/>
            <w:vAlign w:val="center"/>
          </w:tcPr>
          <w:p w14:paraId="35BCB1C2" w14:textId="77777777" w:rsidR="00C93C80" w:rsidRPr="008E1D26" w:rsidRDefault="00C93C80" w:rsidP="008E1D26">
            <w:pPr>
              <w:tabs>
                <w:tab w:val="left" w:pos="360"/>
              </w:tabs>
              <w:ind w:left="-60" w:right="-6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" w:name="Text25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C93C80" w:rsidRPr="008E1D26" w14:paraId="05CEE095" w14:textId="77777777" w:rsidTr="00A35F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hRule="exact" w:val="317"/>
          <w:jc w:val="center"/>
        </w:trPr>
        <w:tc>
          <w:tcPr>
            <w:tcW w:w="2970" w:type="dxa"/>
            <w:gridSpan w:val="2"/>
            <w:tcMar>
              <w:left w:w="0" w:type="dxa"/>
              <w:right w:w="115" w:type="dxa"/>
            </w:tcMar>
            <w:vAlign w:val="center"/>
          </w:tcPr>
          <w:p w14:paraId="41FBC0EA" w14:textId="77777777" w:rsidR="00C93C80" w:rsidRPr="008E1D26" w:rsidRDefault="00C93C80" w:rsidP="00A35FC9">
            <w:pPr>
              <w:tabs>
                <w:tab w:val="left" w:pos="360"/>
              </w:tabs>
              <w:ind w:left="-60" w:right="-60"/>
              <w:jc w:val="right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Project Discovery Location</w:t>
            </w:r>
          </w:p>
        </w:tc>
        <w:tc>
          <w:tcPr>
            <w:tcW w:w="7560" w:type="dxa"/>
            <w:gridSpan w:val="4"/>
            <w:vAlign w:val="center"/>
          </w:tcPr>
          <w:p w14:paraId="7224B8B5" w14:textId="77777777" w:rsidR="00C93C80" w:rsidRPr="008E1D26" w:rsidRDefault="00C93C80" w:rsidP="008E1D26">
            <w:pPr>
              <w:tabs>
                <w:tab w:val="left" w:pos="-60"/>
              </w:tabs>
              <w:ind w:left="-60" w:right="-6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" w:name="Text28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C93C80" w:rsidRPr="008E1D26" w14:paraId="69232629" w14:textId="77777777" w:rsidTr="00A35F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hRule="exact" w:val="317"/>
          <w:jc w:val="center"/>
        </w:trPr>
        <w:tc>
          <w:tcPr>
            <w:tcW w:w="2970" w:type="dxa"/>
            <w:gridSpan w:val="2"/>
            <w:tcMar>
              <w:left w:w="0" w:type="dxa"/>
              <w:right w:w="115" w:type="dxa"/>
            </w:tcMar>
            <w:vAlign w:val="center"/>
          </w:tcPr>
          <w:p w14:paraId="6C8A6C19" w14:textId="77777777" w:rsidR="00C93C80" w:rsidRPr="008E1D26" w:rsidRDefault="00C93C80" w:rsidP="00A35FC9">
            <w:pPr>
              <w:tabs>
                <w:tab w:val="left" w:pos="360"/>
              </w:tabs>
              <w:ind w:left="-60" w:right="-60"/>
              <w:jc w:val="right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Date and Time of Discovery</w:t>
            </w:r>
          </w:p>
        </w:tc>
        <w:tc>
          <w:tcPr>
            <w:tcW w:w="7560" w:type="dxa"/>
            <w:gridSpan w:val="4"/>
            <w:vAlign w:val="center"/>
          </w:tcPr>
          <w:p w14:paraId="1561EF39" w14:textId="77777777" w:rsidR="00C93C80" w:rsidRPr="008E1D26" w:rsidRDefault="00C93C80" w:rsidP="008E1D26">
            <w:pPr>
              <w:tabs>
                <w:tab w:val="left" w:pos="-60"/>
              </w:tabs>
              <w:ind w:left="-60" w:right="-6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5" w:name="Text29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5"/>
          </w:p>
        </w:tc>
      </w:tr>
      <w:tr w:rsidR="00FC3DC8" w:rsidRPr="008E1D26" w14:paraId="403C8F52" w14:textId="77777777" w:rsidTr="00A35F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hRule="exact" w:val="317"/>
          <w:jc w:val="center"/>
        </w:trPr>
        <w:tc>
          <w:tcPr>
            <w:tcW w:w="2970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115" w:type="dxa"/>
            </w:tcMar>
            <w:vAlign w:val="center"/>
          </w:tcPr>
          <w:p w14:paraId="047BE58A" w14:textId="77777777" w:rsidR="00FC3DC8" w:rsidRPr="008E1D26" w:rsidRDefault="00FC3DC8" w:rsidP="00A35FC9">
            <w:pPr>
              <w:tabs>
                <w:tab w:val="left" w:pos="360"/>
              </w:tabs>
              <w:ind w:left="-60" w:right="-60"/>
              <w:jc w:val="right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Contact Person</w:t>
            </w:r>
          </w:p>
        </w:tc>
        <w:tc>
          <w:tcPr>
            <w:tcW w:w="3960" w:type="dxa"/>
            <w:tcBorders>
              <w:bottom w:val="single" w:sz="4" w:space="0" w:color="000000"/>
            </w:tcBorders>
            <w:vAlign w:val="center"/>
          </w:tcPr>
          <w:p w14:paraId="20218F2A" w14:textId="77777777" w:rsidR="00FC3DC8" w:rsidRPr="008E1D26" w:rsidRDefault="00FC3DC8" w:rsidP="008E1D26">
            <w:pPr>
              <w:tabs>
                <w:tab w:val="left" w:pos="-60"/>
              </w:tabs>
              <w:ind w:left="-60" w:right="-6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" w:name="Text43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115" w:type="dxa"/>
            </w:tcMar>
            <w:vAlign w:val="center"/>
          </w:tcPr>
          <w:p w14:paraId="427E024B" w14:textId="77777777" w:rsidR="00FC3DC8" w:rsidRPr="008E1D26" w:rsidRDefault="00FC3DC8" w:rsidP="00A35FC9">
            <w:pPr>
              <w:tabs>
                <w:tab w:val="left" w:pos="-60"/>
              </w:tabs>
              <w:ind w:left="-60" w:right="-60"/>
              <w:jc w:val="right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Phone Number</w:t>
            </w:r>
          </w:p>
        </w:tc>
        <w:tc>
          <w:tcPr>
            <w:tcW w:w="1983" w:type="dxa"/>
            <w:tcBorders>
              <w:bottom w:val="single" w:sz="4" w:space="0" w:color="000000"/>
            </w:tcBorders>
            <w:vAlign w:val="center"/>
          </w:tcPr>
          <w:p w14:paraId="772ACE62" w14:textId="77777777" w:rsidR="00FC3DC8" w:rsidRPr="008E1D26" w:rsidRDefault="00FC3DC8" w:rsidP="008E1D26">
            <w:pPr>
              <w:tabs>
                <w:tab w:val="left" w:pos="-60"/>
              </w:tabs>
              <w:ind w:left="-60" w:right="-6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" w:name="Text44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7"/>
          </w:p>
        </w:tc>
      </w:tr>
      <w:tr w:rsidR="00C93C80" w:rsidRPr="008E1D26" w14:paraId="5017664E" w14:textId="77777777" w:rsidTr="00A35FC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720"/>
          <w:jc w:val="center"/>
        </w:trPr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15" w:type="dxa"/>
            </w:tcMar>
          </w:tcPr>
          <w:p w14:paraId="6E53113B" w14:textId="77777777" w:rsidR="00C93C80" w:rsidRPr="008E1D26" w:rsidRDefault="00C93C80" w:rsidP="00A35FC9">
            <w:pPr>
              <w:tabs>
                <w:tab w:val="left" w:pos="360"/>
              </w:tabs>
              <w:ind w:left="-60" w:right="-60"/>
              <w:jc w:val="right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Unexpected Waste Description</w:t>
            </w:r>
          </w:p>
        </w:tc>
        <w:tc>
          <w:tcPr>
            <w:tcW w:w="7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C8F97A" w14:textId="77777777" w:rsidR="00C93C80" w:rsidRPr="008E1D26" w:rsidRDefault="00C93C80" w:rsidP="00A35FC9">
            <w:pPr>
              <w:tabs>
                <w:tab w:val="left" w:pos="-60"/>
              </w:tabs>
              <w:spacing w:before="60"/>
              <w:ind w:left="-58" w:right="-58"/>
              <w:rPr>
                <w:rFonts w:cs="Arial"/>
                <w:i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8" w:name="Text30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8"/>
          </w:p>
        </w:tc>
      </w:tr>
    </w:tbl>
    <w:tbl>
      <w:tblPr>
        <w:tblStyle w:val="TableGrid"/>
        <w:tblW w:w="10530" w:type="dxa"/>
        <w:jc w:val="center"/>
        <w:tblLayout w:type="fixed"/>
        <w:tblLook w:val="04A0" w:firstRow="1" w:lastRow="0" w:firstColumn="1" w:lastColumn="0" w:noHBand="0" w:noVBand="1"/>
      </w:tblPr>
      <w:tblGrid>
        <w:gridCol w:w="538"/>
        <w:gridCol w:w="2337"/>
        <w:gridCol w:w="1439"/>
        <w:gridCol w:w="85"/>
        <w:gridCol w:w="394"/>
        <w:gridCol w:w="900"/>
        <w:gridCol w:w="56"/>
        <w:gridCol w:w="2158"/>
        <w:gridCol w:w="8"/>
        <w:gridCol w:w="29"/>
        <w:gridCol w:w="421"/>
        <w:gridCol w:w="630"/>
        <w:gridCol w:w="360"/>
        <w:gridCol w:w="450"/>
        <w:gridCol w:w="725"/>
      </w:tblGrid>
      <w:tr w:rsidR="00C93C80" w:rsidRPr="008E1D26" w14:paraId="5C34D05A" w14:textId="77777777" w:rsidTr="008C5008">
        <w:trPr>
          <w:trHeight w:val="317"/>
          <w:jc w:val="center"/>
        </w:trPr>
        <w:tc>
          <w:tcPr>
            <w:tcW w:w="10530" w:type="dxa"/>
            <w:gridSpan w:val="15"/>
            <w:tcBorders>
              <w:top w:val="nil"/>
            </w:tcBorders>
            <w:vAlign w:val="center"/>
          </w:tcPr>
          <w:p w14:paraId="2CBCA5E3" w14:textId="77777777" w:rsidR="00C93C80" w:rsidRPr="008E1D26" w:rsidRDefault="00C93C80" w:rsidP="008E1D26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 xml:space="preserve">Waste </w:t>
            </w:r>
            <w:r w:rsidR="008C5008" w:rsidRPr="008E1D26">
              <w:rPr>
                <w:rFonts w:cs="Arial"/>
                <w:b/>
                <w:bCs/>
                <w:sz w:val="20"/>
                <w:szCs w:val="20"/>
              </w:rPr>
              <w:t>t</w:t>
            </w:r>
            <w:r w:rsidRPr="008E1D26">
              <w:rPr>
                <w:rFonts w:cs="Arial"/>
                <w:b/>
                <w:bCs/>
                <w:sz w:val="20"/>
                <w:szCs w:val="20"/>
              </w:rPr>
              <w:t>ype:</w:t>
            </w:r>
          </w:p>
        </w:tc>
      </w:tr>
      <w:tr w:rsidR="00FA7F68" w:rsidRPr="008E1D26" w14:paraId="1B621AAB" w14:textId="77777777" w:rsidTr="00FA7F68">
        <w:trPr>
          <w:trHeight w:val="317"/>
          <w:jc w:val="center"/>
        </w:trPr>
        <w:tc>
          <w:tcPr>
            <w:tcW w:w="538" w:type="dxa"/>
            <w:vAlign w:val="center"/>
          </w:tcPr>
          <w:p w14:paraId="7129F332" w14:textId="77777777" w:rsidR="00FA7F68" w:rsidRPr="008E1D26" w:rsidRDefault="00B35A83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76" w:type="dxa"/>
            <w:gridSpan w:val="2"/>
            <w:tcBorders>
              <w:right w:val="single" w:sz="4" w:space="0" w:color="auto"/>
            </w:tcBorders>
            <w:vAlign w:val="center"/>
          </w:tcPr>
          <w:p w14:paraId="7163B195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Construction and demolition debris</w:t>
            </w:r>
          </w:p>
        </w:tc>
        <w:tc>
          <w:tcPr>
            <w:tcW w:w="479" w:type="dxa"/>
            <w:gridSpan w:val="2"/>
            <w:tcBorders>
              <w:left w:val="single" w:sz="4" w:space="0" w:color="auto"/>
            </w:tcBorders>
            <w:vAlign w:val="center"/>
          </w:tcPr>
          <w:p w14:paraId="18A09B0A" w14:textId="77777777" w:rsidR="00FA7F68" w:rsidRPr="008E1D26" w:rsidRDefault="00B35A83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5737" w:type="dxa"/>
            <w:gridSpan w:val="10"/>
            <w:vAlign w:val="center"/>
          </w:tcPr>
          <w:p w14:paraId="6468967D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Municipal (household) waste</w:t>
            </w:r>
          </w:p>
        </w:tc>
      </w:tr>
      <w:tr w:rsidR="00FA7F68" w:rsidRPr="008E1D26" w14:paraId="235C6140" w14:textId="77777777" w:rsidTr="00FA7F68">
        <w:trPr>
          <w:trHeight w:val="317"/>
          <w:jc w:val="center"/>
        </w:trPr>
        <w:tc>
          <w:tcPr>
            <w:tcW w:w="538" w:type="dxa"/>
            <w:vAlign w:val="center"/>
          </w:tcPr>
          <w:p w14:paraId="1DA5E31F" w14:textId="77777777" w:rsidR="00FA7F68" w:rsidRPr="008E1D26" w:rsidRDefault="00B35A83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776" w:type="dxa"/>
            <w:gridSpan w:val="2"/>
            <w:tcBorders>
              <w:right w:val="single" w:sz="4" w:space="0" w:color="auto"/>
            </w:tcBorders>
            <w:vAlign w:val="center"/>
          </w:tcPr>
          <w:p w14:paraId="0006DD4E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Contaminated (petroleum-stained soil)</w:t>
            </w:r>
          </w:p>
        </w:tc>
        <w:tc>
          <w:tcPr>
            <w:tcW w:w="479" w:type="dxa"/>
            <w:gridSpan w:val="2"/>
            <w:tcBorders>
              <w:left w:val="single" w:sz="4" w:space="0" w:color="auto"/>
            </w:tcBorders>
            <w:vAlign w:val="center"/>
          </w:tcPr>
          <w:p w14:paraId="22649FED" w14:textId="77777777" w:rsidR="00FA7F68" w:rsidRPr="008E1D26" w:rsidRDefault="00B35A83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09580F7C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Other:</w:t>
            </w:r>
          </w:p>
        </w:tc>
        <w:tc>
          <w:tcPr>
            <w:tcW w:w="4837" w:type="dxa"/>
            <w:gridSpan w:val="9"/>
            <w:vAlign w:val="center"/>
          </w:tcPr>
          <w:p w14:paraId="1256B4A2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9" w:name="Text45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9"/>
          </w:p>
        </w:tc>
      </w:tr>
      <w:tr w:rsidR="00E874E0" w:rsidRPr="008E1D26" w14:paraId="1C64C291" w14:textId="77777777" w:rsidTr="008C5008">
        <w:trPr>
          <w:trHeight w:val="317"/>
          <w:jc w:val="center"/>
        </w:trPr>
        <w:tc>
          <w:tcPr>
            <w:tcW w:w="10530" w:type="dxa"/>
            <w:gridSpan w:val="15"/>
            <w:vAlign w:val="center"/>
          </w:tcPr>
          <w:p w14:paraId="2A0BA925" w14:textId="77777777" w:rsidR="00E874E0" w:rsidRPr="008E1D26" w:rsidRDefault="00E874E0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 xml:space="preserve">Procedures: </w:t>
            </w:r>
            <w:r w:rsidRPr="008E1D26">
              <w:rPr>
                <w:rFonts w:cs="Arial"/>
                <w:i/>
                <w:iCs/>
                <w:sz w:val="20"/>
                <w:szCs w:val="20"/>
              </w:rPr>
              <w:t xml:space="preserve">Were the following </w:t>
            </w:r>
            <w:r w:rsidR="00775A0D" w:rsidRPr="008E1D26">
              <w:rPr>
                <w:rFonts w:cs="Arial"/>
                <w:i/>
                <w:iCs/>
                <w:sz w:val="20"/>
                <w:szCs w:val="20"/>
              </w:rPr>
              <w:t>p</w:t>
            </w:r>
            <w:r w:rsidRPr="008E1D26">
              <w:rPr>
                <w:rFonts w:cs="Arial"/>
                <w:i/>
                <w:iCs/>
                <w:sz w:val="20"/>
                <w:szCs w:val="20"/>
              </w:rPr>
              <w:t>rocedures following?</w:t>
            </w:r>
          </w:p>
        </w:tc>
      </w:tr>
      <w:tr w:rsidR="00D003A2" w:rsidRPr="008E1D26" w14:paraId="18631DE7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6088EB26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7406" w:type="dxa"/>
            <w:gridSpan w:val="9"/>
            <w:vAlign w:val="center"/>
          </w:tcPr>
          <w:p w14:paraId="7FB1ECAA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 xml:space="preserve">Stopped </w:t>
            </w:r>
            <w:r w:rsidR="008C5008" w:rsidRPr="008E1D26">
              <w:rPr>
                <w:rFonts w:cs="Arial"/>
                <w:sz w:val="20"/>
                <w:szCs w:val="20"/>
              </w:rPr>
              <w:t>w</w:t>
            </w:r>
            <w:r w:rsidRPr="008E1D26">
              <w:rPr>
                <w:rFonts w:cs="Arial"/>
                <w:sz w:val="20"/>
                <w:szCs w:val="20"/>
              </w:rPr>
              <w:t>ork</w:t>
            </w:r>
          </w:p>
        </w:tc>
        <w:tc>
          <w:tcPr>
            <w:tcW w:w="421" w:type="dxa"/>
            <w:vAlign w:val="bottom"/>
          </w:tcPr>
          <w:p w14:paraId="67D12A1F" w14:textId="77777777" w:rsidR="00D003A2" w:rsidRPr="008E1D26" w:rsidRDefault="001D101A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630" w:type="dxa"/>
            <w:vAlign w:val="center"/>
          </w:tcPr>
          <w:p w14:paraId="5E49C48C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31" w:type="dxa"/>
            <w:shd w:val="clear" w:color="auto" w:fill="D9D9D9" w:themeFill="background1" w:themeFillShade="D9"/>
            <w:vAlign w:val="center"/>
          </w:tcPr>
          <w:p w14:paraId="4F060E2B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8" w:type="dxa"/>
            <w:vAlign w:val="bottom"/>
          </w:tcPr>
          <w:p w14:paraId="365A6342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725" w:type="dxa"/>
            <w:vAlign w:val="center"/>
          </w:tcPr>
          <w:p w14:paraId="449EBA6F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D003A2" w:rsidRPr="008E1D26" w14:paraId="645A4D1E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2D7ED7C6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7406" w:type="dxa"/>
            <w:gridSpan w:val="9"/>
            <w:vAlign w:val="center"/>
          </w:tcPr>
          <w:p w14:paraId="76288AE3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Secured site in area of discovery</w:t>
            </w:r>
          </w:p>
        </w:tc>
        <w:tc>
          <w:tcPr>
            <w:tcW w:w="421" w:type="dxa"/>
            <w:vAlign w:val="bottom"/>
          </w:tcPr>
          <w:p w14:paraId="0C651D01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630" w:type="dxa"/>
            <w:vAlign w:val="center"/>
          </w:tcPr>
          <w:p w14:paraId="1E1670A1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31" w:type="dxa"/>
            <w:shd w:val="clear" w:color="auto" w:fill="D9D9D9" w:themeFill="background1" w:themeFillShade="D9"/>
            <w:vAlign w:val="center"/>
          </w:tcPr>
          <w:p w14:paraId="5DEB8BFB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8" w:type="dxa"/>
            <w:vAlign w:val="bottom"/>
          </w:tcPr>
          <w:p w14:paraId="3065FE91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6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725" w:type="dxa"/>
            <w:vAlign w:val="center"/>
          </w:tcPr>
          <w:p w14:paraId="53E3C71C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D003A2" w:rsidRPr="008E1D26" w14:paraId="2071A26D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774D70D4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7406" w:type="dxa"/>
            <w:gridSpan w:val="9"/>
            <w:vAlign w:val="center"/>
          </w:tcPr>
          <w:p w14:paraId="70EE7BA9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Notified NDOT Construction Project Manager or Site Inspector of discovery</w:t>
            </w:r>
          </w:p>
        </w:tc>
        <w:tc>
          <w:tcPr>
            <w:tcW w:w="421" w:type="dxa"/>
            <w:vAlign w:val="bottom"/>
          </w:tcPr>
          <w:p w14:paraId="080AEBF9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4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630" w:type="dxa"/>
            <w:vAlign w:val="center"/>
          </w:tcPr>
          <w:p w14:paraId="260B6063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31" w:type="dxa"/>
            <w:shd w:val="clear" w:color="auto" w:fill="D9D9D9" w:themeFill="background1" w:themeFillShade="D9"/>
            <w:vAlign w:val="center"/>
          </w:tcPr>
          <w:p w14:paraId="1D7D80E5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8" w:type="dxa"/>
            <w:vAlign w:val="bottom"/>
          </w:tcPr>
          <w:p w14:paraId="72C69D3E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7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725" w:type="dxa"/>
            <w:vAlign w:val="center"/>
          </w:tcPr>
          <w:p w14:paraId="488B3B60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D003A2" w:rsidRPr="008E1D26" w14:paraId="45AB8A59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4270ED30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7406" w:type="dxa"/>
            <w:gridSpan w:val="9"/>
            <w:vAlign w:val="center"/>
          </w:tcPr>
          <w:p w14:paraId="0148301F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 xml:space="preserve">Filed NDOT Unexpected Waste Notification Form with Environmental Section? </w:t>
            </w:r>
          </w:p>
        </w:tc>
        <w:tc>
          <w:tcPr>
            <w:tcW w:w="421" w:type="dxa"/>
            <w:vAlign w:val="bottom"/>
          </w:tcPr>
          <w:p w14:paraId="496AB508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630" w:type="dxa"/>
            <w:vAlign w:val="center"/>
          </w:tcPr>
          <w:p w14:paraId="1DAFCE59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31" w:type="dxa"/>
            <w:shd w:val="clear" w:color="auto" w:fill="D9D9D9" w:themeFill="background1" w:themeFillShade="D9"/>
            <w:vAlign w:val="center"/>
          </w:tcPr>
          <w:p w14:paraId="7C8BF47C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18" w:type="dxa"/>
            <w:vAlign w:val="bottom"/>
          </w:tcPr>
          <w:p w14:paraId="202F362E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8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725" w:type="dxa"/>
            <w:vAlign w:val="center"/>
          </w:tcPr>
          <w:p w14:paraId="4E3E4360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3760F6" w:rsidRPr="008E1D26" w14:paraId="25C0EE3A" w14:textId="77777777" w:rsidTr="008C5008">
        <w:trPr>
          <w:trHeight w:val="317"/>
          <w:jc w:val="center"/>
        </w:trPr>
        <w:tc>
          <w:tcPr>
            <w:tcW w:w="10530" w:type="dxa"/>
            <w:gridSpan w:val="15"/>
            <w:vAlign w:val="center"/>
          </w:tcPr>
          <w:p w14:paraId="60E75551" w14:textId="77777777" w:rsidR="003760F6" w:rsidRPr="008E1D26" w:rsidRDefault="003760F6" w:rsidP="008E1D26">
            <w:pPr>
              <w:rPr>
                <w:rFonts w:cs="Arial"/>
                <w:i/>
                <w:i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 xml:space="preserve">Contamination </w:t>
            </w:r>
            <w:r w:rsidR="008C5008" w:rsidRPr="008E1D26">
              <w:rPr>
                <w:rFonts w:cs="Arial"/>
                <w:b/>
                <w:bCs/>
                <w:sz w:val="20"/>
                <w:szCs w:val="20"/>
              </w:rPr>
              <w:t>d</w:t>
            </w:r>
            <w:r w:rsidRPr="008E1D26">
              <w:rPr>
                <w:rFonts w:cs="Arial"/>
                <w:b/>
                <w:bCs/>
                <w:sz w:val="20"/>
                <w:szCs w:val="20"/>
              </w:rPr>
              <w:t>etermination:</w:t>
            </w:r>
            <w:r w:rsidRPr="008E1D26">
              <w:rPr>
                <w:rFonts w:cs="Arial"/>
                <w:i/>
                <w:iCs/>
                <w:sz w:val="20"/>
                <w:szCs w:val="20"/>
              </w:rPr>
              <w:t xml:space="preserve"> Were any of the following characteristics identified?</w:t>
            </w:r>
          </w:p>
        </w:tc>
      </w:tr>
      <w:tr w:rsidR="00D003A2" w:rsidRPr="008E1D26" w14:paraId="3F9BA5F1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757FECD3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7377" w:type="dxa"/>
            <w:gridSpan w:val="8"/>
            <w:vAlign w:val="center"/>
          </w:tcPr>
          <w:p w14:paraId="47AD5EFA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Drums, barrels, or sealed containers of varying sizes</w:t>
            </w:r>
          </w:p>
        </w:tc>
        <w:tc>
          <w:tcPr>
            <w:tcW w:w="450" w:type="dxa"/>
            <w:gridSpan w:val="2"/>
            <w:vAlign w:val="center"/>
          </w:tcPr>
          <w:p w14:paraId="61216E44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9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630" w:type="dxa"/>
            <w:vAlign w:val="center"/>
          </w:tcPr>
          <w:p w14:paraId="5A90118D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63FE28CF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28707E31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725" w:type="dxa"/>
            <w:vAlign w:val="center"/>
          </w:tcPr>
          <w:p w14:paraId="7EA5F457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D003A2" w:rsidRPr="008E1D26" w14:paraId="5F95D4AE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5139DD99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7377" w:type="dxa"/>
            <w:gridSpan w:val="8"/>
            <w:vAlign w:val="center"/>
          </w:tcPr>
          <w:p w14:paraId="33F728A0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Unknown underground storage tank(s)</w:t>
            </w:r>
          </w:p>
        </w:tc>
        <w:tc>
          <w:tcPr>
            <w:tcW w:w="450" w:type="dxa"/>
            <w:gridSpan w:val="2"/>
            <w:vAlign w:val="center"/>
          </w:tcPr>
          <w:p w14:paraId="2BDE4723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0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630" w:type="dxa"/>
            <w:vAlign w:val="center"/>
          </w:tcPr>
          <w:p w14:paraId="095BC85C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21221F35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3513E70E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3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725" w:type="dxa"/>
            <w:vAlign w:val="center"/>
          </w:tcPr>
          <w:p w14:paraId="5793E3C5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D003A2" w:rsidRPr="008E1D26" w14:paraId="69FDB68E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120D086E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7377" w:type="dxa"/>
            <w:gridSpan w:val="8"/>
            <w:vAlign w:val="center"/>
          </w:tcPr>
          <w:p w14:paraId="1909290C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Stained or discolored soils</w:t>
            </w:r>
          </w:p>
        </w:tc>
        <w:tc>
          <w:tcPr>
            <w:tcW w:w="450" w:type="dxa"/>
            <w:gridSpan w:val="2"/>
            <w:vAlign w:val="center"/>
          </w:tcPr>
          <w:p w14:paraId="0F7876F9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1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630" w:type="dxa"/>
            <w:vAlign w:val="center"/>
          </w:tcPr>
          <w:p w14:paraId="1B78D81F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0607D071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74D434D9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4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725" w:type="dxa"/>
            <w:vAlign w:val="center"/>
          </w:tcPr>
          <w:p w14:paraId="0BFC52B6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D003A2" w:rsidRPr="008E1D26" w14:paraId="0C5ED633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45514665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7377" w:type="dxa"/>
            <w:gridSpan w:val="8"/>
            <w:vAlign w:val="center"/>
          </w:tcPr>
          <w:p w14:paraId="5A065E3E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Gasoline odor</w:t>
            </w:r>
          </w:p>
        </w:tc>
        <w:tc>
          <w:tcPr>
            <w:tcW w:w="450" w:type="dxa"/>
            <w:gridSpan w:val="2"/>
            <w:vAlign w:val="center"/>
          </w:tcPr>
          <w:p w14:paraId="415A4A4A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8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630" w:type="dxa"/>
            <w:vAlign w:val="center"/>
          </w:tcPr>
          <w:p w14:paraId="3FE0C396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2CBC2F01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4A640737" w14:textId="77777777" w:rsidR="00D003A2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5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725" w:type="dxa"/>
            <w:vAlign w:val="center"/>
          </w:tcPr>
          <w:p w14:paraId="7A759840" w14:textId="77777777" w:rsidR="00D003A2" w:rsidRPr="008E1D26" w:rsidRDefault="00D003A2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011916" w:rsidRPr="008E1D26" w14:paraId="0C3548E8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2D4C1B40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5.</w:t>
            </w:r>
          </w:p>
        </w:tc>
        <w:tc>
          <w:tcPr>
            <w:tcW w:w="2337" w:type="dxa"/>
            <w:vAlign w:val="center"/>
          </w:tcPr>
          <w:p w14:paraId="5BBE2CFB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 xml:space="preserve">Other odor </w:t>
            </w:r>
            <w:r>
              <w:rPr>
                <w:rFonts w:cs="Arial"/>
                <w:sz w:val="20"/>
                <w:szCs w:val="20"/>
              </w:rPr>
              <w:t>(description)</w:t>
            </w:r>
          </w:p>
        </w:tc>
        <w:tc>
          <w:tcPr>
            <w:tcW w:w="5040" w:type="dxa"/>
            <w:gridSpan w:val="7"/>
            <w:vAlign w:val="center"/>
          </w:tcPr>
          <w:p w14:paraId="29D08502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6" w:name="Text42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450" w:type="dxa"/>
            <w:gridSpan w:val="2"/>
            <w:vAlign w:val="center"/>
          </w:tcPr>
          <w:p w14:paraId="3F8B5FD0" w14:textId="77777777" w:rsidR="00FA7F68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7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630" w:type="dxa"/>
            <w:vAlign w:val="center"/>
          </w:tcPr>
          <w:p w14:paraId="60E79058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2E995B62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4C538928" w14:textId="77777777" w:rsidR="00FA7F68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6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725" w:type="dxa"/>
            <w:vAlign w:val="center"/>
          </w:tcPr>
          <w:p w14:paraId="3BC1931B" w14:textId="77777777" w:rsidR="00FA7F68" w:rsidRPr="008E1D26" w:rsidRDefault="00FA7F68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2A421A" w:rsidRPr="008E1D26" w14:paraId="5A3369D6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733A9471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6.</w:t>
            </w:r>
          </w:p>
        </w:tc>
        <w:tc>
          <w:tcPr>
            <w:tcW w:w="7377" w:type="dxa"/>
            <w:gridSpan w:val="8"/>
            <w:vAlign w:val="center"/>
          </w:tcPr>
          <w:p w14:paraId="295D9AAE" w14:textId="77777777" w:rsidR="002A421A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Oily residue</w:t>
            </w:r>
          </w:p>
        </w:tc>
        <w:tc>
          <w:tcPr>
            <w:tcW w:w="450" w:type="dxa"/>
            <w:gridSpan w:val="2"/>
            <w:vAlign w:val="center"/>
          </w:tcPr>
          <w:p w14:paraId="0703C0C8" w14:textId="77777777" w:rsidR="002A421A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9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630" w:type="dxa"/>
            <w:vAlign w:val="center"/>
          </w:tcPr>
          <w:p w14:paraId="36077BA5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581F2B40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3ECB2CF0" w14:textId="77777777" w:rsidR="002A421A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3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725" w:type="dxa"/>
            <w:vAlign w:val="center"/>
          </w:tcPr>
          <w:p w14:paraId="1387C23D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2A421A" w:rsidRPr="008E1D26" w14:paraId="47344C17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0170221E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7.</w:t>
            </w:r>
          </w:p>
        </w:tc>
        <w:tc>
          <w:tcPr>
            <w:tcW w:w="7377" w:type="dxa"/>
            <w:gridSpan w:val="8"/>
            <w:vAlign w:val="center"/>
          </w:tcPr>
          <w:p w14:paraId="45D9978A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Sheen on groundwater</w:t>
            </w:r>
          </w:p>
        </w:tc>
        <w:tc>
          <w:tcPr>
            <w:tcW w:w="450" w:type="dxa"/>
            <w:gridSpan w:val="2"/>
            <w:vAlign w:val="center"/>
          </w:tcPr>
          <w:p w14:paraId="47975D47" w14:textId="77777777" w:rsidR="002A421A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0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630" w:type="dxa"/>
            <w:vAlign w:val="center"/>
          </w:tcPr>
          <w:p w14:paraId="14E2516D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495A73E6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2E1D2C53" w14:textId="77777777" w:rsidR="002A421A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4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725" w:type="dxa"/>
            <w:vAlign w:val="center"/>
          </w:tcPr>
          <w:p w14:paraId="303A49F7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2A421A" w:rsidRPr="008E1D26" w14:paraId="4F0F86C4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3C57F382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8.</w:t>
            </w:r>
          </w:p>
        </w:tc>
        <w:tc>
          <w:tcPr>
            <w:tcW w:w="7377" w:type="dxa"/>
            <w:gridSpan w:val="8"/>
            <w:vAlign w:val="center"/>
          </w:tcPr>
          <w:p w14:paraId="1525A450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Cinders, slag, or other combustion products like ash</w:t>
            </w:r>
          </w:p>
        </w:tc>
        <w:tc>
          <w:tcPr>
            <w:tcW w:w="450" w:type="dxa"/>
            <w:gridSpan w:val="2"/>
            <w:vAlign w:val="center"/>
          </w:tcPr>
          <w:p w14:paraId="601D3B9F" w14:textId="77777777" w:rsidR="002A421A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1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630" w:type="dxa"/>
            <w:vAlign w:val="center"/>
          </w:tcPr>
          <w:p w14:paraId="5C852331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7AA4063C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01901A2C" w14:textId="77777777" w:rsidR="002A421A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5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725" w:type="dxa"/>
            <w:vAlign w:val="center"/>
          </w:tcPr>
          <w:p w14:paraId="1048AC88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2A421A" w:rsidRPr="008E1D26" w14:paraId="2C18F3B3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21B1FCBC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9.</w:t>
            </w:r>
          </w:p>
        </w:tc>
        <w:tc>
          <w:tcPr>
            <w:tcW w:w="7377" w:type="dxa"/>
            <w:gridSpan w:val="8"/>
            <w:vAlign w:val="center"/>
          </w:tcPr>
          <w:p w14:paraId="44398D44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Asbestos</w:t>
            </w:r>
          </w:p>
        </w:tc>
        <w:tc>
          <w:tcPr>
            <w:tcW w:w="450" w:type="dxa"/>
            <w:gridSpan w:val="2"/>
            <w:vAlign w:val="center"/>
          </w:tcPr>
          <w:p w14:paraId="6EED42CA" w14:textId="77777777" w:rsidR="002A421A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2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630" w:type="dxa"/>
            <w:vAlign w:val="center"/>
          </w:tcPr>
          <w:p w14:paraId="1F283E77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65F1111A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6C2A0349" w14:textId="77777777" w:rsidR="002A421A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26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725" w:type="dxa"/>
            <w:vAlign w:val="center"/>
          </w:tcPr>
          <w:p w14:paraId="22CCF67E" w14:textId="77777777" w:rsidR="002A421A" w:rsidRPr="008E1D26" w:rsidRDefault="002A421A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2011D0" w:rsidRPr="008E1D26" w14:paraId="33684578" w14:textId="77777777" w:rsidTr="008C5008">
        <w:trPr>
          <w:trHeight w:val="432"/>
          <w:jc w:val="center"/>
        </w:trPr>
        <w:tc>
          <w:tcPr>
            <w:tcW w:w="10530" w:type="dxa"/>
            <w:gridSpan w:val="15"/>
            <w:shd w:val="clear" w:color="auto" w:fill="E7E6E6" w:themeFill="background2"/>
            <w:vAlign w:val="center"/>
          </w:tcPr>
          <w:p w14:paraId="5449EF25" w14:textId="77777777" w:rsidR="002011D0" w:rsidRPr="008E1D26" w:rsidRDefault="002011D0" w:rsidP="008E1D26">
            <w:pPr>
              <w:jc w:val="center"/>
              <w:rPr>
                <w:rFonts w:cs="Arial"/>
                <w:i/>
                <w:iCs/>
                <w:sz w:val="20"/>
                <w:szCs w:val="20"/>
              </w:rPr>
            </w:pPr>
            <w:r w:rsidRPr="008E1D26">
              <w:rPr>
                <w:rFonts w:cs="Arial"/>
                <w:i/>
                <w:iCs/>
                <w:sz w:val="20"/>
                <w:szCs w:val="20"/>
              </w:rPr>
              <w:t xml:space="preserve">If </w:t>
            </w:r>
            <w:r w:rsidR="003A46BE" w:rsidRPr="008E1D26">
              <w:rPr>
                <w:rFonts w:cs="Arial"/>
                <w:i/>
                <w:iCs/>
                <w:sz w:val="20"/>
                <w:szCs w:val="20"/>
              </w:rPr>
              <w:t>possible</w:t>
            </w:r>
            <w:r w:rsidRPr="008E1D26">
              <w:rPr>
                <w:rFonts w:cs="Arial"/>
                <w:i/>
                <w:iCs/>
                <w:sz w:val="20"/>
                <w:szCs w:val="20"/>
              </w:rPr>
              <w:t xml:space="preserve"> contamination was determined, which of the following regulatory agencies were contacted?</w:t>
            </w:r>
          </w:p>
        </w:tc>
      </w:tr>
      <w:tr w:rsidR="002011D0" w:rsidRPr="008E1D26" w14:paraId="5A56B229" w14:textId="77777777" w:rsidTr="008C5008">
        <w:trPr>
          <w:jc w:val="center"/>
        </w:trPr>
        <w:tc>
          <w:tcPr>
            <w:tcW w:w="10530" w:type="dxa"/>
            <w:gridSpan w:val="15"/>
            <w:vAlign w:val="center"/>
          </w:tcPr>
          <w:p w14:paraId="423DDD11" w14:textId="77777777" w:rsidR="002011D0" w:rsidRPr="008E1D26" w:rsidRDefault="002011D0" w:rsidP="008E1D26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 xml:space="preserve">Agency </w:t>
            </w:r>
            <w:r w:rsidR="008C5008" w:rsidRPr="008E1D26">
              <w:rPr>
                <w:rFonts w:cs="Arial"/>
                <w:b/>
                <w:bCs/>
                <w:sz w:val="20"/>
                <w:szCs w:val="20"/>
              </w:rPr>
              <w:t>notification for drums, barrels, or sealed containers, petroleum-contaminated materials, other contaminated materials:</w:t>
            </w:r>
          </w:p>
        </w:tc>
      </w:tr>
      <w:tr w:rsidR="00B049EF" w:rsidRPr="008E1D26" w14:paraId="2A60232A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4AFDB8B1" w14:textId="77777777" w:rsidR="00B049EF" w:rsidRPr="008E1D26" w:rsidRDefault="00B049EF" w:rsidP="008E1D26">
            <w:pPr>
              <w:pStyle w:val="ListParagraph"/>
              <w:ind w:left="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7406" w:type="dxa"/>
            <w:gridSpan w:val="9"/>
            <w:vAlign w:val="center"/>
          </w:tcPr>
          <w:p w14:paraId="02A34A6D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 xml:space="preserve">NDOT - </w:t>
            </w:r>
            <w:r w:rsidR="00D40F3F">
              <w:rPr>
                <w:rFonts w:cs="Arial"/>
                <w:sz w:val="20"/>
                <w:szCs w:val="20"/>
              </w:rPr>
              <w:t>RDCU</w:t>
            </w:r>
            <w:r w:rsidRPr="008E1D26">
              <w:rPr>
                <w:rFonts w:cs="Arial"/>
                <w:sz w:val="20"/>
                <w:szCs w:val="20"/>
              </w:rPr>
              <w:t xml:space="preserve"> (402) 479-</w:t>
            </w:r>
            <w:r w:rsidR="00D40F3F">
              <w:rPr>
                <w:rFonts w:cs="Arial"/>
                <w:sz w:val="20"/>
                <w:szCs w:val="20"/>
              </w:rPr>
              <w:t>4766/4312</w:t>
            </w:r>
          </w:p>
        </w:tc>
        <w:tc>
          <w:tcPr>
            <w:tcW w:w="421" w:type="dxa"/>
            <w:vAlign w:val="center"/>
          </w:tcPr>
          <w:p w14:paraId="4D6AEF32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39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630" w:type="dxa"/>
            <w:vAlign w:val="center"/>
          </w:tcPr>
          <w:p w14:paraId="1A672277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01A1FCC9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3E6B5E6C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40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8"/>
          </w:p>
        </w:tc>
        <w:tc>
          <w:tcPr>
            <w:tcW w:w="725" w:type="dxa"/>
            <w:vAlign w:val="center"/>
          </w:tcPr>
          <w:p w14:paraId="38121FF1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B049EF" w:rsidRPr="008E1D26" w14:paraId="2E199824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4531C817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2a.</w:t>
            </w:r>
          </w:p>
        </w:tc>
        <w:tc>
          <w:tcPr>
            <w:tcW w:w="7406" w:type="dxa"/>
            <w:gridSpan w:val="9"/>
            <w:vAlign w:val="center"/>
          </w:tcPr>
          <w:p w14:paraId="21D5FF49" w14:textId="77777777" w:rsidR="00B049EF" w:rsidRPr="008E1D26" w:rsidRDefault="00D76A53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DWEE</w:t>
            </w:r>
            <w:r w:rsidR="00B049EF" w:rsidRPr="008E1D26">
              <w:rPr>
                <w:rFonts w:cs="Arial"/>
                <w:sz w:val="20"/>
                <w:szCs w:val="20"/>
              </w:rPr>
              <w:t xml:space="preserve"> - (402) 471-2186 (during office hours)</w:t>
            </w:r>
          </w:p>
        </w:tc>
        <w:tc>
          <w:tcPr>
            <w:tcW w:w="421" w:type="dxa"/>
            <w:vAlign w:val="center"/>
          </w:tcPr>
          <w:p w14:paraId="29AF60B3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4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630" w:type="dxa"/>
            <w:vAlign w:val="center"/>
          </w:tcPr>
          <w:p w14:paraId="481D69F3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2B766E96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797D4C20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41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725" w:type="dxa"/>
            <w:vAlign w:val="center"/>
          </w:tcPr>
          <w:p w14:paraId="56DE6D72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B049EF" w:rsidRPr="008E1D26" w14:paraId="61979A71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26EE5BDF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2b.</w:t>
            </w:r>
          </w:p>
        </w:tc>
        <w:tc>
          <w:tcPr>
            <w:tcW w:w="7406" w:type="dxa"/>
            <w:gridSpan w:val="9"/>
            <w:vAlign w:val="center"/>
          </w:tcPr>
          <w:p w14:paraId="214735BB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Nebraska State Patrol (402) 471-4545 (after hours)</w:t>
            </w:r>
          </w:p>
        </w:tc>
        <w:tc>
          <w:tcPr>
            <w:tcW w:w="421" w:type="dxa"/>
            <w:vAlign w:val="center"/>
          </w:tcPr>
          <w:p w14:paraId="43E517DB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43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630" w:type="dxa"/>
            <w:vAlign w:val="center"/>
          </w:tcPr>
          <w:p w14:paraId="46D10CFE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5CEC3D58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6DFA4756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45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725" w:type="dxa"/>
            <w:vAlign w:val="center"/>
          </w:tcPr>
          <w:p w14:paraId="358F9D70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B049EF" w:rsidRPr="008E1D26" w14:paraId="7774EB6F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100CC934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7406" w:type="dxa"/>
            <w:gridSpan w:val="9"/>
            <w:vAlign w:val="center"/>
          </w:tcPr>
          <w:p w14:paraId="558F95CC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NDOT-approved Environmental Contractor</w:t>
            </w:r>
          </w:p>
        </w:tc>
        <w:tc>
          <w:tcPr>
            <w:tcW w:w="421" w:type="dxa"/>
            <w:vAlign w:val="center"/>
          </w:tcPr>
          <w:p w14:paraId="00729F03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44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630" w:type="dxa"/>
            <w:vAlign w:val="center"/>
          </w:tcPr>
          <w:p w14:paraId="484AD8C8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7A6B4E51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01A860AE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46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725" w:type="dxa"/>
            <w:vAlign w:val="center"/>
          </w:tcPr>
          <w:p w14:paraId="3391B260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2011D0" w:rsidRPr="008E1D26" w14:paraId="498918EE" w14:textId="77777777" w:rsidTr="008C5008">
        <w:trPr>
          <w:trHeight w:val="317"/>
          <w:jc w:val="center"/>
        </w:trPr>
        <w:tc>
          <w:tcPr>
            <w:tcW w:w="10530" w:type="dxa"/>
            <w:gridSpan w:val="15"/>
            <w:vAlign w:val="center"/>
          </w:tcPr>
          <w:p w14:paraId="5B78EF81" w14:textId="77777777" w:rsidR="002011D0" w:rsidRPr="008E1D26" w:rsidRDefault="002011D0" w:rsidP="008E1D26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 xml:space="preserve">Agency </w:t>
            </w:r>
            <w:r w:rsidR="008C5008" w:rsidRPr="008E1D26">
              <w:rPr>
                <w:rFonts w:cs="Arial"/>
                <w:b/>
                <w:bCs/>
                <w:sz w:val="20"/>
                <w:szCs w:val="20"/>
              </w:rPr>
              <w:t>notification for unknown underground storage tanks:</w:t>
            </w:r>
          </w:p>
        </w:tc>
      </w:tr>
      <w:tr w:rsidR="00B049EF" w:rsidRPr="008E1D26" w14:paraId="2AB6FBF5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2B8E3FF9" w14:textId="77777777" w:rsidR="00B049EF" w:rsidRPr="008E1D26" w:rsidRDefault="00B049EF" w:rsidP="008E1D26">
            <w:pPr>
              <w:ind w:left="428" w:hanging="428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7406" w:type="dxa"/>
            <w:gridSpan w:val="9"/>
            <w:vAlign w:val="center"/>
          </w:tcPr>
          <w:p w14:paraId="0B390150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 xml:space="preserve">NDOT - </w:t>
            </w:r>
            <w:r w:rsidR="00D40F3F">
              <w:rPr>
                <w:rFonts w:cs="Arial"/>
                <w:sz w:val="20"/>
                <w:szCs w:val="20"/>
              </w:rPr>
              <w:t>RDCU</w:t>
            </w:r>
            <w:r w:rsidRPr="008E1D26">
              <w:rPr>
                <w:rFonts w:cs="Arial"/>
                <w:sz w:val="20"/>
                <w:szCs w:val="20"/>
              </w:rPr>
              <w:t xml:space="preserve"> (402) 479-4</w:t>
            </w:r>
            <w:r w:rsidR="00D40F3F">
              <w:rPr>
                <w:rFonts w:cs="Arial"/>
                <w:sz w:val="20"/>
                <w:szCs w:val="20"/>
              </w:rPr>
              <w:t>766/4312</w:t>
            </w:r>
          </w:p>
        </w:tc>
        <w:tc>
          <w:tcPr>
            <w:tcW w:w="421" w:type="dxa"/>
            <w:vAlign w:val="center"/>
          </w:tcPr>
          <w:p w14:paraId="24F402FA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35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630" w:type="dxa"/>
            <w:vAlign w:val="center"/>
          </w:tcPr>
          <w:p w14:paraId="4022EB0A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169FBDA5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093B22B6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36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725" w:type="dxa"/>
            <w:vAlign w:val="center"/>
          </w:tcPr>
          <w:p w14:paraId="3CAF4356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B049EF" w:rsidRPr="008E1D26" w14:paraId="259412E2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48ECA4F2" w14:textId="77777777" w:rsidR="00B049EF" w:rsidRPr="008E1D26" w:rsidRDefault="00B049EF" w:rsidP="008E1D26">
            <w:pPr>
              <w:ind w:left="-30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2a.</w:t>
            </w:r>
          </w:p>
        </w:tc>
        <w:tc>
          <w:tcPr>
            <w:tcW w:w="7406" w:type="dxa"/>
            <w:gridSpan w:val="9"/>
            <w:vAlign w:val="center"/>
          </w:tcPr>
          <w:p w14:paraId="3980A192" w14:textId="77777777" w:rsidR="00B049EF" w:rsidRPr="008E1D26" w:rsidRDefault="00D76A53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DWEE</w:t>
            </w:r>
            <w:r w:rsidR="00B049EF" w:rsidRPr="008E1D26">
              <w:rPr>
                <w:rFonts w:cs="Arial"/>
                <w:sz w:val="20"/>
                <w:szCs w:val="20"/>
              </w:rPr>
              <w:t xml:space="preserve"> - (402) 471-2186 (during office hours)</w:t>
            </w:r>
          </w:p>
        </w:tc>
        <w:tc>
          <w:tcPr>
            <w:tcW w:w="421" w:type="dxa"/>
            <w:vAlign w:val="center"/>
          </w:tcPr>
          <w:p w14:paraId="16C326B9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34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630" w:type="dxa"/>
            <w:vAlign w:val="center"/>
          </w:tcPr>
          <w:p w14:paraId="57B14206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463ED092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72D45C8F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37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725" w:type="dxa"/>
            <w:vAlign w:val="center"/>
          </w:tcPr>
          <w:p w14:paraId="57EFCCE3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B049EF" w:rsidRPr="008E1D26" w14:paraId="19716D2B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3CA52997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2b.</w:t>
            </w:r>
          </w:p>
        </w:tc>
        <w:tc>
          <w:tcPr>
            <w:tcW w:w="7406" w:type="dxa"/>
            <w:gridSpan w:val="9"/>
            <w:vAlign w:val="center"/>
          </w:tcPr>
          <w:p w14:paraId="27395641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Nebraska State Patrol (402) 471-4545 (after hours)</w:t>
            </w:r>
          </w:p>
        </w:tc>
        <w:tc>
          <w:tcPr>
            <w:tcW w:w="421" w:type="dxa"/>
            <w:vAlign w:val="center"/>
          </w:tcPr>
          <w:p w14:paraId="5DAED1A1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33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630" w:type="dxa"/>
            <w:vAlign w:val="center"/>
          </w:tcPr>
          <w:p w14:paraId="16ACFB69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0535B088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77C20C86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38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725" w:type="dxa"/>
            <w:vAlign w:val="center"/>
          </w:tcPr>
          <w:p w14:paraId="6A675694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B049EF" w:rsidRPr="008E1D26" w14:paraId="387F4829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2F75D8B3" w14:textId="77777777" w:rsidR="00B049EF" w:rsidRPr="008E1D26" w:rsidRDefault="00B049EF" w:rsidP="008E1D26">
            <w:pPr>
              <w:ind w:left="428" w:hanging="428"/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7406" w:type="dxa"/>
            <w:gridSpan w:val="9"/>
            <w:vAlign w:val="center"/>
          </w:tcPr>
          <w:p w14:paraId="570708D8" w14:textId="77777777" w:rsidR="00B049EF" w:rsidRPr="00FA7F68" w:rsidRDefault="00B049EF" w:rsidP="008E1D26">
            <w:pPr>
              <w:rPr>
                <w:rFonts w:cs="Arial"/>
                <w:sz w:val="18"/>
                <w:szCs w:val="18"/>
              </w:rPr>
            </w:pPr>
            <w:r w:rsidRPr="00FA7F68">
              <w:rPr>
                <w:rFonts w:cs="Arial"/>
                <w:sz w:val="18"/>
                <w:szCs w:val="18"/>
              </w:rPr>
              <w:t>State Fire Marshall's Office Flammable Liquid Storage Tank Division (402) 471</w:t>
            </w:r>
            <w:r w:rsidRPr="00FA7F68">
              <w:rPr>
                <w:rFonts w:cs="Arial"/>
                <w:sz w:val="18"/>
                <w:szCs w:val="18"/>
              </w:rPr>
              <w:noBreakHyphen/>
              <w:t>9467</w:t>
            </w:r>
          </w:p>
        </w:tc>
        <w:tc>
          <w:tcPr>
            <w:tcW w:w="421" w:type="dxa"/>
            <w:vAlign w:val="center"/>
          </w:tcPr>
          <w:p w14:paraId="43EB1AB0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3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630" w:type="dxa"/>
            <w:vAlign w:val="center"/>
          </w:tcPr>
          <w:p w14:paraId="2D6BB212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179B381B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38C415F0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31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725" w:type="dxa"/>
            <w:vAlign w:val="center"/>
          </w:tcPr>
          <w:p w14:paraId="558A5F85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2011D0" w:rsidRPr="008E1D26" w14:paraId="4C1A8BA7" w14:textId="77777777" w:rsidTr="008C5008">
        <w:trPr>
          <w:trHeight w:val="317"/>
          <w:jc w:val="center"/>
        </w:trPr>
        <w:tc>
          <w:tcPr>
            <w:tcW w:w="10530" w:type="dxa"/>
            <w:gridSpan w:val="15"/>
            <w:vAlign w:val="center"/>
          </w:tcPr>
          <w:p w14:paraId="06001461" w14:textId="77777777" w:rsidR="002011D0" w:rsidRPr="008E1D26" w:rsidRDefault="002011D0" w:rsidP="008E1D26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 xml:space="preserve">Documentation </w:t>
            </w:r>
            <w:r w:rsidR="008C5008" w:rsidRPr="008E1D26">
              <w:rPr>
                <w:rFonts w:cs="Arial"/>
                <w:b/>
                <w:bCs/>
                <w:sz w:val="20"/>
                <w:szCs w:val="20"/>
              </w:rPr>
              <w:t>of discovery:</w:t>
            </w:r>
          </w:p>
        </w:tc>
      </w:tr>
      <w:tr w:rsidR="00B049EF" w:rsidRPr="008E1D26" w14:paraId="54A08DCA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316C6B46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3861" w:type="dxa"/>
            <w:gridSpan w:val="3"/>
            <w:vAlign w:val="center"/>
          </w:tcPr>
          <w:p w14:paraId="275C1B99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Were photographs taken?</w:t>
            </w:r>
          </w:p>
        </w:tc>
        <w:tc>
          <w:tcPr>
            <w:tcW w:w="1350" w:type="dxa"/>
            <w:gridSpan w:val="3"/>
            <w:vAlign w:val="center"/>
          </w:tcPr>
          <w:p w14:paraId="139B74C8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Location:</w:t>
            </w:r>
          </w:p>
        </w:tc>
        <w:tc>
          <w:tcPr>
            <w:tcW w:w="2158" w:type="dxa"/>
            <w:vAlign w:val="center"/>
          </w:tcPr>
          <w:p w14:paraId="4DDBD8F9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3" w:name="Text34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53"/>
          </w:p>
        </w:tc>
        <w:tc>
          <w:tcPr>
            <w:tcW w:w="458" w:type="dxa"/>
            <w:gridSpan w:val="3"/>
            <w:vAlign w:val="center"/>
          </w:tcPr>
          <w:p w14:paraId="061FAAC4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28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630" w:type="dxa"/>
            <w:vAlign w:val="center"/>
          </w:tcPr>
          <w:p w14:paraId="07E6E0AC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3F45D431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74EA2DFF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9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725" w:type="dxa"/>
            <w:vAlign w:val="center"/>
          </w:tcPr>
          <w:p w14:paraId="56F37371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  <w:tr w:rsidR="00B049EF" w:rsidRPr="008E1D26" w14:paraId="1CD5FF2F" w14:textId="77777777" w:rsidTr="00011916">
        <w:trPr>
          <w:trHeight w:val="317"/>
          <w:jc w:val="center"/>
        </w:trPr>
        <w:tc>
          <w:tcPr>
            <w:tcW w:w="538" w:type="dxa"/>
            <w:vAlign w:val="center"/>
          </w:tcPr>
          <w:p w14:paraId="2E6C731F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3861" w:type="dxa"/>
            <w:gridSpan w:val="3"/>
            <w:vAlign w:val="center"/>
          </w:tcPr>
          <w:p w14:paraId="118945F4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Were environmental samples collected?</w:t>
            </w:r>
          </w:p>
        </w:tc>
        <w:tc>
          <w:tcPr>
            <w:tcW w:w="1350" w:type="dxa"/>
            <w:gridSpan w:val="3"/>
            <w:vAlign w:val="center"/>
          </w:tcPr>
          <w:p w14:paraId="5A4D6560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Description:</w:t>
            </w:r>
          </w:p>
        </w:tc>
        <w:tc>
          <w:tcPr>
            <w:tcW w:w="2158" w:type="dxa"/>
            <w:vAlign w:val="center"/>
          </w:tcPr>
          <w:p w14:paraId="6636F581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6" w:name="Text35"/>
            <w:r w:rsidRPr="008E1D26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sz w:val="20"/>
                <w:szCs w:val="20"/>
              </w:rPr>
            </w:r>
            <w:r w:rsidRPr="008E1D26">
              <w:rPr>
                <w:rFonts w:cs="Arial"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458" w:type="dxa"/>
            <w:gridSpan w:val="3"/>
            <w:vAlign w:val="center"/>
          </w:tcPr>
          <w:p w14:paraId="657549B3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7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630" w:type="dxa"/>
            <w:vAlign w:val="center"/>
          </w:tcPr>
          <w:p w14:paraId="5F99512F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Yes</w:t>
            </w:r>
          </w:p>
        </w:tc>
        <w:tc>
          <w:tcPr>
            <w:tcW w:w="360" w:type="dxa"/>
            <w:shd w:val="clear" w:color="auto" w:fill="D9D9D9" w:themeFill="background1" w:themeFillShade="D9"/>
            <w:vAlign w:val="center"/>
          </w:tcPr>
          <w:p w14:paraId="17CC6D44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14:paraId="1888807A" w14:textId="77777777" w:rsidR="00B049EF" w:rsidRPr="008E1D26" w:rsidRDefault="000B5A3D" w:rsidP="008E1D26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30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725" w:type="dxa"/>
            <w:vAlign w:val="center"/>
          </w:tcPr>
          <w:p w14:paraId="47B599B1" w14:textId="77777777" w:rsidR="00B049EF" w:rsidRPr="008E1D26" w:rsidRDefault="00B049EF" w:rsidP="008E1D26">
            <w:pPr>
              <w:rPr>
                <w:rFonts w:cs="Arial"/>
                <w:sz w:val="20"/>
                <w:szCs w:val="20"/>
              </w:rPr>
            </w:pPr>
            <w:r w:rsidRPr="008E1D26">
              <w:rPr>
                <w:rFonts w:cs="Arial"/>
                <w:sz w:val="20"/>
                <w:szCs w:val="20"/>
              </w:rPr>
              <w:t>No</w:t>
            </w:r>
          </w:p>
        </w:tc>
      </w:tr>
    </w:tbl>
    <w:p w14:paraId="58AB666B" w14:textId="77777777" w:rsidR="00C36047" w:rsidRPr="008E1D26" w:rsidRDefault="00C36047" w:rsidP="00C36047">
      <w:pPr>
        <w:ind w:left="720"/>
        <w:rPr>
          <w:rFonts w:cs="Arial"/>
          <w:sz w:val="20"/>
          <w:szCs w:val="20"/>
        </w:rPr>
      </w:pPr>
      <w:r w:rsidRPr="008E1D26">
        <w:rPr>
          <w:rFonts w:cs="Arial"/>
          <w:sz w:val="20"/>
          <w:szCs w:val="20"/>
        </w:rPr>
        <w:br w:type="page"/>
      </w:r>
    </w:p>
    <w:p w14:paraId="4285077D" w14:textId="77777777" w:rsidR="003A0767" w:rsidRDefault="003A0767" w:rsidP="003A0767">
      <w:pPr>
        <w:jc w:val="center"/>
        <w:rPr>
          <w:rFonts w:cs="Arial"/>
          <w:b/>
          <w:sz w:val="36"/>
          <w:szCs w:val="36"/>
        </w:rPr>
      </w:pPr>
      <w:r w:rsidRPr="008E1D26">
        <w:rPr>
          <w:rFonts w:cs="Arial"/>
          <w:b/>
          <w:sz w:val="36"/>
          <w:szCs w:val="36"/>
        </w:rPr>
        <w:lastRenderedPageBreak/>
        <w:t xml:space="preserve">NDOT UNEXPECTED WASTE </w:t>
      </w:r>
      <w:r w:rsidR="00B14D1E" w:rsidRPr="008E1D26">
        <w:rPr>
          <w:rFonts w:cs="Arial"/>
          <w:b/>
          <w:sz w:val="36"/>
          <w:szCs w:val="36"/>
        </w:rPr>
        <w:t xml:space="preserve">NOTIFICATION </w:t>
      </w:r>
      <w:r w:rsidRPr="008E1D26">
        <w:rPr>
          <w:rFonts w:cs="Arial"/>
          <w:b/>
          <w:sz w:val="36"/>
          <w:szCs w:val="36"/>
        </w:rPr>
        <w:t>FORM</w:t>
      </w:r>
    </w:p>
    <w:p w14:paraId="047D207A" w14:textId="77777777" w:rsidR="00375FBD" w:rsidRPr="00375FBD" w:rsidRDefault="00375FBD" w:rsidP="003A0767">
      <w:pPr>
        <w:jc w:val="center"/>
        <w:rPr>
          <w:rFonts w:cs="Arial"/>
          <w:bCs/>
          <w:szCs w:val="22"/>
        </w:rPr>
      </w:pPr>
      <w:r w:rsidRPr="00375FBD">
        <w:rPr>
          <w:rFonts w:cs="Arial"/>
          <w:bCs/>
          <w:szCs w:val="22"/>
        </w:rPr>
        <w:t>(Add feature description and direction photo was taken from)</w:t>
      </w:r>
    </w:p>
    <w:p w14:paraId="4F53A889" w14:textId="77777777" w:rsidR="00C36047" w:rsidRPr="00375FBD" w:rsidRDefault="00C36047" w:rsidP="003A0767">
      <w:pPr>
        <w:rPr>
          <w:rFonts w:cs="Arial"/>
          <w:bCs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1C4201" w:rsidRPr="00375FBD" w14:paraId="78BD6EF5" w14:textId="77777777" w:rsidTr="001C4201">
        <w:trPr>
          <w:trHeight w:hRule="exact" w:val="1440"/>
        </w:trPr>
        <w:tc>
          <w:tcPr>
            <w:tcW w:w="5395" w:type="dxa"/>
          </w:tcPr>
          <w:p w14:paraId="57755CCB" w14:textId="77777777" w:rsidR="001C4201" w:rsidRPr="00375FBD" w:rsidRDefault="001C4201" w:rsidP="003A0767">
            <w:pPr>
              <w:spacing w:before="120"/>
              <w:rPr>
                <w:rFonts w:cs="Arial"/>
                <w:szCs w:val="22"/>
              </w:rPr>
            </w:pPr>
            <w:r w:rsidRPr="00375FBD">
              <w:rPr>
                <w:rFonts w:cs="Arial"/>
                <w:szCs w:val="22"/>
              </w:rPr>
              <w:t>Photo 1:</w:t>
            </w:r>
          </w:p>
          <w:p w14:paraId="4C75CD75" w14:textId="77777777" w:rsidR="001C4201" w:rsidRPr="00375FBD" w:rsidRDefault="001C4201" w:rsidP="003A0767">
            <w:pPr>
              <w:spacing w:before="120"/>
              <w:rPr>
                <w:rFonts w:cs="Arial"/>
                <w:szCs w:val="22"/>
              </w:rPr>
            </w:pPr>
            <w:r w:rsidRPr="00375FBD">
              <w:rPr>
                <w:rFonts w:cs="Arial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59" w:name="Text39"/>
            <w:r w:rsidRPr="00375FBD">
              <w:rPr>
                <w:rFonts w:cs="Arial"/>
                <w:szCs w:val="22"/>
              </w:rPr>
              <w:instrText xml:space="preserve"> FORMTEXT </w:instrText>
            </w:r>
            <w:r w:rsidRPr="00375FBD">
              <w:rPr>
                <w:rFonts w:cs="Arial"/>
                <w:szCs w:val="22"/>
              </w:rPr>
            </w:r>
            <w:r w:rsidRPr="00375FBD">
              <w:rPr>
                <w:rFonts w:cs="Arial"/>
                <w:szCs w:val="22"/>
              </w:rPr>
              <w:fldChar w:fldCharType="separate"/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szCs w:val="22"/>
              </w:rPr>
              <w:fldChar w:fldCharType="end"/>
            </w:r>
            <w:bookmarkEnd w:id="59"/>
          </w:p>
        </w:tc>
        <w:tc>
          <w:tcPr>
            <w:tcW w:w="5395" w:type="dxa"/>
          </w:tcPr>
          <w:p w14:paraId="5E57E90E" w14:textId="77777777" w:rsidR="001C4201" w:rsidRPr="00375FBD" w:rsidRDefault="001C4201" w:rsidP="003A0767">
            <w:pPr>
              <w:spacing w:before="120"/>
              <w:rPr>
                <w:rFonts w:cs="Arial"/>
                <w:szCs w:val="22"/>
              </w:rPr>
            </w:pPr>
            <w:r w:rsidRPr="00375FBD">
              <w:rPr>
                <w:rFonts w:cs="Arial"/>
                <w:szCs w:val="22"/>
              </w:rPr>
              <w:t>Photo 2:</w:t>
            </w:r>
          </w:p>
          <w:p w14:paraId="6D9498F9" w14:textId="77777777" w:rsidR="001C4201" w:rsidRPr="00375FBD" w:rsidRDefault="001C4201" w:rsidP="003A0767">
            <w:pPr>
              <w:spacing w:before="120"/>
              <w:rPr>
                <w:rFonts w:cs="Arial"/>
                <w:szCs w:val="22"/>
              </w:rPr>
            </w:pPr>
            <w:r w:rsidRPr="00375FBD">
              <w:rPr>
                <w:rFonts w:cs="Arial"/>
                <w:szCs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60" w:name="Text37"/>
            <w:r w:rsidRPr="00375FBD">
              <w:rPr>
                <w:rFonts w:cs="Arial"/>
                <w:szCs w:val="22"/>
              </w:rPr>
              <w:instrText xml:space="preserve"> FORMTEXT </w:instrText>
            </w:r>
            <w:r w:rsidRPr="00375FBD">
              <w:rPr>
                <w:rFonts w:cs="Arial"/>
                <w:szCs w:val="22"/>
              </w:rPr>
            </w:r>
            <w:r w:rsidRPr="00375FBD">
              <w:rPr>
                <w:rFonts w:cs="Arial"/>
                <w:szCs w:val="22"/>
              </w:rPr>
              <w:fldChar w:fldCharType="separate"/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szCs w:val="22"/>
              </w:rPr>
              <w:fldChar w:fldCharType="end"/>
            </w:r>
            <w:bookmarkEnd w:id="60"/>
          </w:p>
        </w:tc>
      </w:tr>
      <w:tr w:rsidR="001C4201" w:rsidRPr="00375FBD" w14:paraId="68B35938" w14:textId="77777777" w:rsidTr="001C4201">
        <w:trPr>
          <w:trHeight w:hRule="exact" w:val="4752"/>
        </w:trPr>
        <w:sdt>
          <w:sdtPr>
            <w:rPr>
              <w:rFonts w:cs="Arial"/>
              <w:szCs w:val="22"/>
            </w:rPr>
            <w:id w:val="-1443374016"/>
            <w:showingPlcHdr/>
            <w:picture/>
          </w:sdtPr>
          <w:sdtContent>
            <w:tc>
              <w:tcPr>
                <w:tcW w:w="5395" w:type="dxa"/>
              </w:tcPr>
              <w:p w14:paraId="1656996E" w14:textId="77777777" w:rsidR="001C4201" w:rsidRPr="00375FBD" w:rsidRDefault="00727F54" w:rsidP="003A0767">
                <w:pPr>
                  <w:spacing w:before="120"/>
                  <w:rPr>
                    <w:rFonts w:cs="Arial"/>
                    <w:szCs w:val="22"/>
                  </w:rPr>
                </w:pPr>
                <w:r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2C417391" wp14:editId="65FB54B2">
                      <wp:extent cx="3200400" cy="2834640"/>
                      <wp:effectExtent l="0" t="0" r="0" b="3810"/>
                      <wp:docPr id="5" name="Pictur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00400" cy="283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986511471"/>
            <w:showingPlcHdr/>
            <w:picture/>
          </w:sdtPr>
          <w:sdtContent>
            <w:tc>
              <w:tcPr>
                <w:tcW w:w="5395" w:type="dxa"/>
              </w:tcPr>
              <w:p w14:paraId="1348BE25" w14:textId="77777777" w:rsidR="001C4201" w:rsidRPr="00375FBD" w:rsidRDefault="00BE0279" w:rsidP="003A0767">
                <w:pPr>
                  <w:spacing w:before="120"/>
                  <w:rPr>
                    <w:rFonts w:cs="Arial"/>
                    <w:szCs w:val="22"/>
                  </w:rPr>
                </w:pPr>
                <w:r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75ED1464" wp14:editId="23343777">
                      <wp:extent cx="3200400" cy="2834640"/>
                      <wp:effectExtent l="0" t="0" r="0" b="3810"/>
                      <wp:docPr id="12" name="Pictur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00400" cy="283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1C4201" w:rsidRPr="00375FBD" w14:paraId="18EA2A36" w14:textId="77777777" w:rsidTr="001C4201">
        <w:trPr>
          <w:trHeight w:hRule="exact" w:val="1440"/>
        </w:trPr>
        <w:tc>
          <w:tcPr>
            <w:tcW w:w="5395" w:type="dxa"/>
          </w:tcPr>
          <w:p w14:paraId="4372B9FF" w14:textId="77777777" w:rsidR="001C4201" w:rsidRPr="00375FBD" w:rsidRDefault="001C4201" w:rsidP="003A0767">
            <w:pPr>
              <w:spacing w:before="120"/>
              <w:rPr>
                <w:rFonts w:cs="Arial"/>
                <w:szCs w:val="22"/>
              </w:rPr>
            </w:pPr>
            <w:r w:rsidRPr="00375FBD">
              <w:rPr>
                <w:rFonts w:cs="Arial"/>
                <w:szCs w:val="22"/>
              </w:rPr>
              <w:t>Photo 3:</w:t>
            </w:r>
          </w:p>
          <w:p w14:paraId="235640C2" w14:textId="77777777" w:rsidR="001C4201" w:rsidRPr="00375FBD" w:rsidRDefault="001C4201" w:rsidP="003A0767">
            <w:pPr>
              <w:spacing w:before="120"/>
              <w:rPr>
                <w:rFonts w:cs="Arial"/>
                <w:szCs w:val="22"/>
              </w:rPr>
            </w:pPr>
            <w:r w:rsidRPr="00375FBD">
              <w:rPr>
                <w:rFonts w:cs="Arial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61" w:name="Text38"/>
            <w:r w:rsidRPr="00375FBD">
              <w:rPr>
                <w:rFonts w:cs="Arial"/>
                <w:szCs w:val="22"/>
              </w:rPr>
              <w:instrText xml:space="preserve"> FORMTEXT </w:instrText>
            </w:r>
            <w:r w:rsidRPr="00375FBD">
              <w:rPr>
                <w:rFonts w:cs="Arial"/>
                <w:szCs w:val="22"/>
              </w:rPr>
            </w:r>
            <w:r w:rsidRPr="00375FBD">
              <w:rPr>
                <w:rFonts w:cs="Arial"/>
                <w:szCs w:val="22"/>
              </w:rPr>
              <w:fldChar w:fldCharType="separate"/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szCs w:val="22"/>
              </w:rPr>
              <w:fldChar w:fldCharType="end"/>
            </w:r>
            <w:bookmarkEnd w:id="61"/>
          </w:p>
        </w:tc>
        <w:tc>
          <w:tcPr>
            <w:tcW w:w="5395" w:type="dxa"/>
          </w:tcPr>
          <w:p w14:paraId="3EFF1324" w14:textId="77777777" w:rsidR="001C4201" w:rsidRPr="00375FBD" w:rsidRDefault="001C4201" w:rsidP="003A0767">
            <w:pPr>
              <w:spacing w:before="120"/>
              <w:rPr>
                <w:rFonts w:cs="Arial"/>
                <w:szCs w:val="22"/>
              </w:rPr>
            </w:pPr>
            <w:r w:rsidRPr="00375FBD">
              <w:rPr>
                <w:rFonts w:cs="Arial"/>
                <w:szCs w:val="22"/>
              </w:rPr>
              <w:t>Photo 4:</w:t>
            </w:r>
          </w:p>
          <w:p w14:paraId="5A8E1C8D" w14:textId="77777777" w:rsidR="001C4201" w:rsidRPr="00375FBD" w:rsidRDefault="001C4201" w:rsidP="003A0767">
            <w:pPr>
              <w:spacing w:before="120"/>
              <w:rPr>
                <w:rFonts w:cs="Arial"/>
                <w:szCs w:val="22"/>
              </w:rPr>
            </w:pPr>
            <w:r w:rsidRPr="00375FBD">
              <w:rPr>
                <w:rFonts w:cs="Arial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2" w:name="Text36"/>
            <w:r w:rsidRPr="00375FBD">
              <w:rPr>
                <w:rFonts w:cs="Arial"/>
                <w:szCs w:val="22"/>
              </w:rPr>
              <w:instrText xml:space="preserve"> FORMTEXT </w:instrText>
            </w:r>
            <w:r w:rsidRPr="00375FBD">
              <w:rPr>
                <w:rFonts w:cs="Arial"/>
                <w:szCs w:val="22"/>
              </w:rPr>
            </w:r>
            <w:r w:rsidRPr="00375FBD">
              <w:rPr>
                <w:rFonts w:cs="Arial"/>
                <w:szCs w:val="22"/>
              </w:rPr>
              <w:fldChar w:fldCharType="separate"/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noProof/>
                <w:szCs w:val="22"/>
              </w:rPr>
              <w:t> </w:t>
            </w:r>
            <w:r w:rsidRPr="00375FBD">
              <w:rPr>
                <w:rFonts w:cs="Arial"/>
                <w:szCs w:val="22"/>
              </w:rPr>
              <w:fldChar w:fldCharType="end"/>
            </w:r>
            <w:bookmarkEnd w:id="62"/>
          </w:p>
        </w:tc>
      </w:tr>
      <w:tr w:rsidR="001C4201" w:rsidRPr="00375FBD" w14:paraId="3DF9A76E" w14:textId="77777777" w:rsidTr="001C4201">
        <w:trPr>
          <w:trHeight w:hRule="exact" w:val="4752"/>
        </w:trPr>
        <w:sdt>
          <w:sdtPr>
            <w:rPr>
              <w:rFonts w:cs="Arial"/>
              <w:noProof/>
              <w:szCs w:val="22"/>
            </w:rPr>
            <w:id w:val="162141350"/>
            <w:showingPlcHdr/>
            <w:picture/>
          </w:sdtPr>
          <w:sdtContent>
            <w:tc>
              <w:tcPr>
                <w:tcW w:w="5395" w:type="dxa"/>
              </w:tcPr>
              <w:p w14:paraId="6A621D0D" w14:textId="77777777" w:rsidR="001C4201" w:rsidRPr="00375FBD" w:rsidRDefault="00BE0279" w:rsidP="003A0767">
                <w:pPr>
                  <w:spacing w:before="120"/>
                  <w:rPr>
                    <w:rFonts w:cs="Arial"/>
                    <w:szCs w:val="22"/>
                  </w:rPr>
                </w:pPr>
                <w:r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2540A2E1" wp14:editId="3BB552A0">
                      <wp:extent cx="3200400" cy="2807208"/>
                      <wp:effectExtent l="0" t="0" r="0" b="0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00400" cy="28072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270594131"/>
            <w:showingPlcHdr/>
            <w:picture/>
          </w:sdtPr>
          <w:sdtContent>
            <w:tc>
              <w:tcPr>
                <w:tcW w:w="5395" w:type="dxa"/>
              </w:tcPr>
              <w:p w14:paraId="510167D8" w14:textId="77777777" w:rsidR="001C4201" w:rsidRPr="00375FBD" w:rsidRDefault="00BE0279" w:rsidP="003A0767">
                <w:pPr>
                  <w:spacing w:before="120"/>
                  <w:rPr>
                    <w:rFonts w:cs="Arial"/>
                    <w:szCs w:val="22"/>
                  </w:rPr>
                </w:pPr>
                <w:r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362FA981" wp14:editId="5D868A7C">
                      <wp:extent cx="3200400" cy="2834640"/>
                      <wp:effectExtent l="0" t="0" r="0" b="3810"/>
                      <wp:docPr id="14" name="Pictur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00400" cy="2834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2D98F842" w14:textId="77777777" w:rsidR="00882D0C" w:rsidRPr="008E1D26" w:rsidRDefault="00882D0C" w:rsidP="00882D0C">
      <w:pPr>
        <w:rPr>
          <w:rFonts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1977"/>
        <w:gridCol w:w="3418"/>
      </w:tblGrid>
      <w:tr w:rsidR="008C5008" w:rsidRPr="008E1D26" w14:paraId="2E1088FF" w14:textId="77777777" w:rsidTr="008C5008">
        <w:trPr>
          <w:trHeight w:val="317"/>
        </w:trPr>
        <w:tc>
          <w:tcPr>
            <w:tcW w:w="5395" w:type="dxa"/>
            <w:vMerge w:val="restart"/>
            <w:vAlign w:val="center"/>
          </w:tcPr>
          <w:p w14:paraId="6078D8E3" w14:textId="77777777" w:rsidR="008C5008" w:rsidRPr="008E1D26" w:rsidRDefault="008C5008" w:rsidP="00882D0C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>NDOT Unexpected Waste Notification Form</w:t>
            </w:r>
            <w:r w:rsidR="00306098">
              <w:rPr>
                <w:rFonts w:cs="Arial"/>
                <w:b/>
                <w:bCs/>
                <w:sz w:val="20"/>
                <w:szCs w:val="20"/>
              </w:rPr>
              <w:t xml:space="preserve"> Sept. 2025</w:t>
            </w:r>
          </w:p>
        </w:tc>
        <w:tc>
          <w:tcPr>
            <w:tcW w:w="1977" w:type="dxa"/>
            <w:vAlign w:val="center"/>
          </w:tcPr>
          <w:p w14:paraId="17255F4C" w14:textId="77777777" w:rsidR="008C5008" w:rsidRPr="008E1D26" w:rsidRDefault="008C5008" w:rsidP="00882D0C">
            <w:pPr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>Project Location:</w:t>
            </w:r>
          </w:p>
        </w:tc>
        <w:tc>
          <w:tcPr>
            <w:tcW w:w="3418" w:type="dxa"/>
            <w:vAlign w:val="center"/>
          </w:tcPr>
          <w:p w14:paraId="0FC5B07E" w14:textId="77777777" w:rsidR="008C5008" w:rsidRPr="008E1D26" w:rsidRDefault="008C5008" w:rsidP="00882D0C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3" w:name="Text40"/>
            <w:r w:rsidRPr="008E1D26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b/>
                <w:bCs/>
                <w:sz w:val="20"/>
                <w:szCs w:val="20"/>
              </w:rPr>
            </w:r>
            <w:r w:rsidRPr="008E1D26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63"/>
          </w:p>
        </w:tc>
      </w:tr>
      <w:tr w:rsidR="008C5008" w:rsidRPr="008E1D26" w14:paraId="74D7E865" w14:textId="77777777" w:rsidTr="008C5008">
        <w:trPr>
          <w:trHeight w:val="317"/>
        </w:trPr>
        <w:tc>
          <w:tcPr>
            <w:tcW w:w="5395" w:type="dxa"/>
            <w:vMerge/>
            <w:vAlign w:val="center"/>
          </w:tcPr>
          <w:p w14:paraId="4B647375" w14:textId="77777777" w:rsidR="008C5008" w:rsidRPr="008E1D26" w:rsidRDefault="008C5008" w:rsidP="00882D0C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1977" w:type="dxa"/>
            <w:vAlign w:val="center"/>
          </w:tcPr>
          <w:p w14:paraId="67AE1AA8" w14:textId="77777777" w:rsidR="008C5008" w:rsidRPr="008E1D26" w:rsidRDefault="008C5008" w:rsidP="00882D0C">
            <w:pPr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t>Date:</w:t>
            </w:r>
          </w:p>
        </w:tc>
        <w:tc>
          <w:tcPr>
            <w:tcW w:w="3418" w:type="dxa"/>
            <w:vAlign w:val="center"/>
          </w:tcPr>
          <w:p w14:paraId="1D417FFE" w14:textId="77777777" w:rsidR="008C5008" w:rsidRPr="008E1D26" w:rsidRDefault="008C5008" w:rsidP="00882D0C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8E1D26">
              <w:rPr>
                <w:rFonts w:cs="Arial"/>
                <w:b/>
                <w:bCs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4" w:name="Text41"/>
            <w:r w:rsidRPr="008E1D26">
              <w:rPr>
                <w:rFonts w:cs="Arial"/>
                <w:b/>
                <w:bCs/>
                <w:sz w:val="20"/>
                <w:szCs w:val="20"/>
              </w:rPr>
              <w:instrText xml:space="preserve"> FORMTEXT </w:instrText>
            </w:r>
            <w:r w:rsidRPr="008E1D26">
              <w:rPr>
                <w:rFonts w:cs="Arial"/>
                <w:b/>
                <w:bCs/>
                <w:sz w:val="20"/>
                <w:szCs w:val="20"/>
              </w:rPr>
            </w:r>
            <w:r w:rsidRPr="008E1D26">
              <w:rPr>
                <w:rFonts w:cs="Arial"/>
                <w:b/>
                <w:bCs/>
                <w:sz w:val="20"/>
                <w:szCs w:val="20"/>
              </w:rPr>
              <w:fldChar w:fldCharType="separate"/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noProof/>
                <w:sz w:val="20"/>
                <w:szCs w:val="20"/>
              </w:rPr>
              <w:t> </w:t>
            </w:r>
            <w:r w:rsidRPr="008E1D26">
              <w:rPr>
                <w:rFonts w:cs="Arial"/>
                <w:b/>
                <w:bCs/>
                <w:sz w:val="20"/>
                <w:szCs w:val="20"/>
              </w:rPr>
              <w:fldChar w:fldCharType="end"/>
            </w:r>
            <w:bookmarkEnd w:id="64"/>
          </w:p>
        </w:tc>
      </w:tr>
    </w:tbl>
    <w:p w14:paraId="19FB6294" w14:textId="77777777" w:rsidR="003A0767" w:rsidRPr="008E1D26" w:rsidRDefault="003A0767" w:rsidP="00882D0C">
      <w:pPr>
        <w:rPr>
          <w:rFonts w:cs="Arial"/>
          <w:sz w:val="18"/>
          <w:szCs w:val="18"/>
        </w:rPr>
      </w:pPr>
    </w:p>
    <w:sectPr w:rsidR="003A0767" w:rsidRPr="008E1D26" w:rsidSect="002434DF">
      <w:footerReference w:type="default" r:id="rId9"/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780A9" w14:textId="77777777" w:rsidR="0040223F" w:rsidRDefault="0040223F" w:rsidP="00840D6A">
      <w:r>
        <w:separator/>
      </w:r>
    </w:p>
  </w:endnote>
  <w:endnote w:type="continuationSeparator" w:id="0">
    <w:p w14:paraId="79777F06" w14:textId="77777777" w:rsidR="0040223F" w:rsidRDefault="0040223F" w:rsidP="0084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DF7EA" w14:textId="77777777" w:rsidR="00840D6A" w:rsidRPr="00840D6A" w:rsidRDefault="00840D6A">
    <w:pPr>
      <w:pStyle w:val="Footer"/>
      <w:rPr>
        <w:sz w:val="20"/>
        <w:szCs w:val="20"/>
      </w:rPr>
    </w:pPr>
    <w:r w:rsidRPr="00840D6A">
      <w:rPr>
        <w:sz w:val="20"/>
        <w:szCs w:val="20"/>
      </w:rPr>
      <w:t>NDOT Form 691, September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C3021" w14:textId="77777777" w:rsidR="0040223F" w:rsidRDefault="0040223F" w:rsidP="00840D6A">
      <w:r>
        <w:separator/>
      </w:r>
    </w:p>
  </w:footnote>
  <w:footnote w:type="continuationSeparator" w:id="0">
    <w:p w14:paraId="4986834F" w14:textId="77777777" w:rsidR="0040223F" w:rsidRDefault="0040223F" w:rsidP="00840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D60457"/>
    <w:multiLevelType w:val="hybridMultilevel"/>
    <w:tmpl w:val="D7C42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644A4"/>
    <w:multiLevelType w:val="hybridMultilevel"/>
    <w:tmpl w:val="DB026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986904">
    <w:abstractNumId w:val="0"/>
  </w:num>
  <w:num w:numId="2" w16cid:durableId="17047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FlymJU2FnE2wwH38rU1mdc4gFkLprsa9+ErQg0toKhqer8aGddnj3F9PGWR4SQgdGaY/nTpjHoPguAxCCZUDFA==" w:salt="nl49Js84y3gwz1O0tRHaVg==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902"/>
    <w:rsid w:val="00011916"/>
    <w:rsid w:val="00054C3C"/>
    <w:rsid w:val="000B3551"/>
    <w:rsid w:val="000B5A3D"/>
    <w:rsid w:val="001228BC"/>
    <w:rsid w:val="001B749C"/>
    <w:rsid w:val="001C4201"/>
    <w:rsid w:val="001D101A"/>
    <w:rsid w:val="001E40FD"/>
    <w:rsid w:val="002011D0"/>
    <w:rsid w:val="00224B81"/>
    <w:rsid w:val="002434DF"/>
    <w:rsid w:val="00261B1F"/>
    <w:rsid w:val="002638FD"/>
    <w:rsid w:val="002A421A"/>
    <w:rsid w:val="00306098"/>
    <w:rsid w:val="0033593F"/>
    <w:rsid w:val="00375FBD"/>
    <w:rsid w:val="003760F6"/>
    <w:rsid w:val="003A0767"/>
    <w:rsid w:val="003A46BE"/>
    <w:rsid w:val="003B7A9B"/>
    <w:rsid w:val="003D2F24"/>
    <w:rsid w:val="0040223F"/>
    <w:rsid w:val="00414DD8"/>
    <w:rsid w:val="004720B6"/>
    <w:rsid w:val="00481757"/>
    <w:rsid w:val="004A34AF"/>
    <w:rsid w:val="004D10C3"/>
    <w:rsid w:val="00513A19"/>
    <w:rsid w:val="00526894"/>
    <w:rsid w:val="005E79CB"/>
    <w:rsid w:val="00635309"/>
    <w:rsid w:val="00657F76"/>
    <w:rsid w:val="006A6DA1"/>
    <w:rsid w:val="006B549C"/>
    <w:rsid w:val="0071777E"/>
    <w:rsid w:val="00727F54"/>
    <w:rsid w:val="0073684D"/>
    <w:rsid w:val="00750D89"/>
    <w:rsid w:val="00773778"/>
    <w:rsid w:val="00775A0D"/>
    <w:rsid w:val="00787DBD"/>
    <w:rsid w:val="007E0902"/>
    <w:rsid w:val="00820E4F"/>
    <w:rsid w:val="00827901"/>
    <w:rsid w:val="00840D6A"/>
    <w:rsid w:val="00873949"/>
    <w:rsid w:val="008760DC"/>
    <w:rsid w:val="00882B9A"/>
    <w:rsid w:val="00882D0C"/>
    <w:rsid w:val="008C0CF8"/>
    <w:rsid w:val="008C5008"/>
    <w:rsid w:val="008E1D26"/>
    <w:rsid w:val="00912E14"/>
    <w:rsid w:val="009212D3"/>
    <w:rsid w:val="0096434A"/>
    <w:rsid w:val="009A2A1D"/>
    <w:rsid w:val="009A5EDC"/>
    <w:rsid w:val="009B724A"/>
    <w:rsid w:val="00A35FC9"/>
    <w:rsid w:val="00A635A1"/>
    <w:rsid w:val="00AC0CEF"/>
    <w:rsid w:val="00B049EF"/>
    <w:rsid w:val="00B14D1E"/>
    <w:rsid w:val="00B257FF"/>
    <w:rsid w:val="00B35987"/>
    <w:rsid w:val="00B35A83"/>
    <w:rsid w:val="00B55767"/>
    <w:rsid w:val="00B7397F"/>
    <w:rsid w:val="00BE0279"/>
    <w:rsid w:val="00C36047"/>
    <w:rsid w:val="00C40DFF"/>
    <w:rsid w:val="00C93C80"/>
    <w:rsid w:val="00CC4323"/>
    <w:rsid w:val="00D003A2"/>
    <w:rsid w:val="00D40F3F"/>
    <w:rsid w:val="00D556F5"/>
    <w:rsid w:val="00D76A53"/>
    <w:rsid w:val="00E60136"/>
    <w:rsid w:val="00E874E0"/>
    <w:rsid w:val="00F86B60"/>
    <w:rsid w:val="00FA7F68"/>
    <w:rsid w:val="00FC3DC8"/>
    <w:rsid w:val="00FE3C11"/>
    <w:rsid w:val="00FF31C5"/>
    <w:rsid w:val="00F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247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C80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353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3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309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3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309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3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309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003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0D6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0D6A"/>
    <w:rPr>
      <w:rFonts w:ascii="Arial" w:eastAsia="Times New Roman" w:hAnsi="Arial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40D6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0D6A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ndot691 (NDOT Unexpected Waste Notification).dotx</Template>
  <TotalTime>1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Matulka, Denise</dc:creator>
  <cp:keywords/>
  <dc:description/>
  <cp:lastModifiedBy>Matulka, Denise</cp:lastModifiedBy>
  <cp:revision>1</cp:revision>
  <dcterms:created xsi:type="dcterms:W3CDTF">2025-09-19T13:44:00Z</dcterms:created>
  <dcterms:modified xsi:type="dcterms:W3CDTF">2025-09-19T13:45:00Z</dcterms:modified>
</cp:coreProperties>
</file>