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2970"/>
        <w:gridCol w:w="1710"/>
        <w:gridCol w:w="1800"/>
        <w:gridCol w:w="1170"/>
        <w:gridCol w:w="1980"/>
        <w:gridCol w:w="790"/>
        <w:gridCol w:w="290"/>
        <w:gridCol w:w="1290"/>
      </w:tblGrid>
      <w:tr w:rsidR="007902AE" w14:paraId="02F06AFE" w14:textId="77777777" w:rsidTr="00A96641">
        <w:trPr>
          <w:cantSplit/>
          <w:trHeight w:hRule="exact" w:val="1000"/>
        </w:trPr>
        <w:tc>
          <w:tcPr>
            <w:tcW w:w="14628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71C4A92F" w14:textId="77777777" w:rsidR="007902AE" w:rsidRPr="000D4D16" w:rsidRDefault="000D4D16" w:rsidP="000D4D16">
            <w:pPr>
              <w:pStyle w:val="Heading1"/>
              <w:tabs>
                <w:tab w:val="center" w:pos="7200"/>
              </w:tabs>
              <w:spacing w:line="480" w:lineRule="exact"/>
              <w:jc w:val="left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ab/>
            </w:r>
            <w:r w:rsidR="007902AE" w:rsidRPr="000D4D16">
              <w:rPr>
                <w:sz w:val="40"/>
                <w:szCs w:val="40"/>
              </w:rPr>
              <w:t xml:space="preserve">Training </w:t>
            </w:r>
            <w:r w:rsidR="00C76F06">
              <w:rPr>
                <w:sz w:val="40"/>
                <w:szCs w:val="40"/>
              </w:rPr>
              <w:t xml:space="preserve">Special </w:t>
            </w:r>
            <w:r w:rsidR="007902AE" w:rsidRPr="000D4D16">
              <w:rPr>
                <w:sz w:val="40"/>
                <w:szCs w:val="40"/>
              </w:rPr>
              <w:t>Provision</w:t>
            </w:r>
          </w:p>
          <w:p w14:paraId="209B5AA0" w14:textId="77777777" w:rsidR="007902AE" w:rsidRDefault="000D4D16" w:rsidP="000D4D16">
            <w:pPr>
              <w:tabs>
                <w:tab w:val="left" w:pos="3840"/>
                <w:tab w:val="center" w:pos="7200"/>
                <w:tab w:val="left" w:pos="12480"/>
                <w:tab w:val="left" w:leader="dot" w:pos="13560"/>
                <w:tab w:val="left" w:leader="dot" w:pos="14400"/>
              </w:tabs>
              <w:ind w:right="-120"/>
              <w:rPr>
                <w:rFonts w:ascii="Arial" w:hAnsi="Arial"/>
                <w:sz w:val="44"/>
              </w:rPr>
            </w:pPr>
            <w:r>
              <w:rPr>
                <w:rFonts w:ascii="Arial" w:hAnsi="Arial"/>
                <w:b/>
                <w:sz w:val="40"/>
                <w:szCs w:val="40"/>
              </w:rPr>
              <w:tab/>
            </w:r>
            <w:r w:rsidR="007902AE" w:rsidRPr="000D4D16">
              <w:rPr>
                <w:rFonts w:ascii="Arial" w:hAnsi="Arial"/>
                <w:b/>
                <w:sz w:val="40"/>
                <w:szCs w:val="40"/>
              </w:rPr>
              <w:t>Monthly On-</w:t>
            </w:r>
            <w:r w:rsidR="00C76F06">
              <w:rPr>
                <w:rFonts w:ascii="Arial" w:hAnsi="Arial"/>
                <w:b/>
                <w:sz w:val="40"/>
                <w:szCs w:val="40"/>
              </w:rPr>
              <w:t>the-</w:t>
            </w:r>
            <w:r w:rsidR="007902AE" w:rsidRPr="000D4D16">
              <w:rPr>
                <w:rFonts w:ascii="Arial" w:hAnsi="Arial"/>
                <w:b/>
                <w:sz w:val="40"/>
                <w:szCs w:val="40"/>
              </w:rPr>
              <w:t>Job Training Report</w:t>
            </w:r>
            <w:r w:rsidR="007902AE">
              <w:rPr>
                <w:rFonts w:ascii="Arial" w:hAnsi="Arial"/>
                <w:b/>
                <w:sz w:val="44"/>
              </w:rPr>
              <w:tab/>
            </w:r>
            <w:r w:rsidR="007902AE">
              <w:rPr>
                <w:rFonts w:ascii="Arial" w:hAnsi="Arial"/>
                <w:i/>
                <w:sz w:val="16"/>
              </w:rPr>
              <w:t xml:space="preserve">Sheet </w:t>
            </w:r>
            <w:r w:rsidR="007902AE">
              <w:rPr>
                <w:rFonts w:ascii="Arial" w:hAnsi="Arial"/>
                <w:i/>
                <w:sz w:val="16"/>
              </w:rPr>
              <w:tab/>
              <w:t xml:space="preserve"> of</w:t>
            </w:r>
            <w:r>
              <w:rPr>
                <w:rFonts w:ascii="Arial" w:hAnsi="Arial"/>
                <w:i/>
                <w:sz w:val="16"/>
              </w:rPr>
              <w:tab/>
            </w:r>
          </w:p>
        </w:tc>
      </w:tr>
      <w:tr w:rsidR="00FE4D75" w14:paraId="6BF124A8" w14:textId="77777777" w:rsidTr="00A96641">
        <w:trPr>
          <w:cantSplit/>
          <w:trHeight w:hRule="exact" w:val="1560"/>
        </w:trPr>
        <w:tc>
          <w:tcPr>
            <w:tcW w:w="7308" w:type="dxa"/>
            <w:gridSpan w:val="3"/>
            <w:tcBorders>
              <w:top w:val="single" w:sz="4" w:space="0" w:color="auto"/>
            </w:tcBorders>
          </w:tcPr>
          <w:p w14:paraId="5C4554F5" w14:textId="77777777" w:rsidR="00FE4D75" w:rsidRDefault="00FE4D75">
            <w:pPr>
              <w:spacing w:before="20"/>
              <w:ind w:left="-60" w:right="-60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Contractor:  </w:t>
            </w:r>
            <w:r>
              <w:rPr>
                <w:rFonts w:ascii="Arial" w:hAnsi="Arial"/>
                <w:i/>
                <w:sz w:val="16"/>
              </w:rPr>
              <w:t>(Name and Address)</w:t>
            </w:r>
          </w:p>
          <w:p w14:paraId="6AD92E2B" w14:textId="77777777" w:rsidR="00FE4D75" w:rsidRDefault="00FE4D75" w:rsidP="00E154F0">
            <w:pPr>
              <w:rPr>
                <w:rFonts w:ascii="Arial" w:hAnsi="Arial"/>
                <w:sz w:val="22"/>
              </w:rPr>
            </w:pPr>
          </w:p>
        </w:tc>
        <w:tc>
          <w:tcPr>
            <w:tcW w:w="7320" w:type="dxa"/>
            <w:gridSpan w:val="6"/>
            <w:tcBorders>
              <w:top w:val="single" w:sz="4" w:space="0" w:color="auto"/>
            </w:tcBorders>
            <w:vAlign w:val="center"/>
          </w:tcPr>
          <w:p w14:paraId="28CD1F6F" w14:textId="77777777" w:rsidR="00FE4D75" w:rsidRPr="00FE4D75" w:rsidRDefault="00FE4D75" w:rsidP="00FE4D75">
            <w:pPr>
              <w:spacing w:after="120" w:line="260" w:lineRule="exact"/>
              <w:jc w:val="both"/>
              <w:rPr>
                <w:rFonts w:ascii="Arial" w:hAnsi="Arial"/>
                <w:sz w:val="20"/>
              </w:rPr>
            </w:pPr>
            <w:r w:rsidRPr="00FE4D75">
              <w:rPr>
                <w:rFonts w:ascii="Arial" w:hAnsi="Arial"/>
                <w:b/>
                <w:sz w:val="20"/>
              </w:rPr>
              <w:t>INSTRUCTIONS:</w:t>
            </w:r>
            <w:r w:rsidRPr="00FE4D75">
              <w:rPr>
                <w:rFonts w:ascii="Arial" w:hAnsi="Arial"/>
                <w:sz w:val="20"/>
              </w:rPr>
              <w:t xml:space="preserve">  </w:t>
            </w:r>
            <w:r w:rsidRPr="00FE4D75">
              <w:rPr>
                <w:rFonts w:ascii="Arial" w:hAnsi="Arial"/>
                <w:b/>
                <w:sz w:val="20"/>
              </w:rPr>
              <w:t xml:space="preserve">This report must be submitted each month </w:t>
            </w:r>
            <w:r w:rsidRPr="00FE4D75">
              <w:rPr>
                <w:rFonts w:ascii="Arial" w:hAnsi="Arial"/>
                <w:b/>
                <w:sz w:val="20"/>
                <w:u w:val="single"/>
              </w:rPr>
              <w:t>directly</w:t>
            </w:r>
            <w:r w:rsidRPr="00FE4D75">
              <w:rPr>
                <w:rFonts w:ascii="Arial" w:hAnsi="Arial"/>
                <w:b/>
                <w:sz w:val="20"/>
              </w:rPr>
              <w:t xml:space="preserve"> to the Highway Civil Rights Office.</w:t>
            </w:r>
            <w:r w:rsidRPr="00FE4D75">
              <w:rPr>
                <w:rFonts w:ascii="Arial" w:hAnsi="Arial"/>
                <w:sz w:val="20"/>
              </w:rPr>
              <w:t xml:space="preserve"> </w:t>
            </w:r>
            <w:r w:rsidRPr="003A4A68">
              <w:rPr>
                <w:rFonts w:ascii="Arial" w:hAnsi="Arial"/>
                <w:sz w:val="20"/>
                <w:u w:val="single"/>
              </w:rPr>
              <w:t>Send a copy to the Project Manager for inclusion in the monthly progress estimate and also keep a copy for your records.</w:t>
            </w:r>
          </w:p>
          <w:p w14:paraId="603BA9E2" w14:textId="77777777" w:rsidR="00FE4D75" w:rsidRPr="00FE4D75" w:rsidRDefault="00FE4D75" w:rsidP="00FE4D75">
            <w:pPr>
              <w:spacing w:line="260" w:lineRule="exact"/>
              <w:jc w:val="both"/>
              <w:rPr>
                <w:rFonts w:ascii="Arial" w:hAnsi="Arial"/>
                <w:i/>
                <w:sz w:val="20"/>
              </w:rPr>
            </w:pPr>
            <w:r w:rsidRPr="00FE4D75">
              <w:rPr>
                <w:rFonts w:ascii="Arial" w:hAnsi="Arial"/>
                <w:b/>
                <w:sz w:val="20"/>
              </w:rPr>
              <w:t>Note:</w:t>
            </w:r>
            <w:r w:rsidRPr="00FE4D75">
              <w:rPr>
                <w:rFonts w:ascii="Arial" w:hAnsi="Arial"/>
                <w:i/>
                <w:sz w:val="20"/>
              </w:rPr>
              <w:t xml:space="preserve"> The Remarks column is to be used for reporting when a trainee completes training, terminates employment or is replaced by another trainee.</w:t>
            </w:r>
          </w:p>
        </w:tc>
      </w:tr>
      <w:tr w:rsidR="003A4A68" w14:paraId="48578552" w14:textId="77777777" w:rsidTr="00B94884">
        <w:trPr>
          <w:cantSplit/>
          <w:trHeight w:hRule="exact" w:val="520"/>
        </w:trPr>
        <w:tc>
          <w:tcPr>
            <w:tcW w:w="7308" w:type="dxa"/>
            <w:gridSpan w:val="3"/>
            <w:vMerge w:val="restart"/>
            <w:vAlign w:val="center"/>
          </w:tcPr>
          <w:p w14:paraId="1D182DE8" w14:textId="30669441" w:rsidR="003A4A68" w:rsidRDefault="003A4A68" w:rsidP="00B249AC">
            <w:pPr>
              <w:pStyle w:val="BodyText"/>
              <w:widowControl w:val="0"/>
              <w:tabs>
                <w:tab w:val="clear" w:pos="3612"/>
                <w:tab w:val="clear" w:pos="4932"/>
                <w:tab w:val="left" w:pos="3492"/>
                <w:tab w:val="left" w:pos="4572"/>
              </w:tabs>
              <w:spacing w:after="20"/>
              <w:jc w:val="center"/>
              <w:rPr>
                <w:b/>
                <w:sz w:val="22"/>
                <w:szCs w:val="22"/>
              </w:rPr>
            </w:pPr>
            <w:r w:rsidRPr="007449E7">
              <w:rPr>
                <w:b/>
                <w:sz w:val="22"/>
                <w:szCs w:val="22"/>
              </w:rPr>
              <w:t>SUBMIT TO:</w:t>
            </w:r>
          </w:p>
          <w:p w14:paraId="72189F01" w14:textId="77777777" w:rsidR="002011A7" w:rsidRDefault="002011A7" w:rsidP="002011A7">
            <w:pPr>
              <w:pStyle w:val="BodyText"/>
              <w:widowControl w:val="0"/>
              <w:tabs>
                <w:tab w:val="clear" w:pos="1572"/>
                <w:tab w:val="clear" w:pos="3612"/>
                <w:tab w:val="clear" w:pos="4932"/>
                <w:tab w:val="left" w:pos="2160"/>
                <w:tab w:val="left" w:pos="3492"/>
                <w:tab w:val="left" w:pos="4572"/>
              </w:tabs>
              <w:spacing w:after="20"/>
              <w:jc w:val="center"/>
              <w:rPr>
                <w:sz w:val="20"/>
              </w:rPr>
            </w:pPr>
            <w:r>
              <w:rPr>
                <w:sz w:val="20"/>
              </w:rPr>
              <w:t>NDOT.HCRO-OJT@nebraska.gov</w:t>
            </w:r>
          </w:p>
          <w:p w14:paraId="43A5CDE9" w14:textId="77777777" w:rsidR="003A4A68" w:rsidRPr="003A4A68" w:rsidRDefault="003A4A68" w:rsidP="007449E7">
            <w:pPr>
              <w:pStyle w:val="BodyText"/>
              <w:widowControl w:val="0"/>
              <w:tabs>
                <w:tab w:val="clear" w:pos="1572"/>
                <w:tab w:val="clear" w:pos="3612"/>
                <w:tab w:val="clear" w:pos="4932"/>
                <w:tab w:val="left" w:pos="2160"/>
                <w:tab w:val="left" w:pos="3492"/>
                <w:tab w:val="left" w:pos="4572"/>
              </w:tabs>
              <w:spacing w:after="20"/>
              <w:jc w:val="center"/>
              <w:rPr>
                <w:sz w:val="20"/>
              </w:rPr>
            </w:pPr>
            <w:r w:rsidRPr="003A4A68">
              <w:rPr>
                <w:sz w:val="20"/>
              </w:rPr>
              <w:t>NDOT Highway Civil Rights Office</w:t>
            </w:r>
          </w:p>
          <w:p w14:paraId="1894A464" w14:textId="77777777" w:rsidR="003A4A68" w:rsidRDefault="003A4A68" w:rsidP="007449E7">
            <w:pPr>
              <w:pStyle w:val="BodyText"/>
              <w:widowControl w:val="0"/>
              <w:tabs>
                <w:tab w:val="clear" w:pos="1572"/>
                <w:tab w:val="clear" w:pos="3612"/>
                <w:tab w:val="clear" w:pos="4932"/>
                <w:tab w:val="left" w:pos="2160"/>
                <w:tab w:val="left" w:pos="3492"/>
                <w:tab w:val="left" w:pos="4572"/>
              </w:tabs>
              <w:spacing w:after="20"/>
              <w:jc w:val="center"/>
              <w:rPr>
                <w:sz w:val="20"/>
              </w:rPr>
            </w:pPr>
            <w:r w:rsidRPr="003A4A68">
              <w:rPr>
                <w:sz w:val="20"/>
              </w:rPr>
              <w:t xml:space="preserve">1500 Nebraska Parkway </w:t>
            </w:r>
            <w:r w:rsidRPr="003A4A68">
              <w:rPr>
                <w:rFonts w:cs="Arial"/>
                <w:sz w:val="20"/>
              </w:rPr>
              <w:t>•</w:t>
            </w:r>
            <w:r w:rsidRPr="003A4A68">
              <w:rPr>
                <w:sz w:val="20"/>
              </w:rPr>
              <w:t xml:space="preserve"> P.O. Box 94759 </w:t>
            </w:r>
            <w:r w:rsidRPr="003A4A68">
              <w:rPr>
                <w:rFonts w:cs="Arial"/>
                <w:sz w:val="20"/>
              </w:rPr>
              <w:t>•</w:t>
            </w:r>
            <w:r w:rsidRPr="003A4A68">
              <w:rPr>
                <w:sz w:val="20"/>
              </w:rPr>
              <w:t xml:space="preserve"> Lincoln, NE 68509-4759</w:t>
            </w:r>
          </w:p>
          <w:p w14:paraId="4AD93910" w14:textId="46ECBDC1" w:rsidR="003A4A68" w:rsidRDefault="003A4A68" w:rsidP="002011A7">
            <w:pPr>
              <w:pStyle w:val="BodyText"/>
              <w:widowControl w:val="0"/>
              <w:tabs>
                <w:tab w:val="clear" w:pos="1572"/>
                <w:tab w:val="clear" w:pos="3612"/>
                <w:tab w:val="clear" w:pos="4932"/>
                <w:tab w:val="left" w:pos="2160"/>
                <w:tab w:val="left" w:pos="3492"/>
                <w:tab w:val="left" w:pos="4572"/>
              </w:tabs>
              <w:spacing w:after="20"/>
              <w:jc w:val="center"/>
            </w:pPr>
          </w:p>
        </w:tc>
        <w:tc>
          <w:tcPr>
            <w:tcW w:w="1800" w:type="dxa"/>
            <w:vMerge w:val="restart"/>
          </w:tcPr>
          <w:p w14:paraId="0A6EF75A" w14:textId="77777777" w:rsidR="003A4A68" w:rsidRDefault="003A4A68" w:rsidP="003848DC">
            <w:pPr>
              <w:widowControl w:val="0"/>
              <w:tabs>
                <w:tab w:val="left" w:pos="1347"/>
              </w:tabs>
              <w:spacing w:before="20" w:after="240"/>
              <w:ind w:left="-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Month and Year:</w:t>
            </w:r>
          </w:p>
          <w:p w14:paraId="5E13F7AF" w14:textId="77777777" w:rsidR="003A4A68" w:rsidRDefault="003A4A68" w:rsidP="003848DC">
            <w:pPr>
              <w:widowControl w:val="0"/>
              <w:tabs>
                <w:tab w:val="left" w:pos="1347"/>
              </w:tabs>
              <w:spacing w:before="20"/>
              <w:ind w:left="-6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0"/>
          </w:p>
        </w:tc>
        <w:tc>
          <w:tcPr>
            <w:tcW w:w="1170" w:type="dxa"/>
          </w:tcPr>
          <w:p w14:paraId="0E922762" w14:textId="77777777" w:rsidR="003A4A68" w:rsidRDefault="003A4A68" w:rsidP="003848DC">
            <w:pPr>
              <w:widowControl w:val="0"/>
              <w:tabs>
                <w:tab w:val="left" w:pos="1347"/>
              </w:tabs>
              <w:spacing w:before="20"/>
              <w:ind w:lef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Project No.:  </w:t>
            </w:r>
          </w:p>
        </w:tc>
        <w:tc>
          <w:tcPr>
            <w:tcW w:w="1980" w:type="dxa"/>
          </w:tcPr>
          <w:p w14:paraId="51F0E7DA" w14:textId="65A7A840" w:rsidR="003A4A68" w:rsidRPr="003A4A68" w:rsidRDefault="003A4A68" w:rsidP="003848DC">
            <w:pPr>
              <w:widowControl w:val="0"/>
              <w:tabs>
                <w:tab w:val="left" w:pos="1347"/>
              </w:tabs>
              <w:spacing w:before="20"/>
              <w:ind w:left="-60"/>
              <w:rPr>
                <w:rFonts w:ascii="Arial" w:hAnsi="Arial"/>
                <w:sz w:val="18"/>
                <w:szCs w:val="18"/>
              </w:rPr>
            </w:pPr>
            <w:r w:rsidRPr="003A4A68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3A4A68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3A4A68">
              <w:rPr>
                <w:rFonts w:ascii="Arial" w:hAnsi="Arial"/>
                <w:sz w:val="18"/>
                <w:szCs w:val="18"/>
              </w:rPr>
            </w:r>
            <w:r w:rsidRPr="003A4A68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gridSpan w:val="2"/>
          </w:tcPr>
          <w:p w14:paraId="6791EE81" w14:textId="79B72A76" w:rsidR="003A4A68" w:rsidRPr="003A4A68" w:rsidRDefault="003A4A68" w:rsidP="003848DC">
            <w:pPr>
              <w:widowControl w:val="0"/>
              <w:tabs>
                <w:tab w:val="left" w:pos="1347"/>
              </w:tabs>
              <w:spacing w:before="20"/>
              <w:ind w:left="-60"/>
              <w:rPr>
                <w:rFonts w:ascii="Arial" w:hAnsi="Arial"/>
                <w:sz w:val="16"/>
                <w:szCs w:val="16"/>
              </w:rPr>
            </w:pPr>
            <w:r w:rsidRPr="003A4A68">
              <w:rPr>
                <w:rFonts w:ascii="Arial" w:hAnsi="Arial"/>
                <w:sz w:val="16"/>
                <w:szCs w:val="16"/>
              </w:rPr>
              <w:t>Control No.:</w:t>
            </w:r>
            <w:bookmarkStart w:id="1" w:name="Text23"/>
          </w:p>
        </w:tc>
        <w:bookmarkEnd w:id="1"/>
        <w:tc>
          <w:tcPr>
            <w:tcW w:w="1290" w:type="dxa"/>
          </w:tcPr>
          <w:p w14:paraId="29DAC22A" w14:textId="75A1C7B6" w:rsidR="003A4A68" w:rsidRPr="003848DC" w:rsidRDefault="003A4A68" w:rsidP="003848DC">
            <w:pPr>
              <w:widowControl w:val="0"/>
              <w:tabs>
                <w:tab w:val="left" w:pos="1347"/>
              </w:tabs>
              <w:spacing w:before="20"/>
              <w:ind w:left="-60"/>
              <w:rPr>
                <w:rFonts w:ascii="Arial" w:hAnsi="Arial"/>
                <w:sz w:val="22"/>
                <w:szCs w:val="22"/>
              </w:rPr>
            </w:pPr>
            <w:r w:rsidRPr="003A4A68">
              <w:rPr>
                <w:rFonts w:ascii="Arial" w:hAnsi="Arial"/>
                <w:sz w:val="18"/>
                <w:szCs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3A4A68">
              <w:rPr>
                <w:rFonts w:ascii="Arial" w:hAnsi="Arial"/>
                <w:sz w:val="18"/>
                <w:szCs w:val="18"/>
              </w:rPr>
              <w:instrText xml:space="preserve"> FORMTEXT </w:instrText>
            </w:r>
            <w:r w:rsidRPr="003A4A68">
              <w:rPr>
                <w:rFonts w:ascii="Arial" w:hAnsi="Arial"/>
                <w:sz w:val="18"/>
                <w:szCs w:val="18"/>
              </w:rPr>
            </w:r>
            <w:r w:rsidRPr="003A4A68">
              <w:rPr>
                <w:rFonts w:ascii="Arial" w:hAnsi="Arial"/>
                <w:sz w:val="18"/>
                <w:szCs w:val="18"/>
              </w:rPr>
              <w:fldChar w:fldCharType="separate"/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noProof/>
                <w:sz w:val="18"/>
                <w:szCs w:val="18"/>
              </w:rPr>
              <w:t> </w:t>
            </w:r>
            <w:r w:rsidRPr="003A4A68">
              <w:rPr>
                <w:rFonts w:ascii="Arial" w:hAnsi="Arial"/>
                <w:sz w:val="18"/>
                <w:szCs w:val="18"/>
              </w:rPr>
              <w:fldChar w:fldCharType="end"/>
            </w:r>
          </w:p>
        </w:tc>
      </w:tr>
      <w:tr w:rsidR="00B249AC" w14:paraId="61E4B355" w14:textId="77777777" w:rsidTr="00E064D9">
        <w:trPr>
          <w:cantSplit/>
          <w:trHeight w:hRule="exact" w:val="622"/>
        </w:trPr>
        <w:tc>
          <w:tcPr>
            <w:tcW w:w="7308" w:type="dxa"/>
            <w:gridSpan w:val="3"/>
            <w:vMerge/>
            <w:vAlign w:val="center"/>
          </w:tcPr>
          <w:p w14:paraId="60A2803E" w14:textId="77777777" w:rsidR="00B249AC" w:rsidRDefault="00B249AC" w:rsidP="00FE4D75">
            <w:pPr>
              <w:pStyle w:val="BodyText"/>
              <w:widowControl w:val="0"/>
              <w:tabs>
                <w:tab w:val="clear" w:pos="3612"/>
                <w:tab w:val="clear" w:pos="4932"/>
                <w:tab w:val="left" w:pos="3492"/>
                <w:tab w:val="left" w:pos="4572"/>
              </w:tabs>
              <w:spacing w:after="20"/>
            </w:pPr>
          </w:p>
        </w:tc>
        <w:tc>
          <w:tcPr>
            <w:tcW w:w="1800" w:type="dxa"/>
            <w:vMerge/>
          </w:tcPr>
          <w:p w14:paraId="551EA21D" w14:textId="77777777" w:rsidR="00B249AC" w:rsidRDefault="00B249AC" w:rsidP="003848DC">
            <w:pPr>
              <w:widowControl w:val="0"/>
              <w:tabs>
                <w:tab w:val="left" w:pos="1347"/>
              </w:tabs>
              <w:spacing w:before="20"/>
              <w:ind w:left="-60"/>
              <w:rPr>
                <w:rFonts w:ascii="Arial" w:hAnsi="Arial"/>
                <w:sz w:val="16"/>
              </w:rPr>
            </w:pPr>
          </w:p>
        </w:tc>
        <w:tc>
          <w:tcPr>
            <w:tcW w:w="5520" w:type="dxa"/>
            <w:gridSpan w:val="5"/>
          </w:tcPr>
          <w:p w14:paraId="133E1957" w14:textId="77777777" w:rsidR="00B249AC" w:rsidRDefault="00B249AC" w:rsidP="003848DC">
            <w:pPr>
              <w:widowControl w:val="0"/>
              <w:tabs>
                <w:tab w:val="left" w:pos="1347"/>
              </w:tabs>
              <w:spacing w:before="20"/>
              <w:ind w:lef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NDO</w:t>
            </w:r>
            <w:r w:rsidR="009A4E11">
              <w:rPr>
                <w:rFonts w:ascii="Arial" w:hAnsi="Arial"/>
                <w:sz w:val="16"/>
                <w:szCs w:val="16"/>
              </w:rPr>
              <w:t>T</w:t>
            </w:r>
            <w:r>
              <w:rPr>
                <w:rFonts w:ascii="Arial" w:hAnsi="Arial"/>
                <w:sz w:val="16"/>
                <w:szCs w:val="16"/>
              </w:rPr>
              <w:t xml:space="preserve"> Project Manager:</w:t>
            </w:r>
          </w:p>
          <w:p w14:paraId="505EDA2C" w14:textId="77777777" w:rsidR="00B249AC" w:rsidRDefault="00B249AC" w:rsidP="003848DC">
            <w:pPr>
              <w:widowControl w:val="0"/>
              <w:tabs>
                <w:tab w:val="left" w:pos="1347"/>
              </w:tabs>
              <w:spacing w:before="20"/>
              <w:ind w:left="-60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22"/>
                <w:szCs w:val="22"/>
              </w:rPr>
              <w:t> </w:t>
            </w:r>
            <w:r>
              <w:rPr>
                <w:rFonts w:ascii="Arial" w:hAnsi="Arial"/>
                <w:sz w:val="22"/>
                <w:szCs w:val="2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/>
                <w:sz w:val="22"/>
                <w:szCs w:val="22"/>
              </w:rPr>
            </w:r>
            <w:r>
              <w:rPr>
                <w:rFonts w:ascii="Arial" w:hAnsi="Arial"/>
                <w:sz w:val="22"/>
                <w:szCs w:val="22"/>
              </w:rPr>
              <w:fldChar w:fldCharType="separate"/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/>
                <w:sz w:val="22"/>
                <w:szCs w:val="22"/>
              </w:rPr>
              <w:fldChar w:fldCharType="end"/>
            </w:r>
          </w:p>
        </w:tc>
      </w:tr>
      <w:tr w:rsidR="007449E7" w:rsidRPr="00A96641" w14:paraId="5E6C6B9C" w14:textId="77777777" w:rsidTr="008B3BD6">
        <w:trPr>
          <w:cantSplit/>
          <w:trHeight w:hRule="exact" w:val="840"/>
        </w:trPr>
        <w:tc>
          <w:tcPr>
            <w:tcW w:w="2628" w:type="dxa"/>
            <w:vAlign w:val="center"/>
          </w:tcPr>
          <w:p w14:paraId="1DC0AC8E" w14:textId="77777777" w:rsidR="007449E7" w:rsidRPr="00A96641" w:rsidRDefault="007449E7" w:rsidP="00947A92">
            <w:pPr>
              <w:pStyle w:val="Heading5"/>
              <w:keepNext w:val="0"/>
              <w:widowControl w:val="0"/>
              <w:tabs>
                <w:tab w:val="clear" w:pos="252"/>
              </w:tabs>
              <w:rPr>
                <w:szCs w:val="16"/>
              </w:rPr>
            </w:pPr>
            <w:r w:rsidRPr="00A96641">
              <w:rPr>
                <w:szCs w:val="16"/>
              </w:rPr>
              <w:t>TRAINEE NAME AND</w:t>
            </w:r>
          </w:p>
          <w:p w14:paraId="03A893EA" w14:textId="77777777" w:rsidR="007449E7" w:rsidRPr="00A96641" w:rsidRDefault="009A4E11" w:rsidP="00947A92">
            <w:pPr>
              <w:pStyle w:val="Heading5"/>
              <w:keepNext w:val="0"/>
              <w:widowControl w:val="0"/>
              <w:tabs>
                <w:tab w:val="clear" w:pos="252"/>
              </w:tabs>
              <w:rPr>
                <w:szCs w:val="16"/>
              </w:rPr>
            </w:pPr>
            <w:r>
              <w:rPr>
                <w:szCs w:val="16"/>
              </w:rPr>
              <w:t>LAST FOUR DIGITS OF SSN</w:t>
            </w:r>
          </w:p>
          <w:p w14:paraId="753F20B1" w14:textId="77777777" w:rsidR="007449E7" w:rsidRPr="00A96641" w:rsidRDefault="007449E7" w:rsidP="00947A92">
            <w:pPr>
              <w:widowControl w:val="0"/>
              <w:jc w:val="center"/>
              <w:rPr>
                <w:rFonts w:ascii="Arial" w:hAnsi="Arial"/>
                <w:i/>
                <w:sz w:val="16"/>
                <w:szCs w:val="16"/>
              </w:rPr>
            </w:pPr>
            <w:r w:rsidRPr="00A96641">
              <w:rPr>
                <w:rFonts w:ascii="Arial" w:hAnsi="Arial"/>
                <w:i/>
                <w:sz w:val="16"/>
                <w:szCs w:val="16"/>
              </w:rPr>
              <w:t>(one Trainee per line)</w:t>
            </w:r>
          </w:p>
        </w:tc>
        <w:tc>
          <w:tcPr>
            <w:tcW w:w="2970" w:type="dxa"/>
            <w:vAlign w:val="center"/>
          </w:tcPr>
          <w:p w14:paraId="11D61858" w14:textId="77777777" w:rsidR="007449E7" w:rsidRPr="00A96641" w:rsidRDefault="007449E7" w:rsidP="00947A92">
            <w:pPr>
              <w:pStyle w:val="Heading5"/>
              <w:keepNext w:val="0"/>
              <w:widowControl w:val="0"/>
              <w:rPr>
                <w:szCs w:val="16"/>
              </w:rPr>
            </w:pPr>
            <w:r w:rsidRPr="00A96641">
              <w:rPr>
                <w:szCs w:val="16"/>
              </w:rPr>
              <w:t>WORK</w:t>
            </w:r>
          </w:p>
          <w:p w14:paraId="5D70AD20" w14:textId="77777777" w:rsidR="007449E7" w:rsidRPr="00A96641" w:rsidRDefault="007449E7" w:rsidP="00947A92">
            <w:pPr>
              <w:pStyle w:val="Heading5"/>
              <w:keepNext w:val="0"/>
              <w:widowControl w:val="0"/>
              <w:rPr>
                <w:szCs w:val="16"/>
              </w:rPr>
            </w:pPr>
            <w:r w:rsidRPr="00A96641">
              <w:rPr>
                <w:szCs w:val="16"/>
              </w:rPr>
              <w:t>CLASSIFICATION</w:t>
            </w:r>
          </w:p>
        </w:tc>
        <w:tc>
          <w:tcPr>
            <w:tcW w:w="1710" w:type="dxa"/>
            <w:vAlign w:val="center"/>
          </w:tcPr>
          <w:p w14:paraId="46AE9791" w14:textId="77777777" w:rsidR="007449E7" w:rsidRDefault="007449E7" w:rsidP="00947A92">
            <w:pPr>
              <w:pStyle w:val="BlockText"/>
              <w:widowControl w:val="0"/>
              <w:jc w:val="center"/>
              <w:rPr>
                <w:sz w:val="16"/>
                <w:szCs w:val="16"/>
              </w:rPr>
            </w:pPr>
            <w:r w:rsidRPr="00A96641">
              <w:rPr>
                <w:sz w:val="16"/>
                <w:szCs w:val="16"/>
              </w:rPr>
              <w:t>WAGE</w:t>
            </w:r>
          </w:p>
          <w:p w14:paraId="32F96194" w14:textId="77777777" w:rsidR="007449E7" w:rsidRPr="00A96641" w:rsidRDefault="007449E7" w:rsidP="00947A92">
            <w:pPr>
              <w:pStyle w:val="BlockText"/>
              <w:widowControl w:val="0"/>
              <w:jc w:val="center"/>
              <w:rPr>
                <w:sz w:val="16"/>
                <w:szCs w:val="16"/>
              </w:rPr>
            </w:pPr>
            <w:r w:rsidRPr="00A96641">
              <w:rPr>
                <w:sz w:val="16"/>
                <w:szCs w:val="16"/>
              </w:rPr>
              <w:t>RATE</w:t>
            </w:r>
          </w:p>
          <w:p w14:paraId="242144AE" w14:textId="77777777" w:rsidR="007449E7" w:rsidRPr="00A96641" w:rsidRDefault="007449E7" w:rsidP="00947A92">
            <w:pPr>
              <w:widowControl w:val="0"/>
              <w:tabs>
                <w:tab w:val="left" w:pos="252"/>
              </w:tabs>
              <w:ind w:left="-60" w:righ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A96641">
              <w:rPr>
                <w:rFonts w:ascii="Arial" w:hAnsi="Arial"/>
                <w:b/>
                <w:sz w:val="16"/>
                <w:szCs w:val="16"/>
              </w:rPr>
              <w:t>PAID</w:t>
            </w:r>
          </w:p>
        </w:tc>
        <w:tc>
          <w:tcPr>
            <w:tcW w:w="1800" w:type="dxa"/>
            <w:vAlign w:val="center"/>
          </w:tcPr>
          <w:p w14:paraId="2B549FDA" w14:textId="77777777" w:rsidR="007449E7" w:rsidRDefault="007449E7" w:rsidP="00947A92">
            <w:pPr>
              <w:pStyle w:val="Heading6"/>
              <w:keepNext w:val="0"/>
              <w:widowControl w:val="0"/>
              <w:rPr>
                <w:szCs w:val="16"/>
              </w:rPr>
            </w:pPr>
            <w:r>
              <w:rPr>
                <w:szCs w:val="16"/>
              </w:rPr>
              <w:t>TOTAL</w:t>
            </w:r>
          </w:p>
          <w:p w14:paraId="68854376" w14:textId="77777777" w:rsidR="007449E7" w:rsidRPr="00A96641" w:rsidRDefault="007449E7" w:rsidP="00947A92">
            <w:pPr>
              <w:pStyle w:val="Heading6"/>
              <w:keepNext w:val="0"/>
              <w:widowControl w:val="0"/>
              <w:rPr>
                <w:szCs w:val="16"/>
              </w:rPr>
            </w:pPr>
            <w:r w:rsidRPr="00A96641">
              <w:rPr>
                <w:szCs w:val="16"/>
              </w:rPr>
              <w:t>HOURS</w:t>
            </w:r>
          </w:p>
          <w:p w14:paraId="5B79FAD4" w14:textId="77777777" w:rsidR="007449E7" w:rsidRDefault="007449E7" w:rsidP="00A96641">
            <w:pPr>
              <w:widowControl w:val="0"/>
              <w:ind w:lef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TRAINED</w:t>
            </w:r>
          </w:p>
          <w:p w14:paraId="7198859B" w14:textId="77777777" w:rsidR="007449E7" w:rsidRPr="00A96641" w:rsidRDefault="007449E7" w:rsidP="00A96641">
            <w:pPr>
              <w:widowControl w:val="0"/>
              <w:ind w:left="-60"/>
              <w:jc w:val="center"/>
              <w:rPr>
                <w:rFonts w:ascii="Arial" w:hAnsi="Arial"/>
                <w:b/>
                <w:sz w:val="16"/>
                <w:szCs w:val="16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THIS MONTH</w:t>
            </w:r>
          </w:p>
        </w:tc>
        <w:tc>
          <w:tcPr>
            <w:tcW w:w="5520" w:type="dxa"/>
            <w:gridSpan w:val="5"/>
            <w:vAlign w:val="center"/>
          </w:tcPr>
          <w:p w14:paraId="034A8F69" w14:textId="77777777" w:rsidR="007449E7" w:rsidRPr="00A96641" w:rsidRDefault="007449E7" w:rsidP="00A96641">
            <w:pPr>
              <w:ind w:left="-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96641">
              <w:rPr>
                <w:rFonts w:ascii="Arial" w:hAnsi="Arial" w:cs="Arial"/>
                <w:b/>
                <w:sz w:val="16"/>
                <w:szCs w:val="16"/>
              </w:rPr>
              <w:t>REMARKS</w:t>
            </w:r>
          </w:p>
        </w:tc>
      </w:tr>
      <w:tr w:rsidR="007449E7" w:rsidRPr="00192258" w14:paraId="3E909D99" w14:textId="77777777" w:rsidTr="003A4A68">
        <w:trPr>
          <w:cantSplit/>
          <w:trHeight w:hRule="exact" w:val="784"/>
        </w:trPr>
        <w:tc>
          <w:tcPr>
            <w:tcW w:w="2628" w:type="dxa"/>
            <w:vAlign w:val="center"/>
          </w:tcPr>
          <w:p w14:paraId="00692FEC" w14:textId="77777777" w:rsidR="007449E7" w:rsidRPr="00192258" w:rsidRDefault="007449E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2" w:name="Text6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970" w:type="dxa"/>
            <w:vAlign w:val="center"/>
          </w:tcPr>
          <w:p w14:paraId="5E601898" w14:textId="77777777" w:rsidR="007449E7" w:rsidRPr="00192258" w:rsidRDefault="007449E7">
            <w:pPr>
              <w:tabs>
                <w:tab w:val="left" w:pos="25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  <w:tc>
          <w:tcPr>
            <w:tcW w:w="1710" w:type="dxa"/>
            <w:vAlign w:val="center"/>
          </w:tcPr>
          <w:p w14:paraId="279C7156" w14:textId="77777777" w:rsidR="007449E7" w:rsidRPr="00192258" w:rsidRDefault="007449E7">
            <w:pPr>
              <w:tabs>
                <w:tab w:val="left" w:pos="252"/>
              </w:tabs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37B4CA9B" w14:textId="77777777" w:rsidR="007449E7" w:rsidRPr="00192258" w:rsidRDefault="007449E7" w:rsidP="00192258">
            <w:pPr>
              <w:tabs>
                <w:tab w:val="decimal" w:pos="560"/>
              </w:tabs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bookmarkStart w:id="4" w:name="Text15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5520" w:type="dxa"/>
            <w:gridSpan w:val="5"/>
            <w:vAlign w:val="center"/>
          </w:tcPr>
          <w:p w14:paraId="2DCD7866" w14:textId="77777777" w:rsidR="007449E7" w:rsidRPr="00192258" w:rsidRDefault="007449E7" w:rsidP="00955A33">
            <w:pPr>
              <w:ind w:left="-60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5" w:name="Text21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</w:tr>
      <w:tr w:rsidR="007449E7" w:rsidRPr="00192258" w14:paraId="7816DC37" w14:textId="77777777" w:rsidTr="003A4A68">
        <w:trPr>
          <w:cantSplit/>
          <w:trHeight w:hRule="exact" w:val="820"/>
        </w:trPr>
        <w:tc>
          <w:tcPr>
            <w:tcW w:w="2628" w:type="dxa"/>
            <w:vAlign w:val="center"/>
          </w:tcPr>
          <w:p w14:paraId="4CFAC76E" w14:textId="77777777" w:rsidR="007449E7" w:rsidRPr="00192258" w:rsidRDefault="007449E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2970" w:type="dxa"/>
            <w:vAlign w:val="center"/>
          </w:tcPr>
          <w:p w14:paraId="4BC1A06D" w14:textId="77777777" w:rsidR="007449E7" w:rsidRPr="00192258" w:rsidRDefault="007449E7">
            <w:pPr>
              <w:tabs>
                <w:tab w:val="left" w:pos="25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5E344ACA" w14:textId="77777777" w:rsidR="007449E7" w:rsidRPr="00192258" w:rsidRDefault="007449E7">
            <w:pPr>
              <w:tabs>
                <w:tab w:val="left" w:pos="252"/>
              </w:tabs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17261561" w14:textId="77777777" w:rsidR="007449E7" w:rsidRPr="00192258" w:rsidRDefault="007449E7" w:rsidP="00192258">
            <w:pPr>
              <w:tabs>
                <w:tab w:val="decimal" w:pos="560"/>
              </w:tabs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520" w:type="dxa"/>
            <w:gridSpan w:val="5"/>
            <w:vAlign w:val="center"/>
          </w:tcPr>
          <w:p w14:paraId="2B0EF698" w14:textId="77777777" w:rsidR="007449E7" w:rsidRPr="00192258" w:rsidRDefault="007449E7" w:rsidP="00955A33">
            <w:pPr>
              <w:ind w:left="-60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449E7" w:rsidRPr="00192258" w14:paraId="0208F043" w14:textId="77777777" w:rsidTr="003A4A68">
        <w:trPr>
          <w:cantSplit/>
          <w:trHeight w:hRule="exact" w:val="811"/>
        </w:trPr>
        <w:tc>
          <w:tcPr>
            <w:tcW w:w="2628" w:type="dxa"/>
            <w:vAlign w:val="center"/>
          </w:tcPr>
          <w:p w14:paraId="200B1043" w14:textId="77777777" w:rsidR="007449E7" w:rsidRPr="00192258" w:rsidRDefault="007449E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2970" w:type="dxa"/>
            <w:vAlign w:val="center"/>
          </w:tcPr>
          <w:p w14:paraId="637B8B91" w14:textId="77777777" w:rsidR="007449E7" w:rsidRPr="00192258" w:rsidRDefault="007449E7">
            <w:pPr>
              <w:tabs>
                <w:tab w:val="left" w:pos="25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15A6207B" w14:textId="77777777" w:rsidR="007449E7" w:rsidRPr="00192258" w:rsidRDefault="007449E7">
            <w:pPr>
              <w:tabs>
                <w:tab w:val="left" w:pos="252"/>
              </w:tabs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2138CA41" w14:textId="77777777" w:rsidR="007449E7" w:rsidRPr="00192258" w:rsidRDefault="007449E7" w:rsidP="00192258">
            <w:pPr>
              <w:tabs>
                <w:tab w:val="decimal" w:pos="560"/>
              </w:tabs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520" w:type="dxa"/>
            <w:gridSpan w:val="5"/>
            <w:vAlign w:val="center"/>
          </w:tcPr>
          <w:p w14:paraId="1AB3E29A" w14:textId="77777777" w:rsidR="007449E7" w:rsidRPr="00192258" w:rsidRDefault="007449E7" w:rsidP="00955A33">
            <w:pPr>
              <w:ind w:left="-60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449E7" w:rsidRPr="00192258" w14:paraId="6985989F" w14:textId="77777777" w:rsidTr="003A4A68">
        <w:trPr>
          <w:cantSplit/>
          <w:trHeight w:hRule="exact" w:val="802"/>
        </w:trPr>
        <w:tc>
          <w:tcPr>
            <w:tcW w:w="2628" w:type="dxa"/>
            <w:vAlign w:val="center"/>
          </w:tcPr>
          <w:p w14:paraId="2BF5E44D" w14:textId="77777777" w:rsidR="007449E7" w:rsidRPr="00192258" w:rsidRDefault="007449E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8"/>
          </w:p>
        </w:tc>
        <w:tc>
          <w:tcPr>
            <w:tcW w:w="2970" w:type="dxa"/>
            <w:vAlign w:val="center"/>
          </w:tcPr>
          <w:p w14:paraId="13442D07" w14:textId="77777777" w:rsidR="007449E7" w:rsidRPr="00192258" w:rsidRDefault="007449E7">
            <w:pPr>
              <w:tabs>
                <w:tab w:val="left" w:pos="25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398021DC" w14:textId="77777777" w:rsidR="007449E7" w:rsidRPr="00192258" w:rsidRDefault="007449E7">
            <w:pPr>
              <w:tabs>
                <w:tab w:val="left" w:pos="252"/>
              </w:tabs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039FD73B" w14:textId="77777777" w:rsidR="007449E7" w:rsidRPr="00192258" w:rsidRDefault="007449E7" w:rsidP="00192258">
            <w:pPr>
              <w:tabs>
                <w:tab w:val="decimal" w:pos="560"/>
              </w:tabs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520" w:type="dxa"/>
            <w:gridSpan w:val="5"/>
            <w:vAlign w:val="center"/>
          </w:tcPr>
          <w:p w14:paraId="2610B1E6" w14:textId="77777777" w:rsidR="007449E7" w:rsidRPr="00192258" w:rsidRDefault="007449E7" w:rsidP="00955A33">
            <w:pPr>
              <w:ind w:left="-60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449E7" w:rsidRPr="00192258" w14:paraId="4BCCC438" w14:textId="77777777" w:rsidTr="003A4A68">
        <w:trPr>
          <w:cantSplit/>
          <w:trHeight w:hRule="exact" w:val="730"/>
        </w:trPr>
        <w:tc>
          <w:tcPr>
            <w:tcW w:w="2628" w:type="dxa"/>
            <w:vAlign w:val="center"/>
          </w:tcPr>
          <w:p w14:paraId="453D0452" w14:textId="77777777" w:rsidR="007449E7" w:rsidRPr="00192258" w:rsidRDefault="007449E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9" w:name="Text10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9"/>
          </w:p>
        </w:tc>
        <w:tc>
          <w:tcPr>
            <w:tcW w:w="2970" w:type="dxa"/>
            <w:vAlign w:val="center"/>
          </w:tcPr>
          <w:p w14:paraId="50DBA198" w14:textId="77777777" w:rsidR="007449E7" w:rsidRPr="00192258" w:rsidRDefault="007449E7">
            <w:pPr>
              <w:tabs>
                <w:tab w:val="left" w:pos="25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14D31BF6" w14:textId="77777777" w:rsidR="007449E7" w:rsidRPr="00192258" w:rsidRDefault="007449E7">
            <w:pPr>
              <w:tabs>
                <w:tab w:val="left" w:pos="252"/>
              </w:tabs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01E47ABF" w14:textId="77777777" w:rsidR="007449E7" w:rsidRPr="00192258" w:rsidRDefault="007449E7" w:rsidP="00192258">
            <w:pPr>
              <w:tabs>
                <w:tab w:val="decimal" w:pos="560"/>
              </w:tabs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520" w:type="dxa"/>
            <w:gridSpan w:val="5"/>
            <w:vAlign w:val="center"/>
          </w:tcPr>
          <w:p w14:paraId="3545A4B7" w14:textId="77777777" w:rsidR="007449E7" w:rsidRPr="00192258" w:rsidRDefault="007449E7" w:rsidP="00955A33">
            <w:pPr>
              <w:ind w:left="-60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449E7" w:rsidRPr="00192258" w14:paraId="4689C8F7" w14:textId="77777777" w:rsidTr="003A4A68">
        <w:trPr>
          <w:cantSplit/>
          <w:trHeight w:hRule="exact" w:val="802"/>
        </w:trPr>
        <w:tc>
          <w:tcPr>
            <w:tcW w:w="2628" w:type="dxa"/>
            <w:vAlign w:val="center"/>
          </w:tcPr>
          <w:p w14:paraId="09906A9E" w14:textId="77777777" w:rsidR="007449E7" w:rsidRPr="00192258" w:rsidRDefault="007449E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0" w:name="Text11"/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0"/>
          </w:p>
        </w:tc>
        <w:tc>
          <w:tcPr>
            <w:tcW w:w="2970" w:type="dxa"/>
            <w:vAlign w:val="center"/>
          </w:tcPr>
          <w:p w14:paraId="0456F3D0" w14:textId="77777777" w:rsidR="007449E7" w:rsidRPr="00192258" w:rsidRDefault="007449E7">
            <w:pPr>
              <w:tabs>
                <w:tab w:val="left" w:pos="25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710" w:type="dxa"/>
            <w:vAlign w:val="center"/>
          </w:tcPr>
          <w:p w14:paraId="16D41FD2" w14:textId="77777777" w:rsidR="007449E7" w:rsidRPr="00192258" w:rsidRDefault="007449E7">
            <w:pPr>
              <w:tabs>
                <w:tab w:val="left" w:pos="252"/>
              </w:tabs>
              <w:ind w:left="-60" w:right="-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62D58A09" w14:textId="77777777" w:rsidR="007449E7" w:rsidRPr="00192258" w:rsidRDefault="007449E7" w:rsidP="00192258">
            <w:pPr>
              <w:tabs>
                <w:tab w:val="decimal" w:pos="560"/>
              </w:tabs>
              <w:ind w:left="-6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number"/>
                    <w:format w:val="#,##0.00"/>
                  </w:textInput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5520" w:type="dxa"/>
            <w:gridSpan w:val="5"/>
            <w:vAlign w:val="center"/>
          </w:tcPr>
          <w:p w14:paraId="351D77CD" w14:textId="77777777" w:rsidR="007449E7" w:rsidRPr="00192258" w:rsidRDefault="007449E7">
            <w:pPr>
              <w:ind w:left="-60"/>
              <w:rPr>
                <w:rFonts w:ascii="Arial" w:hAnsi="Arial" w:cs="Arial"/>
                <w:sz w:val="22"/>
                <w:szCs w:val="22"/>
              </w:rPr>
            </w:pPr>
            <w:r w:rsidRPr="0019225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192258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192258">
              <w:rPr>
                <w:rFonts w:ascii="Arial" w:hAnsi="Arial" w:cs="Arial"/>
                <w:sz w:val="22"/>
                <w:szCs w:val="22"/>
              </w:rPr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Pr="00192258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7902AE" w14:paraId="200C876E" w14:textId="77777777" w:rsidTr="00E064D9">
        <w:trPr>
          <w:cantSplit/>
          <w:trHeight w:hRule="exact" w:val="721"/>
        </w:trPr>
        <w:tc>
          <w:tcPr>
            <w:tcW w:w="5598" w:type="dxa"/>
            <w:gridSpan w:val="2"/>
          </w:tcPr>
          <w:p w14:paraId="2EEF8F3D" w14:textId="77777777" w:rsidR="007902AE" w:rsidRDefault="007902AE">
            <w:pPr>
              <w:spacing w:before="20"/>
              <w:ind w:left="-60" w:right="-6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sz w:val="20"/>
              </w:rPr>
              <w:t>Contractor’s Representative:</w:t>
            </w:r>
            <w:r w:rsidR="00947A92">
              <w:rPr>
                <w:rFonts w:ascii="Arial" w:hAnsi="Arial"/>
                <w:sz w:val="20"/>
              </w:rPr>
              <w:t> </w:t>
            </w:r>
            <w:r>
              <w:rPr>
                <w:rFonts w:ascii="Arial" w:hAnsi="Arial"/>
                <w:i/>
                <w:sz w:val="20"/>
              </w:rPr>
              <w:t>(Signature and Title)</w:t>
            </w:r>
          </w:p>
        </w:tc>
        <w:tc>
          <w:tcPr>
            <w:tcW w:w="1710" w:type="dxa"/>
          </w:tcPr>
          <w:p w14:paraId="3756D307" w14:textId="77777777" w:rsidR="007902AE" w:rsidRDefault="007902AE">
            <w:pPr>
              <w:tabs>
                <w:tab w:val="left" w:pos="252"/>
              </w:tabs>
              <w:spacing w:before="20"/>
              <w:ind w:left="-60" w:right="-6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Date:</w:t>
            </w:r>
          </w:p>
          <w:p w14:paraId="18EA9268" w14:textId="77777777" w:rsidR="007902AE" w:rsidRDefault="009F74B9">
            <w:pPr>
              <w:tabs>
                <w:tab w:val="left" w:pos="252"/>
              </w:tabs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8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bookmarkStart w:id="11" w:name="Text18"/>
            <w:r w:rsidR="007902AE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1"/>
          </w:p>
        </w:tc>
        <w:tc>
          <w:tcPr>
            <w:tcW w:w="5740" w:type="dxa"/>
            <w:gridSpan w:val="4"/>
          </w:tcPr>
          <w:p w14:paraId="79FF519B" w14:textId="77777777" w:rsidR="007902AE" w:rsidRDefault="003848DC" w:rsidP="009A4E11">
            <w:pPr>
              <w:spacing w:before="20"/>
              <w:ind w:left="-60" w:right="-60"/>
              <w:rPr>
                <w:rFonts w:ascii="Arial" w:hAnsi="Arial"/>
                <w:i/>
                <w:sz w:val="20"/>
              </w:rPr>
            </w:pPr>
            <w:r>
              <w:rPr>
                <w:rFonts w:ascii="Arial" w:hAnsi="Arial"/>
                <w:sz w:val="20"/>
              </w:rPr>
              <w:t>NDO</w:t>
            </w:r>
            <w:r w:rsidR="009A4E11">
              <w:rPr>
                <w:rFonts w:ascii="Arial" w:hAnsi="Arial"/>
                <w:sz w:val="20"/>
              </w:rPr>
              <w:t>T</w:t>
            </w:r>
            <w:r>
              <w:rPr>
                <w:rFonts w:ascii="Arial" w:hAnsi="Arial"/>
                <w:sz w:val="20"/>
              </w:rPr>
              <w:t xml:space="preserve"> External Civil Rights Office</w:t>
            </w:r>
            <w:r w:rsidR="007902AE">
              <w:rPr>
                <w:rFonts w:ascii="Arial" w:hAnsi="Arial"/>
                <w:sz w:val="20"/>
              </w:rPr>
              <w:t>:</w:t>
            </w:r>
            <w:r w:rsidR="00947A92">
              <w:rPr>
                <w:rFonts w:ascii="Arial" w:hAnsi="Arial"/>
                <w:sz w:val="20"/>
              </w:rPr>
              <w:t> </w:t>
            </w:r>
            <w:r w:rsidR="007902AE">
              <w:rPr>
                <w:rFonts w:ascii="Arial" w:hAnsi="Arial"/>
                <w:i/>
                <w:sz w:val="20"/>
              </w:rPr>
              <w:t>(Signature and Title)</w:t>
            </w:r>
          </w:p>
        </w:tc>
        <w:tc>
          <w:tcPr>
            <w:tcW w:w="1580" w:type="dxa"/>
            <w:gridSpan w:val="2"/>
          </w:tcPr>
          <w:p w14:paraId="52EA9F7E" w14:textId="77777777" w:rsidR="007902AE" w:rsidRDefault="007902AE">
            <w:pPr>
              <w:spacing w:before="20"/>
              <w:ind w:left="-60" w:right="-6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Date:</w:t>
            </w:r>
          </w:p>
          <w:p w14:paraId="0DF58C1A" w14:textId="77777777" w:rsidR="007902AE" w:rsidRDefault="009F74B9">
            <w:pPr>
              <w:spacing w:before="20"/>
              <w:ind w:left="-60" w:right="-6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fldChar w:fldCharType="begin">
                <w:ffData>
                  <w:name w:val="Text19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bookmarkStart w:id="12" w:name="Text19"/>
            <w:r w:rsidR="007902AE">
              <w:rPr>
                <w:rFonts w:ascii="Arial" w:hAnsi="Arial"/>
                <w:sz w:val="22"/>
              </w:rPr>
              <w:instrText xml:space="preserve"> FORMTEXT </w:instrText>
            </w:r>
            <w:r>
              <w:rPr>
                <w:rFonts w:ascii="Arial" w:hAnsi="Arial"/>
                <w:sz w:val="22"/>
              </w:rPr>
            </w:r>
            <w:r>
              <w:rPr>
                <w:rFonts w:ascii="Arial" w:hAnsi="Arial"/>
                <w:sz w:val="22"/>
              </w:rPr>
              <w:fldChar w:fldCharType="separate"/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 w:rsidR="00C76F06">
              <w:rPr>
                <w:rFonts w:ascii="Arial" w:hAnsi="Arial"/>
                <w:noProof/>
                <w:sz w:val="22"/>
              </w:rPr>
              <w:t> </w:t>
            </w:r>
            <w:r>
              <w:rPr>
                <w:rFonts w:ascii="Arial" w:hAnsi="Arial"/>
                <w:sz w:val="22"/>
              </w:rPr>
              <w:fldChar w:fldCharType="end"/>
            </w:r>
            <w:bookmarkEnd w:id="12"/>
          </w:p>
        </w:tc>
      </w:tr>
    </w:tbl>
    <w:p w14:paraId="1BB45377" w14:textId="41EFDCC9" w:rsidR="007902AE" w:rsidRDefault="007902AE" w:rsidP="003A4A68">
      <w:pPr>
        <w:pStyle w:val="Caption"/>
        <w:spacing w:before="40"/>
        <w:ind w:left="-120"/>
      </w:pPr>
    </w:p>
    <w:sectPr w:rsidR="007902AE" w:rsidSect="00947A92">
      <w:footerReference w:type="default" r:id="rId6"/>
      <w:pgSz w:w="15840" w:h="12240" w:orient="landscape" w:code="1"/>
      <w:pgMar w:top="720" w:right="720" w:bottom="720" w:left="720" w:header="475" w:footer="475" w:gutter="0"/>
      <w:paperSrc w:first="7" w:other="7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20355" w14:textId="77777777" w:rsidR="00DF4D82" w:rsidRDefault="00DF4D82">
      <w:r>
        <w:separator/>
      </w:r>
    </w:p>
  </w:endnote>
  <w:endnote w:type="continuationSeparator" w:id="0">
    <w:p w14:paraId="5AD8DC26" w14:textId="77777777" w:rsidR="00DF4D82" w:rsidRDefault="00DF4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0082CB" w14:textId="77777777" w:rsidR="003A4A68" w:rsidRDefault="003A4A68" w:rsidP="003A4A68">
    <w:pPr>
      <w:pStyle w:val="Caption"/>
      <w:spacing w:before="40"/>
      <w:ind w:left="-120"/>
    </w:pPr>
  </w:p>
  <w:p w14:paraId="09586639" w14:textId="61807B41" w:rsidR="003A4A68" w:rsidRDefault="003A4A68" w:rsidP="00E064D9">
    <w:pPr>
      <w:pStyle w:val="Caption"/>
      <w:spacing w:before="40"/>
      <w:ind w:left="-120"/>
    </w:pPr>
    <w:r>
      <w:t xml:space="preserve">NDOT Form 298, </w:t>
    </w:r>
    <w:r w:rsidR="00E064D9">
      <w:t>February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2C129" w14:textId="77777777" w:rsidR="00DF4D82" w:rsidRDefault="00DF4D82">
      <w:r>
        <w:separator/>
      </w:r>
    </w:p>
  </w:footnote>
  <w:footnote w:type="continuationSeparator" w:id="0">
    <w:p w14:paraId="663A8396" w14:textId="77777777" w:rsidR="00DF4D82" w:rsidRDefault="00DF4D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 w:cryptProviderType="rsaAES" w:cryptAlgorithmClass="hash" w:cryptAlgorithmType="typeAny" w:cryptAlgorithmSid="14" w:cryptSpinCount="100000" w:hash="o2NefbbbVY1OGfu0TWyD+vZE5g8xvfP40WdnV3k+MleNQElA4Cbtp9/gX16+OhLzWB43BWDNasNF2mQhBLtWjw==" w:salt="VJMCl3Kks5tBTJ0dT6w3wA==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BC7134"/>
    <w:rsid w:val="0005385D"/>
    <w:rsid w:val="0009147C"/>
    <w:rsid w:val="000C15E0"/>
    <w:rsid w:val="000D4D16"/>
    <w:rsid w:val="000E22B8"/>
    <w:rsid w:val="001124AC"/>
    <w:rsid w:val="00115870"/>
    <w:rsid w:val="001200CD"/>
    <w:rsid w:val="00192258"/>
    <w:rsid w:val="001F246C"/>
    <w:rsid w:val="002011A7"/>
    <w:rsid w:val="002752E2"/>
    <w:rsid w:val="002E6A56"/>
    <w:rsid w:val="0031418E"/>
    <w:rsid w:val="003540FD"/>
    <w:rsid w:val="003848DC"/>
    <w:rsid w:val="003952EC"/>
    <w:rsid w:val="003A4A68"/>
    <w:rsid w:val="003D7672"/>
    <w:rsid w:val="003E1064"/>
    <w:rsid w:val="003F0AC4"/>
    <w:rsid w:val="004458FC"/>
    <w:rsid w:val="00456382"/>
    <w:rsid w:val="00491A67"/>
    <w:rsid w:val="0049571E"/>
    <w:rsid w:val="004A3DD7"/>
    <w:rsid w:val="00546F86"/>
    <w:rsid w:val="005530D9"/>
    <w:rsid w:val="005647D3"/>
    <w:rsid w:val="00581D20"/>
    <w:rsid w:val="00594907"/>
    <w:rsid w:val="00622AAF"/>
    <w:rsid w:val="00673C05"/>
    <w:rsid w:val="006865BA"/>
    <w:rsid w:val="006E514D"/>
    <w:rsid w:val="007074F9"/>
    <w:rsid w:val="00737B6D"/>
    <w:rsid w:val="007449E7"/>
    <w:rsid w:val="007902AE"/>
    <w:rsid w:val="007C3EBE"/>
    <w:rsid w:val="0084063C"/>
    <w:rsid w:val="00871005"/>
    <w:rsid w:val="008B3BD6"/>
    <w:rsid w:val="008E50A8"/>
    <w:rsid w:val="008F5489"/>
    <w:rsid w:val="00901BF8"/>
    <w:rsid w:val="00947A92"/>
    <w:rsid w:val="00955A33"/>
    <w:rsid w:val="009A4E11"/>
    <w:rsid w:val="009F74B9"/>
    <w:rsid w:val="00A0022D"/>
    <w:rsid w:val="00A03569"/>
    <w:rsid w:val="00A71633"/>
    <w:rsid w:val="00A96641"/>
    <w:rsid w:val="00AB68AA"/>
    <w:rsid w:val="00AF2275"/>
    <w:rsid w:val="00B244C7"/>
    <w:rsid w:val="00B249AC"/>
    <w:rsid w:val="00B56AA2"/>
    <w:rsid w:val="00B67AAB"/>
    <w:rsid w:val="00B94884"/>
    <w:rsid w:val="00BC7134"/>
    <w:rsid w:val="00C03D4C"/>
    <w:rsid w:val="00C76F06"/>
    <w:rsid w:val="00D60796"/>
    <w:rsid w:val="00D629F0"/>
    <w:rsid w:val="00DC7487"/>
    <w:rsid w:val="00DF4D82"/>
    <w:rsid w:val="00E064D9"/>
    <w:rsid w:val="00E154F0"/>
    <w:rsid w:val="00E15BC2"/>
    <w:rsid w:val="00E72ACC"/>
    <w:rsid w:val="00ED5318"/>
    <w:rsid w:val="00F03DD0"/>
    <w:rsid w:val="00FE4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8ED563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03569"/>
    <w:rPr>
      <w:sz w:val="24"/>
    </w:rPr>
  </w:style>
  <w:style w:type="paragraph" w:styleId="Heading1">
    <w:name w:val="heading 1"/>
    <w:basedOn w:val="Normal"/>
    <w:next w:val="Normal"/>
    <w:qFormat/>
    <w:rsid w:val="00A03569"/>
    <w:pPr>
      <w:keepNext/>
      <w:jc w:val="center"/>
      <w:outlineLvl w:val="0"/>
    </w:pPr>
    <w:rPr>
      <w:rFonts w:ascii="Arial" w:hAnsi="Arial"/>
      <w:b/>
      <w:sz w:val="52"/>
    </w:rPr>
  </w:style>
  <w:style w:type="paragraph" w:styleId="Heading2">
    <w:name w:val="heading 2"/>
    <w:basedOn w:val="Normal"/>
    <w:next w:val="Normal"/>
    <w:qFormat/>
    <w:rsid w:val="00A03569"/>
    <w:pPr>
      <w:keepNext/>
      <w:spacing w:line="480" w:lineRule="exact"/>
      <w:jc w:val="center"/>
      <w:outlineLvl w:val="1"/>
    </w:pPr>
    <w:rPr>
      <w:rFonts w:ascii="Arial" w:hAnsi="Arial"/>
      <w:b/>
      <w:sz w:val="44"/>
    </w:rPr>
  </w:style>
  <w:style w:type="paragraph" w:styleId="Heading3">
    <w:name w:val="heading 3"/>
    <w:basedOn w:val="Normal"/>
    <w:next w:val="Normal"/>
    <w:qFormat/>
    <w:rsid w:val="00A03569"/>
    <w:pPr>
      <w:keepNext/>
      <w:tabs>
        <w:tab w:val="left" w:pos="252"/>
      </w:tabs>
      <w:spacing w:after="120"/>
      <w:outlineLvl w:val="2"/>
    </w:pPr>
    <w:rPr>
      <w:rFonts w:ascii="Arial" w:hAnsi="Arial"/>
      <w:b/>
      <w:sz w:val="12"/>
    </w:rPr>
  </w:style>
  <w:style w:type="paragraph" w:styleId="Heading4">
    <w:name w:val="heading 4"/>
    <w:basedOn w:val="Normal"/>
    <w:next w:val="Normal"/>
    <w:qFormat/>
    <w:rsid w:val="00A03569"/>
    <w:pPr>
      <w:keepNext/>
      <w:tabs>
        <w:tab w:val="left" w:pos="252"/>
      </w:tabs>
      <w:spacing w:line="140" w:lineRule="exact"/>
      <w:ind w:left="-100" w:right="-100"/>
      <w:jc w:val="center"/>
      <w:outlineLvl w:val="3"/>
    </w:pPr>
    <w:rPr>
      <w:rFonts w:ascii="Arial" w:hAnsi="Arial"/>
      <w:b/>
      <w:sz w:val="12"/>
    </w:rPr>
  </w:style>
  <w:style w:type="paragraph" w:styleId="Heading5">
    <w:name w:val="heading 5"/>
    <w:basedOn w:val="Normal"/>
    <w:next w:val="Normal"/>
    <w:qFormat/>
    <w:rsid w:val="00A03569"/>
    <w:pPr>
      <w:keepNext/>
      <w:tabs>
        <w:tab w:val="left" w:pos="252"/>
      </w:tabs>
      <w:jc w:val="center"/>
      <w:outlineLvl w:val="4"/>
    </w:pPr>
    <w:rPr>
      <w:rFonts w:ascii="Arial" w:hAnsi="Arial"/>
      <w:b/>
      <w:sz w:val="16"/>
    </w:rPr>
  </w:style>
  <w:style w:type="paragraph" w:styleId="Heading6">
    <w:name w:val="heading 6"/>
    <w:basedOn w:val="Normal"/>
    <w:next w:val="Normal"/>
    <w:qFormat/>
    <w:rsid w:val="00A03569"/>
    <w:pPr>
      <w:keepNext/>
      <w:ind w:left="-60"/>
      <w:jc w:val="center"/>
      <w:outlineLvl w:val="5"/>
    </w:pPr>
    <w:rPr>
      <w:rFonts w:ascii="Arial" w:hAnsi="Arial"/>
      <w:b/>
      <w:sz w:val="16"/>
    </w:rPr>
  </w:style>
  <w:style w:type="paragraph" w:styleId="Heading7">
    <w:name w:val="heading 7"/>
    <w:basedOn w:val="Normal"/>
    <w:next w:val="Normal"/>
    <w:qFormat/>
    <w:rsid w:val="00A03569"/>
    <w:pPr>
      <w:keepNext/>
      <w:jc w:val="center"/>
      <w:outlineLvl w:val="6"/>
    </w:pPr>
    <w:rPr>
      <w:rFonts w:ascii="Arial" w:hAnsi="Arial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0356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0356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03569"/>
  </w:style>
  <w:style w:type="paragraph" w:styleId="BlockText">
    <w:name w:val="Block Text"/>
    <w:basedOn w:val="Normal"/>
    <w:rsid w:val="00A03569"/>
    <w:pPr>
      <w:tabs>
        <w:tab w:val="left" w:pos="252"/>
      </w:tabs>
      <w:ind w:left="-60" w:right="-60"/>
    </w:pPr>
    <w:rPr>
      <w:rFonts w:ascii="Arial" w:hAnsi="Arial"/>
      <w:b/>
      <w:sz w:val="12"/>
    </w:rPr>
  </w:style>
  <w:style w:type="paragraph" w:styleId="Caption">
    <w:name w:val="caption"/>
    <w:basedOn w:val="Normal"/>
    <w:next w:val="Normal"/>
    <w:qFormat/>
    <w:rsid w:val="00A03569"/>
    <w:pPr>
      <w:ind w:left="-80"/>
    </w:pPr>
    <w:rPr>
      <w:rFonts w:ascii="Arial" w:hAnsi="Arial"/>
      <w:b/>
      <w:sz w:val="20"/>
    </w:rPr>
  </w:style>
  <w:style w:type="paragraph" w:styleId="BodyText">
    <w:name w:val="Body Text"/>
    <w:basedOn w:val="Normal"/>
    <w:rsid w:val="00A03569"/>
    <w:pPr>
      <w:tabs>
        <w:tab w:val="left" w:pos="252"/>
        <w:tab w:val="left" w:pos="1572"/>
        <w:tab w:val="left" w:pos="3612"/>
        <w:tab w:val="left" w:pos="4932"/>
      </w:tabs>
    </w:pPr>
    <w:rPr>
      <w:rFonts w:ascii="Arial" w:hAnsi="Arial"/>
      <w:sz w:val="16"/>
    </w:rPr>
  </w:style>
  <w:style w:type="paragraph" w:styleId="BalloonText">
    <w:name w:val="Balloon Text"/>
    <w:basedOn w:val="Normal"/>
    <w:link w:val="BalloonTextChar"/>
    <w:rsid w:val="000C15E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C15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ndot298</Template>
  <TotalTime>1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Training Special Provision</vt:lpstr>
    </vt:vector>
  </TitlesOfParts>
  <Company>NDOR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Training Special Provision</dc:title>
  <dc:subject/>
  <dc:creator>IPC</dc:creator>
  <cp:keywords/>
  <cp:lastModifiedBy>Vander Hamm, Janelle</cp:lastModifiedBy>
  <cp:revision>3</cp:revision>
  <cp:lastPrinted>2017-06-30T17:33:00Z</cp:lastPrinted>
  <dcterms:created xsi:type="dcterms:W3CDTF">2023-02-02T18:10:00Z</dcterms:created>
  <dcterms:modified xsi:type="dcterms:W3CDTF">2023-02-02T18:10:00Z</dcterms:modified>
</cp:coreProperties>
</file>