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6CB" w:rsidRPr="00B50269" w:rsidRDefault="007556CB" w:rsidP="007556CB">
      <w:pPr>
        <w:spacing w:after="60"/>
        <w:jc w:val="center"/>
        <w:rPr>
          <w:rFonts w:ascii="Times New Roman" w:hAnsi="Times New Roman"/>
          <w:b/>
          <w:i/>
          <w:sz w:val="26"/>
          <w:szCs w:val="26"/>
        </w:rPr>
      </w:pPr>
      <w:r w:rsidRPr="00B50269">
        <w:rPr>
          <w:rFonts w:ascii="Times New Roman" w:hAnsi="Times New Roman"/>
          <w:b/>
          <w:i/>
          <w:sz w:val="26"/>
          <w:szCs w:val="26"/>
        </w:rPr>
        <w:t>For more information on completing this form, refer to</w:t>
      </w:r>
      <w:r w:rsidR="005635D9">
        <w:rPr>
          <w:rFonts w:ascii="Times New Roman" w:hAnsi="Times New Roman"/>
          <w:b/>
          <w:i/>
          <w:sz w:val="26"/>
          <w:szCs w:val="26"/>
        </w:rPr>
        <w:t xml:space="preserve"> </w:t>
      </w:r>
      <w:hyperlink r:id="rId6" w:history="1">
        <w:r w:rsidR="009C30E3">
          <w:rPr>
            <w:rStyle w:val="Hyperlink"/>
            <w:rFonts w:ascii="Times New Roman" w:hAnsi="Times New Roman"/>
            <w:b/>
            <w:i/>
            <w:sz w:val="26"/>
            <w:szCs w:val="26"/>
          </w:rPr>
          <w:t>NDOT</w:t>
        </w:r>
        <w:r w:rsidR="005635D9" w:rsidRPr="001E2F2A">
          <w:rPr>
            <w:rStyle w:val="Hyperlink"/>
            <w:rFonts w:ascii="Times New Roman" w:hAnsi="Times New Roman"/>
            <w:b/>
            <w:i/>
            <w:sz w:val="26"/>
            <w:szCs w:val="26"/>
          </w:rPr>
          <w:t xml:space="preserve"> 530 I</w:t>
        </w:r>
      </w:hyperlink>
      <w:r w:rsidRPr="004C0783">
        <w:rPr>
          <w:rFonts w:ascii="Times New Roman" w:hAnsi="Times New Roman"/>
          <w:b/>
          <w:i/>
          <w:sz w:val="26"/>
          <w:szCs w:val="26"/>
        </w:rPr>
        <w:t>.</w:t>
      </w:r>
    </w:p>
    <w:tbl>
      <w:tblPr>
        <w:tblW w:w="1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55"/>
        <w:gridCol w:w="973"/>
        <w:gridCol w:w="352"/>
        <w:gridCol w:w="478"/>
        <w:gridCol w:w="114"/>
        <w:gridCol w:w="122"/>
        <w:gridCol w:w="729"/>
        <w:gridCol w:w="121"/>
        <w:gridCol w:w="56"/>
        <w:gridCol w:w="366"/>
        <w:gridCol w:w="838"/>
        <w:gridCol w:w="296"/>
        <w:gridCol w:w="120"/>
        <w:gridCol w:w="96"/>
        <w:gridCol w:w="136"/>
        <w:gridCol w:w="8"/>
        <w:gridCol w:w="112"/>
        <w:gridCol w:w="120"/>
        <w:gridCol w:w="120"/>
        <w:gridCol w:w="374"/>
        <w:gridCol w:w="294"/>
        <w:gridCol w:w="6"/>
        <w:gridCol w:w="894"/>
        <w:gridCol w:w="323"/>
        <w:gridCol w:w="37"/>
        <w:gridCol w:w="39"/>
        <w:gridCol w:w="553"/>
        <w:gridCol w:w="248"/>
        <w:gridCol w:w="480"/>
        <w:gridCol w:w="160"/>
        <w:gridCol w:w="38"/>
        <w:gridCol w:w="42"/>
        <w:gridCol w:w="1192"/>
        <w:gridCol w:w="246"/>
      </w:tblGrid>
      <w:tr w:rsidR="00C52AE1" w:rsidRPr="0092411B" w:rsidTr="000E262A">
        <w:trPr>
          <w:trHeight w:hRule="exact" w:val="320"/>
        </w:trPr>
        <w:tc>
          <w:tcPr>
            <w:tcW w:w="6094" w:type="dxa"/>
            <w:gridSpan w:val="20"/>
            <w:vMerge w:val="restart"/>
            <w:tcBorders>
              <w:top w:val="nil"/>
              <w:left w:val="nil"/>
            </w:tcBorders>
            <w:vAlign w:val="center"/>
          </w:tcPr>
          <w:p w:rsidR="00C52AE1" w:rsidRPr="0092411B" w:rsidRDefault="00C52AE1" w:rsidP="00EE26EA">
            <w:pPr>
              <w:tabs>
                <w:tab w:val="center" w:pos="3000"/>
              </w:tabs>
              <w:spacing w:before="120" w:after="60"/>
              <w:rPr>
                <w:sz w:val="28"/>
                <w:szCs w:val="28"/>
              </w:rPr>
            </w:pPr>
            <w:r>
              <w:rPr>
                <w:b/>
                <w:szCs w:val="22"/>
              </w:rPr>
              <w:t> </w:t>
            </w:r>
            <w:r w:rsidRPr="00EA190C">
              <w:rPr>
                <w:b/>
                <w:szCs w:val="22"/>
              </w:rPr>
              <w:t>1.</w:t>
            </w:r>
            <w:r>
              <w:rPr>
                <w:sz w:val="28"/>
                <w:szCs w:val="28"/>
              </w:rPr>
              <w:tab/>
            </w:r>
            <w:r w:rsidRPr="0092411B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411B">
              <w:rPr>
                <w:sz w:val="28"/>
                <w:szCs w:val="28"/>
              </w:rPr>
              <w:instrText xml:space="preserve"> FORMCHECKBOX </w:instrText>
            </w:r>
            <w:r w:rsidR="00CA03CE">
              <w:rPr>
                <w:sz w:val="28"/>
                <w:szCs w:val="28"/>
              </w:rPr>
            </w:r>
            <w:r w:rsidR="00CA03CE">
              <w:rPr>
                <w:sz w:val="28"/>
                <w:szCs w:val="28"/>
              </w:rPr>
              <w:fldChar w:fldCharType="separate"/>
            </w:r>
            <w:r w:rsidRPr="0092411B">
              <w:rPr>
                <w:sz w:val="28"/>
                <w:szCs w:val="28"/>
              </w:rPr>
              <w:fldChar w:fldCharType="end"/>
            </w:r>
            <w:r w:rsidRPr="0092411B">
              <w:rPr>
                <w:sz w:val="28"/>
                <w:szCs w:val="28"/>
              </w:rPr>
              <w:t xml:space="preserve"> New</w:t>
            </w:r>
            <w:r w:rsidRPr="0092411B">
              <w:rPr>
                <w:sz w:val="28"/>
                <w:szCs w:val="28"/>
              </w:rPr>
              <w:t> </w:t>
            </w:r>
            <w:r w:rsidRPr="0092411B">
              <w:rPr>
                <w:sz w:val="28"/>
                <w:szCs w:val="28"/>
              </w:rPr>
              <w:t> </w:t>
            </w:r>
            <w:r w:rsidRPr="0092411B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 w:rsidRPr="0092411B">
              <w:rPr>
                <w:sz w:val="28"/>
                <w:szCs w:val="28"/>
              </w:rPr>
              <w:instrText xml:space="preserve"> FORMCHECKBOX </w:instrText>
            </w:r>
            <w:r w:rsidR="00CA03CE">
              <w:rPr>
                <w:sz w:val="28"/>
                <w:szCs w:val="28"/>
              </w:rPr>
            </w:r>
            <w:r w:rsidR="00CA03CE">
              <w:rPr>
                <w:sz w:val="28"/>
                <w:szCs w:val="28"/>
              </w:rPr>
              <w:fldChar w:fldCharType="separate"/>
            </w:r>
            <w:r w:rsidRPr="0092411B">
              <w:rPr>
                <w:sz w:val="28"/>
                <w:szCs w:val="28"/>
              </w:rPr>
              <w:fldChar w:fldCharType="end"/>
            </w:r>
            <w:bookmarkEnd w:id="0"/>
            <w:r w:rsidRPr="0092411B">
              <w:rPr>
                <w:sz w:val="28"/>
                <w:szCs w:val="28"/>
              </w:rPr>
              <w:t xml:space="preserve"> Revised</w:t>
            </w:r>
          </w:p>
          <w:p w:rsidR="00C52AE1" w:rsidRPr="0092411B" w:rsidRDefault="00C52AE1" w:rsidP="0092411B">
            <w:pPr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t xml:space="preserve">State of Nebraska Department of </w:t>
            </w:r>
            <w:r w:rsidR="009C30E3">
              <w:rPr>
                <w:sz w:val="20"/>
                <w:szCs w:val="20"/>
              </w:rPr>
              <w:t>Transportation</w:t>
            </w:r>
          </w:p>
          <w:p w:rsidR="00C52AE1" w:rsidRPr="0092411B" w:rsidRDefault="00C52AE1" w:rsidP="0092411B">
            <w:pPr>
              <w:jc w:val="center"/>
              <w:rPr>
                <w:b/>
                <w:sz w:val="32"/>
                <w:szCs w:val="32"/>
              </w:rPr>
            </w:pPr>
            <w:r w:rsidRPr="0092411B">
              <w:rPr>
                <w:b/>
                <w:sz w:val="32"/>
                <w:szCs w:val="32"/>
              </w:rPr>
              <w:t>Local Public Agency (LPA)</w:t>
            </w:r>
          </w:p>
          <w:p w:rsidR="00C52AE1" w:rsidRPr="0092411B" w:rsidRDefault="00C52AE1" w:rsidP="003D4C58">
            <w:pPr>
              <w:spacing w:after="60"/>
              <w:jc w:val="center"/>
              <w:rPr>
                <w:b/>
                <w:sz w:val="32"/>
                <w:szCs w:val="32"/>
              </w:rPr>
            </w:pPr>
            <w:r w:rsidRPr="0092411B">
              <w:rPr>
                <w:b/>
                <w:sz w:val="32"/>
                <w:szCs w:val="32"/>
              </w:rPr>
              <w:t>Project Programming Request</w:t>
            </w:r>
          </w:p>
          <w:p w:rsidR="00C52AE1" w:rsidRPr="0092411B" w:rsidRDefault="00C52AE1" w:rsidP="0092411B">
            <w:pPr>
              <w:jc w:val="center"/>
              <w:rPr>
                <w:szCs w:val="22"/>
              </w:rPr>
            </w:pPr>
            <w:r w:rsidRPr="0092411B">
              <w:rPr>
                <w:szCs w:val="22"/>
              </w:rPr>
              <w:t>For: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Pr="0092411B">
              <w:rPr>
                <w:szCs w:val="22"/>
              </w:rPr>
              <w:instrText xml:space="preserve"> FORMCHECKBOX </w:instrText>
            </w:r>
            <w:r w:rsidR="00CA03CE">
              <w:rPr>
                <w:szCs w:val="22"/>
              </w:rPr>
            </w:r>
            <w:r w:rsidR="00CA03CE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1"/>
            <w:r w:rsidRPr="0092411B">
              <w:rPr>
                <w:szCs w:val="22"/>
              </w:rPr>
              <w:t xml:space="preserve"> City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Pr="0092411B">
              <w:rPr>
                <w:szCs w:val="22"/>
              </w:rPr>
              <w:instrText xml:space="preserve"> FORMCHECKBOX </w:instrText>
            </w:r>
            <w:r w:rsidR="00CA03CE">
              <w:rPr>
                <w:szCs w:val="22"/>
              </w:rPr>
            </w:r>
            <w:r w:rsidR="00CA03CE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2"/>
            <w:r w:rsidRPr="0092411B">
              <w:rPr>
                <w:szCs w:val="22"/>
              </w:rPr>
              <w:t xml:space="preserve"> County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92411B">
              <w:rPr>
                <w:szCs w:val="22"/>
              </w:rPr>
              <w:instrText xml:space="preserve"> FORMCHECKBOX </w:instrText>
            </w:r>
            <w:r w:rsidR="00CA03CE">
              <w:rPr>
                <w:szCs w:val="22"/>
              </w:rPr>
            </w:r>
            <w:r w:rsidR="00CA03CE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3"/>
            <w:r w:rsidRPr="0092411B">
              <w:rPr>
                <w:szCs w:val="22"/>
              </w:rPr>
              <w:t xml:space="preserve"> Other</w:t>
            </w:r>
          </w:p>
        </w:tc>
        <w:tc>
          <w:tcPr>
            <w:tcW w:w="4926" w:type="dxa"/>
            <w:gridSpan w:val="15"/>
            <w:shd w:val="clear" w:color="auto" w:fill="D9D9D9"/>
            <w:vAlign w:val="center"/>
          </w:tcPr>
          <w:p w:rsidR="00C52AE1" w:rsidRPr="0092411B" w:rsidRDefault="00C52AE1" w:rsidP="00F80728">
            <w:pPr>
              <w:jc w:val="center"/>
              <w:rPr>
                <w:b/>
                <w:sz w:val="16"/>
                <w:szCs w:val="16"/>
              </w:rPr>
            </w:pPr>
            <w:r w:rsidRPr="0092411B">
              <w:rPr>
                <w:b/>
                <w:sz w:val="16"/>
                <w:szCs w:val="16"/>
              </w:rPr>
              <w:t xml:space="preserve">TO BE COMPLETED BY </w:t>
            </w:r>
            <w:r>
              <w:rPr>
                <w:b/>
                <w:sz w:val="16"/>
                <w:szCs w:val="16"/>
              </w:rPr>
              <w:t>NDO</w:t>
            </w:r>
            <w:r w:rsidR="00F80728">
              <w:rPr>
                <w:b/>
                <w:sz w:val="16"/>
                <w:szCs w:val="16"/>
              </w:rPr>
              <w:t>T</w:t>
            </w:r>
          </w:p>
        </w:tc>
      </w:tr>
      <w:tr w:rsidR="00C52AE1" w:rsidRPr="0092411B" w:rsidTr="000E262A">
        <w:trPr>
          <w:trHeight w:hRule="exact" w:val="520"/>
        </w:trPr>
        <w:tc>
          <w:tcPr>
            <w:tcW w:w="6094" w:type="dxa"/>
            <w:gridSpan w:val="20"/>
            <w:vMerge/>
            <w:tcBorders>
              <w:left w:val="nil"/>
            </w:tcBorders>
            <w:vAlign w:val="center"/>
          </w:tcPr>
          <w:p w:rsidR="00C52AE1" w:rsidRPr="0092411B" w:rsidRDefault="00C52AE1" w:rsidP="00AF59DA"/>
        </w:tc>
        <w:tc>
          <w:tcPr>
            <w:tcW w:w="4926" w:type="dxa"/>
            <w:gridSpan w:val="15"/>
            <w:vAlign w:val="center"/>
          </w:tcPr>
          <w:p w:rsidR="00C52AE1" w:rsidRPr="0092411B" w:rsidRDefault="00C52AE1" w:rsidP="0092411B">
            <w:pPr>
              <w:tabs>
                <w:tab w:val="left" w:pos="157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 No.</w:t>
            </w:r>
            <w:r w:rsidRPr="0092411B">
              <w:rPr>
                <w:sz w:val="20"/>
                <w:szCs w:val="20"/>
              </w:rPr>
              <w:t>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C52AE1" w:rsidRPr="0092411B" w:rsidTr="000E262A">
        <w:trPr>
          <w:trHeight w:val="480"/>
        </w:trPr>
        <w:tc>
          <w:tcPr>
            <w:tcW w:w="6094" w:type="dxa"/>
            <w:gridSpan w:val="20"/>
            <w:vMerge/>
            <w:tcBorders>
              <w:left w:val="nil"/>
            </w:tcBorders>
            <w:vAlign w:val="center"/>
          </w:tcPr>
          <w:p w:rsidR="00C52AE1" w:rsidRPr="0092411B" w:rsidRDefault="00C52AE1" w:rsidP="00AF59DA"/>
        </w:tc>
        <w:tc>
          <w:tcPr>
            <w:tcW w:w="4926" w:type="dxa"/>
            <w:gridSpan w:val="15"/>
            <w:vAlign w:val="center"/>
          </w:tcPr>
          <w:p w:rsidR="00C52AE1" w:rsidRPr="0092411B" w:rsidRDefault="00C52AE1" w:rsidP="0092411B">
            <w:pPr>
              <w:tabs>
                <w:tab w:val="left" w:pos="157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 No.</w:t>
            </w:r>
            <w:r w:rsidRPr="0092411B">
              <w:rPr>
                <w:sz w:val="20"/>
                <w:szCs w:val="20"/>
              </w:rPr>
              <w:t>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DA1651" w:rsidRPr="0092411B" w:rsidTr="000E262A">
        <w:trPr>
          <w:trHeight w:val="480"/>
        </w:trPr>
        <w:tc>
          <w:tcPr>
            <w:tcW w:w="6094" w:type="dxa"/>
            <w:gridSpan w:val="20"/>
            <w:vMerge/>
            <w:tcBorders>
              <w:left w:val="nil"/>
              <w:bottom w:val="nil"/>
            </w:tcBorders>
            <w:vAlign w:val="center"/>
          </w:tcPr>
          <w:p w:rsidR="00DA1651" w:rsidRPr="0092411B" w:rsidRDefault="00DA1651" w:rsidP="00AF59DA"/>
        </w:tc>
        <w:tc>
          <w:tcPr>
            <w:tcW w:w="4926" w:type="dxa"/>
            <w:gridSpan w:val="15"/>
            <w:vAlign w:val="center"/>
          </w:tcPr>
          <w:p w:rsidR="00DA1651" w:rsidRDefault="00DA1651" w:rsidP="00905DD8">
            <w:pPr>
              <w:tabs>
                <w:tab w:val="left" w:pos="157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t>Project Name: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DA1651" w:rsidRPr="0092411B" w:rsidTr="000E262A">
        <w:trPr>
          <w:trHeight w:hRule="exact" w:val="520"/>
        </w:trPr>
        <w:tc>
          <w:tcPr>
            <w:tcW w:w="582" w:type="dxa"/>
            <w:tcBorders>
              <w:top w:val="nil"/>
              <w:left w:val="nil"/>
              <w:bottom w:val="nil"/>
            </w:tcBorders>
            <w:vAlign w:val="center"/>
          </w:tcPr>
          <w:p w:rsidR="00DA1651" w:rsidRPr="003E4F2F" w:rsidRDefault="00DA1651" w:rsidP="003E4F2F">
            <w:r>
              <w:rPr>
                <w:b/>
              </w:rPr>
              <w:t> </w:t>
            </w:r>
            <w:r>
              <w:rPr>
                <w:b/>
              </w:rPr>
              <w:t>2.</w:t>
            </w:r>
          </w:p>
        </w:tc>
        <w:tc>
          <w:tcPr>
            <w:tcW w:w="5272" w:type="dxa"/>
            <w:gridSpan w:val="17"/>
            <w:tcBorders>
              <w:top w:val="single" w:sz="4" w:space="0" w:color="000000"/>
              <w:left w:val="nil"/>
            </w:tcBorders>
          </w:tcPr>
          <w:p w:rsidR="00DA1651" w:rsidRDefault="00DA1651" w:rsidP="003E4F2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3E4F2F">
              <w:rPr>
                <w:sz w:val="16"/>
                <w:szCs w:val="16"/>
              </w:rPr>
              <w:t xml:space="preserve">LPA Name </w:t>
            </w:r>
            <w:r w:rsidRPr="003E4F2F">
              <w:rPr>
                <w:i/>
                <w:sz w:val="16"/>
                <w:szCs w:val="16"/>
              </w:rPr>
              <w:t>(and County)</w:t>
            </w:r>
            <w:r w:rsidRPr="003E4F2F">
              <w:rPr>
                <w:sz w:val="16"/>
                <w:szCs w:val="16"/>
              </w:rPr>
              <w:t>:</w:t>
            </w:r>
          </w:p>
          <w:p w:rsidR="00DA1651" w:rsidRPr="003E4F2F" w:rsidRDefault="00DA1651" w:rsidP="003E4F2F">
            <w:pPr>
              <w:ind w:left="-60" w:right="-60"/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" w:name="Text62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7"/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DA1651" w:rsidRPr="003E4F2F" w:rsidRDefault="00DA1651" w:rsidP="00EA190C">
            <w:pPr>
              <w:rPr>
                <w:sz w:val="20"/>
                <w:szCs w:val="20"/>
              </w:rPr>
            </w:pPr>
          </w:p>
        </w:tc>
        <w:tc>
          <w:tcPr>
            <w:tcW w:w="4926" w:type="dxa"/>
            <w:gridSpan w:val="15"/>
            <w:vAlign w:val="center"/>
          </w:tcPr>
          <w:p w:rsidR="00DA1651" w:rsidRPr="0092411B" w:rsidRDefault="00DA1651" w:rsidP="00DA1651">
            <w:pPr>
              <w:tabs>
                <w:tab w:val="left" w:pos="1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 Coordinator: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8" w:name="Text18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905DD8" w:rsidRPr="0092411B" w:rsidTr="000E262A">
        <w:trPr>
          <w:trHeight w:hRule="exact" w:val="520"/>
        </w:trPr>
        <w:tc>
          <w:tcPr>
            <w:tcW w:w="582" w:type="dxa"/>
            <w:tcBorders>
              <w:top w:val="nil"/>
              <w:left w:val="nil"/>
              <w:bottom w:val="nil"/>
            </w:tcBorders>
            <w:vAlign w:val="center"/>
          </w:tcPr>
          <w:p w:rsidR="00905DD8" w:rsidRPr="003E4F2F" w:rsidRDefault="00D47671" w:rsidP="00EA190C">
            <w:pPr>
              <w:rPr>
                <w:szCs w:val="22"/>
              </w:rPr>
            </w:pPr>
            <w:r>
              <w:rPr>
                <w:b/>
                <w:szCs w:val="22"/>
              </w:rPr>
              <w:t> </w:t>
            </w:r>
            <w:r w:rsidR="00905DD8">
              <w:rPr>
                <w:b/>
                <w:szCs w:val="22"/>
              </w:rPr>
              <w:t>3.</w:t>
            </w:r>
          </w:p>
        </w:tc>
        <w:tc>
          <w:tcPr>
            <w:tcW w:w="5272" w:type="dxa"/>
            <w:gridSpan w:val="17"/>
            <w:tcBorders>
              <w:left w:val="nil"/>
              <w:bottom w:val="single" w:sz="4" w:space="0" w:color="000000"/>
            </w:tcBorders>
          </w:tcPr>
          <w:p w:rsidR="00905DD8" w:rsidRDefault="00905DD8" w:rsidP="003E4F2F">
            <w:pPr>
              <w:spacing w:before="20"/>
              <w:ind w:left="-60" w:right="-60"/>
              <w:rPr>
                <w:sz w:val="18"/>
                <w:szCs w:val="18"/>
              </w:rPr>
            </w:pPr>
            <w:r w:rsidRPr="003E4F2F">
              <w:rPr>
                <w:sz w:val="18"/>
                <w:szCs w:val="18"/>
              </w:rPr>
              <w:t>Responsible Charge</w:t>
            </w:r>
            <w:r w:rsidR="00DA1651">
              <w:rPr>
                <w:sz w:val="18"/>
                <w:szCs w:val="18"/>
              </w:rPr>
              <w:t>/Project Liaison</w:t>
            </w:r>
            <w:r w:rsidRPr="003E4F2F">
              <w:rPr>
                <w:sz w:val="18"/>
                <w:szCs w:val="18"/>
              </w:rPr>
              <w:t>:</w:t>
            </w:r>
          </w:p>
          <w:p w:rsidR="00905DD8" w:rsidRPr="003E4F2F" w:rsidRDefault="00905DD8" w:rsidP="003E4F2F">
            <w:pPr>
              <w:ind w:left="-60" w:right="-60"/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9" w:name="Text63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9"/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05DD8" w:rsidRPr="003E4F2F" w:rsidRDefault="00905DD8" w:rsidP="00EA190C">
            <w:pPr>
              <w:rPr>
                <w:sz w:val="20"/>
                <w:szCs w:val="20"/>
              </w:rPr>
            </w:pPr>
          </w:p>
        </w:tc>
        <w:tc>
          <w:tcPr>
            <w:tcW w:w="4926" w:type="dxa"/>
            <w:gridSpan w:val="15"/>
            <w:tcBorders>
              <w:bottom w:val="single" w:sz="4" w:space="0" w:color="000000"/>
            </w:tcBorders>
            <w:vAlign w:val="center"/>
          </w:tcPr>
          <w:p w:rsidR="00905DD8" w:rsidRPr="0092411B" w:rsidRDefault="00E66A09" w:rsidP="00DA1651">
            <w:pPr>
              <w:tabs>
                <w:tab w:val="left" w:pos="1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</w:t>
            </w:r>
            <w:r w:rsidR="00905DD8">
              <w:rPr>
                <w:sz w:val="20"/>
                <w:szCs w:val="20"/>
              </w:rPr>
              <w:t xml:space="preserve"> </w:t>
            </w:r>
            <w:r w:rsidR="00DA1651">
              <w:rPr>
                <w:sz w:val="20"/>
                <w:szCs w:val="20"/>
              </w:rPr>
              <w:t>Letting Date</w:t>
            </w:r>
            <w:r w:rsidR="00905DD8">
              <w:rPr>
                <w:sz w:val="20"/>
                <w:szCs w:val="20"/>
              </w:rPr>
              <w:t>:</w:t>
            </w:r>
            <w:r w:rsidR="00DA1651">
              <w:rPr>
                <w:sz w:val="20"/>
                <w:szCs w:val="20"/>
              </w:rPr>
              <w:tab/>
            </w:r>
            <w:r w:rsidR="00905DD8">
              <w:rPr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 w:rsidR="00905DD8">
              <w:rPr>
                <w:sz w:val="20"/>
                <w:szCs w:val="20"/>
              </w:rPr>
              <w:instrText xml:space="preserve"> FORMTEXT </w:instrText>
            </w:r>
            <w:r w:rsidR="00905DD8">
              <w:rPr>
                <w:sz w:val="20"/>
                <w:szCs w:val="20"/>
              </w:rPr>
            </w:r>
            <w:r w:rsidR="00905DD8">
              <w:rPr>
                <w:sz w:val="20"/>
                <w:szCs w:val="20"/>
              </w:rPr>
              <w:fldChar w:fldCharType="separate"/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AF59DA" w:rsidRPr="0092411B" w:rsidTr="002C69B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AF59DA" w:rsidRPr="0092411B" w:rsidRDefault="00905DD8" w:rsidP="00905DD8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4.</w:t>
            </w:r>
            <w:r>
              <w:rPr>
                <w:b/>
                <w:szCs w:val="22"/>
              </w:rPr>
              <w:t> </w:t>
            </w:r>
            <w:r w:rsidR="00533BEC" w:rsidRPr="00533BEC">
              <w:rPr>
                <w:b/>
                <w:sz w:val="20"/>
                <w:szCs w:val="20"/>
              </w:rPr>
              <w:t>PURPOSE AND NEED/</w:t>
            </w:r>
            <w:r>
              <w:rPr>
                <w:b/>
                <w:sz w:val="20"/>
                <w:szCs w:val="20"/>
              </w:rPr>
              <w:t>PROJECT DESCRIPTION</w:t>
            </w:r>
          </w:p>
        </w:tc>
      </w:tr>
      <w:tr w:rsidR="00CA1E59" w:rsidRPr="0092411B" w:rsidTr="00533BEC">
        <w:trPr>
          <w:trHeight w:hRule="exact" w:val="1400"/>
        </w:trPr>
        <w:tc>
          <w:tcPr>
            <w:tcW w:w="11020" w:type="dxa"/>
            <w:gridSpan w:val="35"/>
          </w:tcPr>
          <w:p w:rsidR="00CA1E59" w:rsidRPr="0092411B" w:rsidRDefault="00CA1E59" w:rsidP="003D2BEF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92411B">
              <w:rPr>
                <w:sz w:val="16"/>
                <w:szCs w:val="16"/>
              </w:rPr>
              <w:t>Purpose and Need of Proposed Project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(What is the problem to be resolved?)</w:t>
            </w:r>
            <w:r w:rsidRPr="0092411B">
              <w:rPr>
                <w:sz w:val="16"/>
                <w:szCs w:val="16"/>
              </w:rPr>
              <w:t>:</w:t>
            </w:r>
          </w:p>
          <w:bookmarkStart w:id="11" w:name="Text150"/>
          <w:p w:rsidR="00CA1E59" w:rsidRPr="00A54331" w:rsidRDefault="00CA1E59" w:rsidP="003D2BEF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A54331">
              <w:rPr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A54331">
              <w:rPr>
                <w:sz w:val="18"/>
                <w:szCs w:val="18"/>
              </w:rPr>
              <w:instrText xml:space="preserve"> FORMTEXT </w:instrText>
            </w:r>
            <w:r w:rsidRPr="00A54331">
              <w:rPr>
                <w:sz w:val="18"/>
                <w:szCs w:val="18"/>
              </w:rPr>
            </w:r>
            <w:r w:rsidRPr="00A54331">
              <w:rPr>
                <w:sz w:val="18"/>
                <w:szCs w:val="18"/>
              </w:rPr>
              <w:fldChar w:fldCharType="separate"/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DE37DB" w:rsidRPr="00DE37DB" w:rsidTr="007803EF">
        <w:trPr>
          <w:trHeight w:hRule="exact" w:val="360"/>
        </w:trPr>
        <w:tc>
          <w:tcPr>
            <w:tcW w:w="93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E37DB" w:rsidRPr="00DE37DB" w:rsidRDefault="00DE37DB" w:rsidP="00DA4EA7">
            <w:pPr>
              <w:tabs>
                <w:tab w:val="left" w:pos="1332"/>
              </w:tabs>
              <w:ind w:left="-60" w:right="-60"/>
              <w:jc w:val="right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t>Latitude:</w:t>
            </w:r>
          </w:p>
        </w:tc>
        <w:bookmarkStart w:id="12" w:name="Text156"/>
        <w:tc>
          <w:tcPr>
            <w:tcW w:w="18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E37DB" w:rsidRPr="00DE37DB" w:rsidRDefault="003A7FBB" w:rsidP="003A7FB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  <w:r>
              <w:rPr>
                <w:rFonts w:cs="Arial"/>
                <w:sz w:val="20"/>
                <w:szCs w:val="20"/>
              </w:rPr>
              <w:t>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>’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”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7DB" w:rsidRPr="00DE37DB" w:rsidRDefault="00DE37DB" w:rsidP="00DA4EA7">
            <w:pPr>
              <w:tabs>
                <w:tab w:val="left" w:pos="1332"/>
              </w:tabs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7DB" w:rsidRPr="00DE37DB" w:rsidRDefault="00DE37DB" w:rsidP="00DA4EA7">
            <w:pPr>
              <w:tabs>
                <w:tab w:val="left" w:pos="1332"/>
              </w:tabs>
              <w:ind w:left="-60" w:right="-60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t>Longitude:</w:t>
            </w:r>
          </w:p>
        </w:tc>
        <w:tc>
          <w:tcPr>
            <w:tcW w:w="148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E37DB" w:rsidRPr="00DE37DB" w:rsidRDefault="003A7FBB" w:rsidP="003A7FB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>’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”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4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1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3"/>
            <w:r w:rsidRPr="00DE37DB">
              <w:rPr>
                <w:sz w:val="20"/>
                <w:szCs w:val="20"/>
              </w:rPr>
              <w:t xml:space="preserve"> New/Reconstruction</w:t>
            </w:r>
            <w:r w:rsidRPr="00DE37DB">
              <w:rPr>
                <w:sz w:val="20"/>
                <w:szCs w:val="20"/>
              </w:rPr>
              <w:t> </w:t>
            </w:r>
            <w:r w:rsidRPr="00DE37DB">
              <w:rPr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2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4"/>
            <w:r>
              <w:rPr>
                <w:sz w:val="20"/>
                <w:szCs w:val="20"/>
              </w:rPr>
              <w:t xml:space="preserve"> Maintenance</w:t>
            </w:r>
            <w:r>
              <w:rPr>
                <w:sz w:val="20"/>
                <w:szCs w:val="20"/>
              </w:rPr>
              <w:t> </w:t>
            </w:r>
            <w:r w:rsidRPr="00DE37DB">
              <w:rPr>
                <w:sz w:val="20"/>
                <w:szCs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3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5"/>
            <w:r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</w:tr>
      <w:tr w:rsidR="00DE37DB" w:rsidRPr="00DE37DB" w:rsidTr="007803EF">
        <w:trPr>
          <w:trHeight w:hRule="exact" w:val="120"/>
        </w:trPr>
        <w:tc>
          <w:tcPr>
            <w:tcW w:w="937" w:type="dxa"/>
            <w:gridSpan w:val="2"/>
            <w:tcBorders>
              <w:top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jc w:val="right"/>
              <w:rPr>
                <w:sz w:val="2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486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4800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  <w:vAlign w:val="center"/>
          </w:tcPr>
          <w:p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</w:tr>
      <w:tr w:rsidR="004F14C6" w:rsidRPr="0092411B" w:rsidTr="007803EF">
        <w:trPr>
          <w:trHeight w:hRule="exact" w:val="500"/>
        </w:trPr>
        <w:tc>
          <w:tcPr>
            <w:tcW w:w="2854" w:type="dxa"/>
            <w:gridSpan w:val="6"/>
            <w:tcBorders>
              <w:top w:val="nil"/>
            </w:tcBorders>
            <w:vAlign w:val="center"/>
          </w:tcPr>
          <w:p w:rsidR="004F14C6" w:rsidRPr="0092411B" w:rsidRDefault="00DA4EA7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Road, </w:t>
            </w:r>
            <w:r w:rsidR="004F14C6" w:rsidRPr="0092411B">
              <w:rPr>
                <w:b/>
                <w:sz w:val="18"/>
                <w:szCs w:val="18"/>
              </w:rPr>
              <w:t>Street</w:t>
            </w:r>
            <w:r>
              <w:rPr>
                <w:b/>
                <w:sz w:val="18"/>
                <w:szCs w:val="18"/>
              </w:rPr>
              <w:t>, Trail, Historical Renovation, Other</w:t>
            </w:r>
          </w:p>
        </w:tc>
        <w:tc>
          <w:tcPr>
            <w:tcW w:w="1394" w:type="dxa"/>
            <w:gridSpan w:val="5"/>
            <w:tcBorders>
              <w:top w:val="nil"/>
            </w:tcBorders>
            <w:vAlign w:val="center"/>
          </w:tcPr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From</w:t>
            </w:r>
          </w:p>
        </w:tc>
        <w:tc>
          <w:tcPr>
            <w:tcW w:w="1350" w:type="dxa"/>
            <w:gridSpan w:val="4"/>
            <w:tcBorders>
              <w:top w:val="nil"/>
            </w:tcBorders>
            <w:vAlign w:val="center"/>
          </w:tcPr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To</w:t>
            </w:r>
          </w:p>
        </w:tc>
        <w:tc>
          <w:tcPr>
            <w:tcW w:w="1170" w:type="dxa"/>
            <w:gridSpan w:val="8"/>
            <w:tcBorders>
              <w:top w:val="nil"/>
            </w:tcBorders>
            <w:vAlign w:val="center"/>
          </w:tcPr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Length</w:t>
            </w:r>
          </w:p>
        </w:tc>
        <w:tc>
          <w:tcPr>
            <w:tcW w:w="1846" w:type="dxa"/>
            <w:gridSpan w:val="5"/>
            <w:tcBorders>
              <w:top w:val="nil"/>
            </w:tcBorders>
            <w:vAlign w:val="center"/>
          </w:tcPr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National Functional Classification</w:t>
            </w:r>
            <w:bookmarkStart w:id="16" w:name="Text8"/>
          </w:p>
        </w:tc>
        <w:bookmarkEnd w:id="16"/>
        <w:tc>
          <w:tcPr>
            <w:tcW w:w="2406" w:type="dxa"/>
            <w:gridSpan w:val="7"/>
            <w:tcBorders>
              <w:top w:val="nil"/>
            </w:tcBorders>
            <w:vAlign w:val="center"/>
          </w:tcPr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National Highway System</w:t>
            </w:r>
          </w:p>
          <w:p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i/>
                <w:sz w:val="16"/>
                <w:szCs w:val="16"/>
              </w:rPr>
            </w:pPr>
            <w:r w:rsidRPr="00CA1E59">
              <w:rPr>
                <w:b/>
                <w:i/>
                <w:sz w:val="16"/>
                <w:szCs w:val="16"/>
              </w:rPr>
              <w:t>(Yes or No)</w:t>
            </w:r>
          </w:p>
        </w:tc>
      </w:tr>
      <w:tr w:rsidR="004F14C6" w:rsidRPr="0092411B" w:rsidTr="007803EF">
        <w:trPr>
          <w:trHeight w:hRule="exact" w:val="320"/>
        </w:trPr>
        <w:tc>
          <w:tcPr>
            <w:tcW w:w="2854" w:type="dxa"/>
            <w:gridSpan w:val="6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7" w:name="Text4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394" w:type="dxa"/>
            <w:gridSpan w:val="5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8" w:name="Text5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1350" w:type="dxa"/>
            <w:gridSpan w:val="4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9" w:name="Text6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1170" w:type="dxa"/>
            <w:gridSpan w:val="8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0" w:name="Text7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846" w:type="dxa"/>
            <w:gridSpan w:val="5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1" w:name="Text55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2406" w:type="dxa"/>
            <w:gridSpan w:val="7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2" w:name="Text58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2"/>
          </w:p>
        </w:tc>
      </w:tr>
      <w:tr w:rsidR="004F14C6" w:rsidRPr="0092411B" w:rsidTr="007803EF">
        <w:trPr>
          <w:trHeight w:hRule="exact" w:val="320"/>
        </w:trPr>
        <w:tc>
          <w:tcPr>
            <w:tcW w:w="2854" w:type="dxa"/>
            <w:gridSpan w:val="6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</w:p>
        </w:tc>
        <w:tc>
          <w:tcPr>
            <w:tcW w:w="1394" w:type="dxa"/>
            <w:gridSpan w:val="5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</w:p>
        </w:tc>
        <w:tc>
          <w:tcPr>
            <w:tcW w:w="1350" w:type="dxa"/>
            <w:gridSpan w:val="4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gridSpan w:val="8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6" w:type="dxa"/>
            <w:gridSpan w:val="5"/>
            <w:vAlign w:val="center"/>
          </w:tcPr>
          <w:p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3" w:name="Text56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2406" w:type="dxa"/>
            <w:gridSpan w:val="7"/>
            <w:vAlign w:val="center"/>
          </w:tcPr>
          <w:p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4" w:name="Text59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4"/>
          </w:p>
        </w:tc>
      </w:tr>
      <w:tr w:rsidR="00CA1E59" w:rsidRPr="0092411B" w:rsidTr="00533BEC">
        <w:trPr>
          <w:trHeight w:hRule="exact" w:val="1840"/>
        </w:trPr>
        <w:tc>
          <w:tcPr>
            <w:tcW w:w="11020" w:type="dxa"/>
            <w:gridSpan w:val="35"/>
            <w:tcBorders>
              <w:bottom w:val="nil"/>
            </w:tcBorders>
          </w:tcPr>
          <w:p w:rsidR="00CA1E59" w:rsidRPr="00DE37DB" w:rsidRDefault="00CA1E59" w:rsidP="003D2BEF">
            <w:pPr>
              <w:tabs>
                <w:tab w:val="left" w:pos="1332"/>
              </w:tabs>
              <w:spacing w:before="20" w:after="60"/>
              <w:ind w:left="-60" w:right="-60"/>
              <w:rPr>
                <w:sz w:val="16"/>
                <w:szCs w:val="16"/>
              </w:rPr>
            </w:pPr>
            <w:r w:rsidRPr="0092411B">
              <w:rPr>
                <w:sz w:val="16"/>
                <w:szCs w:val="16"/>
              </w:rPr>
              <w:t xml:space="preserve">Detailed </w:t>
            </w:r>
            <w:r>
              <w:rPr>
                <w:sz w:val="16"/>
                <w:szCs w:val="16"/>
              </w:rPr>
              <w:t xml:space="preserve">Project Description </w:t>
            </w:r>
            <w:r>
              <w:rPr>
                <w:i/>
                <w:sz w:val="16"/>
                <w:szCs w:val="16"/>
              </w:rPr>
              <w:t>(Location of Proposed Project, Logical Termini Justification, Location Map, Typical Cross Sections, etc.; attach any additional sheets necessary)</w:t>
            </w:r>
            <w:r>
              <w:rPr>
                <w:sz w:val="16"/>
                <w:szCs w:val="16"/>
              </w:rPr>
              <w:t>:</w:t>
            </w:r>
          </w:p>
          <w:p w:rsidR="00CA1E59" w:rsidRPr="00A54331" w:rsidRDefault="00CA1E59" w:rsidP="003D2BEF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A5433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5" w:name="Text9"/>
            <w:r w:rsidRPr="00A54331">
              <w:rPr>
                <w:sz w:val="18"/>
                <w:szCs w:val="18"/>
              </w:rPr>
              <w:instrText xml:space="preserve"> FORMTEXT </w:instrText>
            </w:r>
            <w:r w:rsidRPr="00A54331">
              <w:rPr>
                <w:sz w:val="18"/>
                <w:szCs w:val="18"/>
              </w:rPr>
            </w:r>
            <w:r w:rsidRPr="00A54331">
              <w:rPr>
                <w:sz w:val="18"/>
                <w:szCs w:val="18"/>
              </w:rPr>
              <w:fldChar w:fldCharType="separate"/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sz w:val="18"/>
                <w:szCs w:val="18"/>
              </w:rPr>
              <w:fldChar w:fldCharType="end"/>
            </w:r>
            <w:bookmarkEnd w:id="25"/>
          </w:p>
        </w:tc>
      </w:tr>
      <w:tr w:rsidR="00461B18" w:rsidRPr="0092411B" w:rsidTr="000E262A">
        <w:trPr>
          <w:trHeight w:hRule="exact" w:val="360"/>
        </w:trPr>
        <w:tc>
          <w:tcPr>
            <w:tcW w:w="2262" w:type="dxa"/>
            <w:gridSpan w:val="4"/>
            <w:vMerge w:val="restart"/>
            <w:shd w:val="clear" w:color="auto" w:fill="D9D9D9"/>
            <w:vAlign w:val="center"/>
          </w:tcPr>
          <w:p w:rsidR="00461B18" w:rsidRPr="00AD3FE1" w:rsidRDefault="00461B18" w:rsidP="002C69BE">
            <w:pPr>
              <w:tabs>
                <w:tab w:val="left" w:pos="1332"/>
              </w:tabs>
              <w:ind w:right="-60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 </w:t>
            </w:r>
            <w:r>
              <w:rPr>
                <w:b/>
                <w:szCs w:val="22"/>
              </w:rPr>
              <w:t>5.</w:t>
            </w:r>
            <w:r>
              <w:rPr>
                <w:b/>
                <w:szCs w:val="22"/>
              </w:rPr>
              <w:t> </w:t>
            </w:r>
            <w:r>
              <w:rPr>
                <w:b/>
                <w:sz w:val="20"/>
                <w:szCs w:val="20"/>
              </w:rPr>
              <w:t>FUNDING TYPE:</w:t>
            </w:r>
          </w:p>
        </w:tc>
        <w:bookmarkStart w:id="26" w:name="_GoBack"/>
        <w:tc>
          <w:tcPr>
            <w:tcW w:w="5400" w:type="dxa"/>
            <w:gridSpan w:val="20"/>
            <w:vMerge w:val="restart"/>
            <w:tcBorders>
              <w:right w:val="nil"/>
            </w:tcBorders>
            <w:vAlign w:val="center"/>
          </w:tcPr>
          <w:p w:rsidR="00461B18" w:rsidRPr="00461B18" w:rsidRDefault="00461B18" w:rsidP="009437D7">
            <w:pPr>
              <w:tabs>
                <w:tab w:val="left" w:pos="1332"/>
              </w:tabs>
              <w:ind w:right="-60"/>
              <w:rPr>
                <w:sz w:val="20"/>
                <w:szCs w:val="20"/>
              </w:rPr>
            </w:pPr>
            <w:r w:rsidRPr="00461B18">
              <w:rPr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4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7"/>
            <w:bookmarkEnd w:id="26"/>
            <w:r w:rsidRPr="00461B18">
              <w:rPr>
                <w:sz w:val="20"/>
                <w:szCs w:val="20"/>
              </w:rPr>
              <w:t xml:space="preserve"> STP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5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8"/>
            <w:r w:rsidRPr="00461B18">
              <w:rPr>
                <w:sz w:val="20"/>
                <w:szCs w:val="20"/>
              </w:rPr>
              <w:t xml:space="preserve"> BR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6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9"/>
            <w:r w:rsidRPr="00461B18">
              <w:rPr>
                <w:sz w:val="20"/>
                <w:szCs w:val="20"/>
              </w:rPr>
              <w:t xml:space="preserve"> HSIP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7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30"/>
            <w:r w:rsidRPr="00461B18">
              <w:rPr>
                <w:sz w:val="20"/>
                <w:szCs w:val="20"/>
              </w:rPr>
              <w:t xml:space="preserve"> </w:t>
            </w:r>
            <w:r w:rsidR="009437D7">
              <w:rPr>
                <w:sz w:val="20"/>
                <w:szCs w:val="20"/>
              </w:rPr>
              <w:t>TA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</w:p>
        </w:tc>
        <w:tc>
          <w:tcPr>
            <w:tcW w:w="3112" w:type="dxa"/>
            <w:gridSpan w:val="10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31" w:name="Text157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1"/>
          </w:p>
        </w:tc>
        <w:tc>
          <w:tcPr>
            <w:tcW w:w="246" w:type="dxa"/>
            <w:tcBorders>
              <w:left w:val="nil"/>
              <w:bottom w:val="nil"/>
            </w:tcBorders>
            <w:vAlign w:val="center"/>
          </w:tcPr>
          <w:p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</w:tr>
      <w:tr w:rsidR="00461B18" w:rsidRPr="0092411B" w:rsidTr="000E262A">
        <w:trPr>
          <w:trHeight w:hRule="exact" w:val="60"/>
        </w:trPr>
        <w:tc>
          <w:tcPr>
            <w:tcW w:w="2262" w:type="dxa"/>
            <w:gridSpan w:val="4"/>
            <w:vMerge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  <w:tc>
          <w:tcPr>
            <w:tcW w:w="5400" w:type="dxa"/>
            <w:gridSpan w:val="20"/>
            <w:vMerge/>
            <w:tcBorders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  <w:tc>
          <w:tcPr>
            <w:tcW w:w="3358" w:type="dxa"/>
            <w:gridSpan w:val="11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</w:tr>
      <w:tr w:rsidR="00F36188" w:rsidRPr="0092411B" w:rsidTr="0062204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36188" w:rsidRPr="00AD3FE1" w:rsidRDefault="00F36188" w:rsidP="0062204E">
            <w:pPr>
              <w:tabs>
                <w:tab w:val="left" w:pos="1332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6.</w:t>
            </w:r>
            <w:r>
              <w:rPr>
                <w:b/>
                <w:szCs w:val="22"/>
              </w:rPr>
              <w:t> </w:t>
            </w:r>
            <w:r w:rsidRPr="00AD3FE1">
              <w:rPr>
                <w:b/>
                <w:sz w:val="20"/>
                <w:szCs w:val="20"/>
              </w:rPr>
              <w:t xml:space="preserve">ESTIMATED PROJECT FUNDING </w:t>
            </w:r>
            <w:r w:rsidRPr="00AD3FE1">
              <w:rPr>
                <w:b/>
                <w:i/>
                <w:sz w:val="20"/>
                <w:szCs w:val="20"/>
              </w:rPr>
              <w:t>(Attach supporting</w:t>
            </w:r>
            <w:r>
              <w:rPr>
                <w:b/>
                <w:i/>
                <w:sz w:val="20"/>
                <w:szCs w:val="20"/>
              </w:rPr>
              <w:t xml:space="preserve"> documentation for estimates)</w:t>
            </w:r>
          </w:p>
        </w:tc>
      </w:tr>
      <w:tr w:rsidR="00F36188" w:rsidRPr="00EA4941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left" w:pos="840"/>
              </w:tabs>
              <w:ind w:left="840" w:hanging="840"/>
              <w:rPr>
                <w:b/>
                <w:sz w:val="16"/>
                <w:szCs w:val="16"/>
              </w:rPr>
            </w:pP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F</w:t>
            </w:r>
            <w:r>
              <w:rPr>
                <w:b/>
                <w:sz w:val="16"/>
                <w:szCs w:val="16"/>
              </w:rPr>
              <w:t>F</w:t>
            </w:r>
            <w:r w:rsidRPr="00EA4941">
              <w:rPr>
                <w:b/>
                <w:sz w:val="16"/>
                <w:szCs w:val="16"/>
              </w:rPr>
              <w:t>Y of TIP/STIP</w:t>
            </w:r>
          </w:p>
        </w:tc>
        <w:tc>
          <w:tcPr>
            <w:tcW w:w="1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Federal</w:t>
            </w:r>
          </w:p>
        </w:tc>
        <w:tc>
          <w:tcPr>
            <w:tcW w:w="1382" w:type="dxa"/>
            <w:gridSpan w:val="9"/>
            <w:tcBorders>
              <w:bottom w:val="single" w:sz="4" w:space="0" w:color="000000"/>
            </w:tcBorders>
            <w:vAlign w:val="center"/>
          </w:tcPr>
          <w:p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 Match</w:t>
            </w:r>
          </w:p>
        </w:tc>
        <w:tc>
          <w:tcPr>
            <w:tcW w:w="1593" w:type="dxa"/>
            <w:gridSpan w:val="6"/>
            <w:tcBorders>
              <w:bottom w:val="single" w:sz="4" w:space="0" w:color="000000"/>
            </w:tcBorders>
            <w:vAlign w:val="center"/>
          </w:tcPr>
          <w:p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Nonparticipating</w:t>
            </w:r>
          </w:p>
        </w:tc>
        <w:tc>
          <w:tcPr>
            <w:tcW w:w="1479" w:type="dxa"/>
            <w:gridSpan w:val="5"/>
            <w:tcBorders>
              <w:bottom w:val="single" w:sz="4" w:space="0" w:color="000000"/>
            </w:tcBorders>
            <w:vAlign w:val="center"/>
          </w:tcPr>
          <w:p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Other</w:t>
            </w:r>
          </w:p>
        </w:tc>
        <w:tc>
          <w:tcPr>
            <w:tcW w:w="1480" w:type="dxa"/>
            <w:gridSpan w:val="3"/>
            <w:tcBorders>
              <w:bottom w:val="single" w:sz="4" w:space="0" w:color="000000"/>
            </w:tcBorders>
            <w:vAlign w:val="center"/>
          </w:tcPr>
          <w:p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Total</w:t>
            </w:r>
          </w:p>
        </w:tc>
      </w:tr>
      <w:tr w:rsidR="000E262A" w:rsidRPr="0092411B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0E262A" w:rsidRPr="00EA4941" w:rsidRDefault="000E262A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7.</w:t>
            </w:r>
            <w:r>
              <w:rPr>
                <w:b/>
                <w:sz w:val="20"/>
                <w:szCs w:val="20"/>
              </w:rPr>
              <w:tab/>
              <w:t>PE Phase</w:t>
            </w:r>
          </w:p>
        </w:tc>
        <w:bookmarkStart w:id="32" w:name="Text177"/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E262A" w:rsidRPr="007803EF" w:rsidRDefault="000E262A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bookmarkEnd w:id="32"/>
        <w:tc>
          <w:tcPr>
            <w:tcW w:w="7315" w:type="dxa"/>
            <w:gridSpan w:val="27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E262A" w:rsidRPr="007803EF" w:rsidRDefault="000E262A" w:rsidP="0062204E">
            <w:pPr>
              <w:tabs>
                <w:tab w:val="left" w:pos="1332"/>
              </w:tabs>
              <w:ind w:right="240"/>
              <w:jc w:val="right"/>
              <w:rPr>
                <w:sz w:val="18"/>
                <w:szCs w:val="18"/>
              </w:rPr>
            </w:pPr>
          </w:p>
        </w:tc>
      </w:tr>
      <w:tr w:rsidR="00F36188" w:rsidRPr="0092411B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PE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D05283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8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3" w:name="Text18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382" w:type="dxa"/>
            <w:gridSpan w:val="9"/>
            <w:shd w:val="clear" w:color="auto" w:fill="auto"/>
            <w:vAlign w:val="center"/>
          </w:tcPr>
          <w:p w:rsidR="00F36188" w:rsidRPr="007803EF" w:rsidRDefault="00D05283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8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4" w:name="Text18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D05283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5" w:name="Text9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D05283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6" w:name="Text10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1480" w:type="dxa"/>
            <w:gridSpan w:val="3"/>
            <w:vAlign w:val="center"/>
          </w:tcPr>
          <w:p w:rsidR="00F36188" w:rsidRPr="007803EF" w:rsidRDefault="00D05283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9"/>
                  <w:enabled w:val="0"/>
                  <w:calcOnExit/>
                  <w:textInput>
                    <w:type w:val="calculated"/>
                    <w:default w:val="=Text188+Text189+Text93+Text106"/>
                    <w:format w:val="#,##0.00"/>
                  </w:textInput>
                </w:ffData>
              </w:fldChar>
            </w:r>
            <w:bookmarkStart w:id="37" w:name="Text11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=Text188+Text189+Text93+Text106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NEPA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8" w:name="Text6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9" w:name="Text8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0" w:name="Text9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1" w:name="Text10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1480" w:type="dxa"/>
            <w:gridSpan w:val="3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0"/>
                  <w:enabled w:val="0"/>
                  <w:calcOnExit/>
                  <w:textInput>
                    <w:type w:val="calculated"/>
                    <w:default w:val="=Text68+Text81+Text94+Text107"/>
                    <w:format w:val="#,##0.00"/>
                  </w:textInput>
                </w:ffData>
              </w:fldChar>
            </w:r>
            <w:bookmarkStart w:id="42" w:name="Text12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=Text68+Text81+Text94+Text107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Final Design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6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3" w:name="Text6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4" w:name="Text8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5" w:name="Text9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6" w:name="Text10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480" w:type="dxa"/>
            <w:gridSpan w:val="3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1"/>
                  <w:enabled w:val="0"/>
                  <w:calcOnExit/>
                  <w:textInput>
                    <w:type w:val="calculated"/>
                    <w:default w:val="=Text69+Text82+Text95+Text108"/>
                    <w:format w:val="#,##0.00"/>
                  </w:textInput>
                </w:ffData>
              </w:fldChar>
            </w:r>
            <w:bookmarkStart w:id="47" w:name="Text12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=Text69+Text82+Text95+Text108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d.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RC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8" w:name="Text7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9" w:name="Text8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0" w:name="Text9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1" w:name="Text10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1480" w:type="dxa"/>
            <w:gridSpan w:val="3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2"/>
                  <w:enabled w:val="0"/>
                  <w:calcOnExit/>
                  <w:textInput>
                    <w:type w:val="calculated"/>
                    <w:default w:val="=Text70+Text83+Text96+Text109"/>
                    <w:format w:val="#,##0.00"/>
                  </w:textInput>
                </w:ffData>
              </w:fldChar>
            </w:r>
            <w:bookmarkStart w:id="52" w:name="Text12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=Text70+Text83+Text96+Text109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BD5004" w:rsidRDefault="00F36188" w:rsidP="009C30E3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e.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NDO</w:t>
            </w:r>
            <w:r w:rsidR="009C30E3">
              <w:rPr>
                <w:sz w:val="20"/>
                <w:szCs w:val="20"/>
              </w:rPr>
              <w:t>T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5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3" w:name="Text15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4" w:name="Text16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5" w:name="Text16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6" w:name="Text16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1480" w:type="dxa"/>
            <w:gridSpan w:val="3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6"/>
                  <w:enabled w:val="0"/>
                  <w:calcOnExit/>
                  <w:textInput>
                    <w:type w:val="calculated"/>
                    <w:default w:val="=Text158+Text160+Text162+Text164"/>
                    <w:format w:val="#,##0.00"/>
                  </w:textInput>
                </w:ffData>
              </w:fldChar>
            </w:r>
            <w:bookmarkStart w:id="57" w:name="Text16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=Text158+Text160+Text162+Text164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183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EA4941">
              <w:rPr>
                <w:b/>
                <w:sz w:val="20"/>
                <w:szCs w:val="20"/>
              </w:rPr>
              <w:t>PE Subtotal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25144E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9"/>
                  <w:enabled w:val="0"/>
                  <w:calcOnExit w:val="0"/>
                  <w:textInput>
                    <w:type w:val="calculated"/>
                    <w:default w:val="=Text188+Text68+Text69+Text70+Text158"/>
                    <w:format w:val="$#,##0.00;($#,##0.00)"/>
                  </w:textInput>
                </w:ffData>
              </w:fldChar>
            </w:r>
            <w:bookmarkStart w:id="58" w:name="Text159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=Text188+Text68+Text69+Text70+Text158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1"/>
                  <w:enabled w:val="0"/>
                  <w:calcOnExit w:val="0"/>
                  <w:textInput>
                    <w:type w:val="calculated"/>
                    <w:default w:val="=Text189+Text81+Text82+Text83+Text160"/>
                    <w:format w:val="$#,##0.00;($#,##0.00)"/>
                  </w:textInput>
                </w:ffData>
              </w:fldChar>
            </w:r>
            <w:bookmarkStart w:id="59" w:name="Text16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=Text189+Text81+Text82+Text83+Text160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3"/>
                  <w:enabled w:val="0"/>
                  <w:calcOnExit w:val="0"/>
                  <w:textInput>
                    <w:type w:val="calculated"/>
                    <w:default w:val="=Text93+Text94+Text95+Text96+Text162"/>
                    <w:format w:val="$#,##0.00;($#,##0.00)"/>
                  </w:textInput>
                </w:ffData>
              </w:fldChar>
            </w:r>
            <w:bookmarkStart w:id="60" w:name="Text163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=Text93+Text94+Text95+Text96+Text162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479" w:type="dxa"/>
            <w:gridSpan w:val="5"/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5"/>
                  <w:enabled w:val="0"/>
                  <w:calcOnExit w:val="0"/>
                  <w:textInput>
                    <w:type w:val="calculated"/>
                    <w:default w:val="=Text106+Text107+Text108+Text109+Text164"/>
                    <w:format w:val="$#,##0.00;($#,##0.00)"/>
                  </w:textInput>
                </w:ffData>
              </w:fldChar>
            </w:r>
            <w:bookmarkStart w:id="61" w:name="Text165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=Text106+Text107+Text108+Text109+Text164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1480" w:type="dxa"/>
            <w:gridSpan w:val="3"/>
            <w:tcBorders>
              <w:bottom w:val="single" w:sz="4" w:space="0" w:color="000000"/>
            </w:tcBorders>
            <w:vAlign w:val="center"/>
          </w:tcPr>
          <w:p w:rsidR="00F36188" w:rsidRPr="007803EF" w:rsidRDefault="006B07F8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7"/>
                  <w:enabled w:val="0"/>
                  <w:calcOnExit/>
                  <w:textInput>
                    <w:type w:val="calculated"/>
                    <w:default w:val="=sum(C25:F25)"/>
                    <w:format w:val="$#,##0.00;($#,##0.00)"/>
                  </w:textInput>
                </w:ffData>
              </w:fldChar>
            </w:r>
            <w:bookmarkStart w:id="62" w:name="Text167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=sum(C25:F25)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6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8.</w:t>
            </w:r>
            <w:r>
              <w:rPr>
                <w:b/>
                <w:sz w:val="20"/>
                <w:szCs w:val="20"/>
              </w:rPr>
              <w:tab/>
              <w:t>ROW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3" w:name="Text7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4" w:name="Text8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5" w:name="Text9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1479" w:type="dxa"/>
            <w:gridSpan w:val="5"/>
            <w:tcBorders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6" w:name="Text11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4"/>
                  <w:enabled w:val="0"/>
                  <w:calcOnExit/>
                  <w:textInput>
                    <w:type w:val="calculated"/>
                    <w:default w:val="=Text72+Text85+Text98+Text111"/>
                    <w:format w:val="#,##0.00"/>
                  </w:textInput>
                </w:ffData>
              </w:fldChar>
            </w:r>
            <w:bookmarkStart w:id="67" w:name="Text12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=Text72+Text85+Text98+Text111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BD5004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9.</w:t>
            </w:r>
            <w:r>
              <w:rPr>
                <w:b/>
                <w:sz w:val="20"/>
                <w:szCs w:val="20"/>
              </w:rPr>
              <w:tab/>
              <w:t>Utilities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8" w:name="Text7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9" w:name="Text8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1593" w:type="dxa"/>
            <w:gridSpan w:val="6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0" w:name="Text9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1479" w:type="dxa"/>
            <w:gridSpan w:val="5"/>
            <w:tcBorders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1" w:name="Text11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1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5"/>
                  <w:enabled w:val="0"/>
                  <w:calcOnExit w:val="0"/>
                  <w:textInput>
                    <w:type w:val="calculated"/>
                    <w:default w:val="=Text73+Text86+Text99+Text112"/>
                    <w:format w:val="#,##0.00"/>
                  </w:textInput>
                </w:ffData>
              </w:fldChar>
            </w:r>
            <w:bookmarkStart w:id="72" w:name="Text12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=Text73+Text86+Text99+Text112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BD5004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  <w:r>
              <w:rPr>
                <w:b/>
                <w:sz w:val="20"/>
                <w:szCs w:val="20"/>
              </w:rPr>
              <w:tab/>
              <w:t>Construction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3" w:name="Text7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1382" w:type="dxa"/>
            <w:gridSpan w:val="9"/>
            <w:tcBorders>
              <w:bottom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4" w:name="Text8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593" w:type="dxa"/>
            <w:gridSpan w:val="6"/>
            <w:tcBorders>
              <w:bottom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5" w:name="Text10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1479" w:type="dxa"/>
            <w:gridSpan w:val="5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6" w:name="Text11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6"/>
                  <w:enabled w:val="0"/>
                  <w:calcOnExit/>
                  <w:textInput>
                    <w:type w:val="calculated"/>
                    <w:default w:val="=Text74+Text87+Text100+Text113"/>
                    <w:format w:val="#,##0.00"/>
                  </w:textInput>
                </w:ffData>
              </w:fldChar>
            </w:r>
            <w:bookmarkStart w:id="77" w:name="Text12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=Text74+Text87+Text100+Text113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7"/>
          </w:p>
        </w:tc>
      </w:tr>
      <w:tr w:rsidR="000E262A" w:rsidRPr="0092411B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0E262A" w:rsidRPr="00EA4941" w:rsidRDefault="000E262A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 w:rsidRPr="00EA4941">
              <w:rPr>
                <w:b/>
                <w:sz w:val="20"/>
                <w:szCs w:val="20"/>
              </w:rPr>
              <w:t>11.</w:t>
            </w:r>
            <w:r w:rsidRPr="00EA4941">
              <w:rPr>
                <w:b/>
                <w:sz w:val="20"/>
                <w:szCs w:val="20"/>
              </w:rPr>
              <w:tab/>
              <w:t>CE Phase</w:t>
            </w:r>
          </w:p>
        </w:tc>
        <w:tc>
          <w:tcPr>
            <w:tcW w:w="8758" w:type="dxa"/>
            <w:gridSpan w:val="31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E262A" w:rsidRPr="007803EF" w:rsidRDefault="000E262A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CE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8" w:name="Text7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9" w:name="Text8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517" w:type="dxa"/>
            <w:gridSpan w:val="4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0" w:name="Text10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1" w:name="Text11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8"/>
                  <w:enabled w:val="0"/>
                  <w:calcOnExit/>
                  <w:textInput>
                    <w:type w:val="calculated"/>
                    <w:default w:val="=Text76+Text89+Text102+Text115"/>
                    <w:format w:val="#,##0.00"/>
                  </w:textInput>
                </w:ffData>
              </w:fldChar>
            </w:r>
            <w:bookmarkStart w:id="82" w:name="Text12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=Text76+Text89+Text102+Text115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RC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3" w:name="Text7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4" w:name="Text9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1517" w:type="dxa"/>
            <w:gridSpan w:val="4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5" w:name="Text10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6" w:name="Text11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9"/>
                  <w:enabled w:val="0"/>
                  <w:calcOnExit/>
                  <w:textInput>
                    <w:type w:val="calculated"/>
                    <w:default w:val="=Text77+Text90+Text103+Text116"/>
                    <w:format w:val="#,##0.00"/>
                  </w:textInput>
                </w:ffData>
              </w:fldChar>
            </w:r>
            <w:bookmarkStart w:id="87" w:name="Text12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=Text77+Text90+Text103+Text116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9C30E3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NDO</w:t>
            </w:r>
            <w:r w:rsidR="009C30E3">
              <w:rPr>
                <w:sz w:val="20"/>
                <w:szCs w:val="20"/>
              </w:rPr>
              <w:t>T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8" w:name="Text7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9" w:name="Text9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9"/>
          </w:p>
        </w:tc>
        <w:tc>
          <w:tcPr>
            <w:tcW w:w="1517" w:type="dxa"/>
            <w:gridSpan w:val="4"/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90" w:name="Text10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91" w:name="Text11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42738C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30"/>
                  <w:enabled w:val="0"/>
                  <w:calcOnExit/>
                  <w:textInput>
                    <w:type w:val="calculated"/>
                    <w:default w:val="=Text78+Text91+Text104+Text117"/>
                    <w:format w:val="#,##0.00"/>
                  </w:textInput>
                </w:ffData>
              </w:fldChar>
            </w:r>
            <w:bookmarkStart w:id="92" w:name="Text13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=Text78+Text91+Text104+Text117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92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F36188" w:rsidRPr="00EA4941" w:rsidRDefault="00F36188" w:rsidP="0062204E">
            <w:pPr>
              <w:tabs>
                <w:tab w:val="left" w:pos="480"/>
                <w:tab w:val="right" w:pos="183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ab/>
            </w:r>
            <w:r>
              <w:rPr>
                <w:b/>
                <w:sz w:val="20"/>
                <w:szCs w:val="20"/>
              </w:rPr>
              <w:tab/>
              <w:t>CE Total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1"/>
                  <w:enabled w:val="0"/>
                  <w:calcOnExit w:val="0"/>
                  <w:textInput>
                    <w:type w:val="calculated"/>
                    <w:default w:val="=sum(c30:c32)"/>
                    <w:format w:val="$#,##0.00;($#,##0.00)"/>
                  </w:textInput>
                </w:ffData>
              </w:fldChar>
            </w:r>
            <w:bookmarkStart w:id="93" w:name="Text15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=sum(c30:c32)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2"/>
                  <w:enabled w:val="0"/>
                  <w:calcOnExit w:val="0"/>
                  <w:textInput>
                    <w:type w:val="calculated"/>
                    <w:default w:val="=sum(d30:d32)"/>
                    <w:format w:val="$#,##0.00;($#,##0.00)"/>
                  </w:textInput>
                </w:ffData>
              </w:fldChar>
            </w:r>
            <w:bookmarkStart w:id="94" w:name="Text152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=sum(d30:d32)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1517" w:type="dxa"/>
            <w:gridSpan w:val="4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3"/>
                  <w:enabled w:val="0"/>
                  <w:calcOnExit w:val="0"/>
                  <w:textInput>
                    <w:type w:val="calculated"/>
                    <w:default w:val="=sum(e30:e32)"/>
                    <w:format w:val="$#,##0.00;($#,##0.00)"/>
                  </w:textInput>
                </w:ffData>
              </w:fldChar>
            </w:r>
            <w:bookmarkStart w:id="95" w:name="Text153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=sum(e30:e32)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4"/>
                  <w:enabled w:val="0"/>
                  <w:calcOnExit w:val="0"/>
                  <w:textInput>
                    <w:type w:val="calculated"/>
                    <w:default w:val="=sum(f30:f32)"/>
                    <w:format w:val="$#,##0.00;($#,##0.00)"/>
                  </w:textInput>
                </w:ffData>
              </w:fldChar>
            </w:r>
            <w:bookmarkStart w:id="96" w:name="Text154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=sum(f30:f32)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6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5"/>
                  <w:enabled w:val="0"/>
                  <w:calcOnExit w:val="0"/>
                  <w:textInput>
                    <w:type w:val="calculated"/>
                    <w:default w:val="=sum(g30:g32)"/>
                    <w:format w:val="$#,##0.00;($#,##0.00)"/>
                  </w:textInput>
                </w:ffData>
              </w:fldChar>
            </w:r>
            <w:bookmarkStart w:id="97" w:name="Text155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=sum(g30:g32)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0.0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7"/>
          </w:p>
        </w:tc>
      </w:tr>
      <w:tr w:rsidR="00F36188" w:rsidRPr="0092411B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:rsidR="00493465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</w:t>
            </w:r>
            <w:r>
              <w:rPr>
                <w:b/>
                <w:sz w:val="20"/>
                <w:szCs w:val="20"/>
              </w:rPr>
              <w:tab/>
              <w:t>TOTAL</w:t>
            </w:r>
          </w:p>
          <w:p w:rsidR="00F36188" w:rsidRPr="00493465" w:rsidRDefault="00F36188" w:rsidP="00493465">
            <w:pPr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8"/>
                  <w:enabled w:val="0"/>
                  <w:calcOnExit w:val="0"/>
                  <w:textInput>
                    <w:type w:val="calculated"/>
                    <w:default w:val="=sum(c25:c28, c30:c32)"/>
                    <w:format w:val="$#,##0.00;($#,##0.00)"/>
                  </w:textInput>
                </w:ffData>
              </w:fldChar>
            </w:r>
            <w:bookmarkStart w:id="98" w:name="Text168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=sum(c25:c28, c30:c32)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8"/>
          </w:p>
        </w:tc>
        <w:tc>
          <w:tcPr>
            <w:tcW w:w="1382" w:type="dxa"/>
            <w:gridSpan w:val="9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9"/>
                  <w:enabled w:val="0"/>
                  <w:calcOnExit w:val="0"/>
                  <w:textInput>
                    <w:type w:val="calculated"/>
                    <w:default w:val="=sum(d25:d28, d30:d32)"/>
                    <w:format w:val="$#,##0.00;($#,##0.00)"/>
                  </w:textInput>
                </w:ffData>
              </w:fldChar>
            </w:r>
            <w:bookmarkStart w:id="99" w:name="Text169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=sum(d25:d28, d30:d32)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1517" w:type="dxa"/>
            <w:gridSpan w:val="4"/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0"/>
                  <w:enabled w:val="0"/>
                  <w:calcOnExit w:val="0"/>
                  <w:textInput>
                    <w:type w:val="calculated"/>
                    <w:default w:val="=sum(e25:e28, e30:e32)"/>
                    <w:format w:val="$#,##0.00;($#,##0.00)"/>
                  </w:textInput>
                </w:ffData>
              </w:fldChar>
            </w:r>
            <w:bookmarkStart w:id="100" w:name="Text170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=sum(e25:e28, e30:e32)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1"/>
                  <w:enabled w:val="0"/>
                  <w:calcOnExit w:val="0"/>
                  <w:textInput>
                    <w:type w:val="calculated"/>
                    <w:default w:val="=sum(f25:f28, f30:f32)"/>
                    <w:format w:val="$#,##0.00;($#,##0.00)"/>
                  </w:textInput>
                </w:ffData>
              </w:fldChar>
            </w:r>
            <w:bookmarkStart w:id="101" w:name="Text17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=sum(f25:f28, f30:f32)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101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2"/>
                  <w:enabled w:val="0"/>
                  <w:calcOnExit w:val="0"/>
                  <w:textInput>
                    <w:type w:val="calculated"/>
                    <w:default w:val="=sum(g25:g28, g30:g32)"/>
                    <w:format w:val="$#,##0.00;($#,##0.00)"/>
                  </w:textInput>
                </w:ffData>
              </w:fldChar>
            </w:r>
            <w:bookmarkStart w:id="102" w:name="Text172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=sum(g25:g28, g30:g32)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0.0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102"/>
          </w:p>
        </w:tc>
      </w:tr>
      <w:tr w:rsidR="00071F53" w:rsidRPr="0092411B" w:rsidTr="00AD1F51">
        <w:trPr>
          <w:trHeight w:hRule="exact" w:val="34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071F53" w:rsidRPr="00AD3FE1" w:rsidRDefault="00071F53" w:rsidP="002C69BE">
            <w:pPr>
              <w:tabs>
                <w:tab w:val="left" w:pos="1332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13.</w:t>
            </w:r>
            <w:r>
              <w:rPr>
                <w:b/>
                <w:szCs w:val="22"/>
              </w:rPr>
              <w:t> </w:t>
            </w:r>
            <w:r w:rsidR="002C69BE">
              <w:rPr>
                <w:b/>
                <w:sz w:val="20"/>
                <w:szCs w:val="20"/>
              </w:rPr>
              <w:t>OTHER CONSIDERATIONS</w:t>
            </w:r>
          </w:p>
        </w:tc>
      </w:tr>
      <w:tr w:rsidR="00071F53" w:rsidRPr="00071F53" w:rsidTr="002C69B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71F53" w:rsidRPr="00071F53" w:rsidRDefault="002C69BE" w:rsidP="00071F53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> </w:t>
            </w:r>
            <w:r w:rsidR="00071F53">
              <w:rPr>
                <w:sz w:val="20"/>
                <w:szCs w:val="20"/>
              </w:rPr>
              <w:t>Will special assessments district(s) be used to collect a portion of the required local funding match?</w:t>
            </w:r>
            <w:r w:rsidR="00071F53">
              <w:rPr>
                <w:sz w:val="20"/>
                <w:szCs w:val="20"/>
              </w:rPr>
              <w:t> </w:t>
            </w:r>
            <w:r w:rsidR="00071F53">
              <w:rPr>
                <w:sz w:val="20"/>
                <w:szCs w:val="20"/>
              </w:rPr>
              <w:t> </w:t>
            </w:r>
            <w:r w:rsidR="00071F53">
              <w:rPr>
                <w:sz w:val="20"/>
                <w:szCs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40"/>
            <w:r w:rsidR="00071F53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="00071F53">
              <w:rPr>
                <w:sz w:val="20"/>
                <w:szCs w:val="20"/>
              </w:rPr>
              <w:fldChar w:fldCharType="end"/>
            </w:r>
            <w:bookmarkEnd w:id="103"/>
            <w:r w:rsidR="00071F53">
              <w:rPr>
                <w:sz w:val="20"/>
                <w:szCs w:val="20"/>
              </w:rPr>
              <w:t xml:space="preserve"> Yes</w:t>
            </w:r>
            <w:r w:rsidR="00071F53">
              <w:rPr>
                <w:sz w:val="20"/>
                <w:szCs w:val="20"/>
              </w:rPr>
              <w:t> </w:t>
            </w:r>
            <w:r w:rsidR="00071F53">
              <w:rPr>
                <w:sz w:val="20"/>
                <w:szCs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41"/>
            <w:r w:rsidR="00071F53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="00071F53">
              <w:rPr>
                <w:sz w:val="20"/>
                <w:szCs w:val="20"/>
              </w:rPr>
              <w:fldChar w:fldCharType="end"/>
            </w:r>
            <w:bookmarkEnd w:id="104"/>
            <w:r w:rsidR="00071F53">
              <w:rPr>
                <w:sz w:val="20"/>
                <w:szCs w:val="20"/>
              </w:rPr>
              <w:t xml:space="preserve"> No</w:t>
            </w:r>
          </w:p>
        </w:tc>
      </w:tr>
      <w:tr w:rsidR="002C69BE" w:rsidRPr="0040550C" w:rsidTr="00264594">
        <w:trPr>
          <w:trHeight w:hRule="exact" w:val="32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9BE" w:rsidRPr="00730687" w:rsidRDefault="002C69BE" w:rsidP="00264594">
            <w:pPr>
              <w:tabs>
                <w:tab w:val="left" w:pos="1332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b.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>Project on One- &amp;</w:t>
            </w:r>
            <w:r w:rsidRPr="00730687">
              <w:rPr>
                <w:sz w:val="19"/>
                <w:szCs w:val="19"/>
              </w:rPr>
              <w:t xml:space="preserve"> Six-Year Plan?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heck123"/>
            <w:r w:rsidRPr="00730687">
              <w:rPr>
                <w:sz w:val="19"/>
                <w:szCs w:val="19"/>
              </w:rPr>
              <w:instrText xml:space="preserve"> FORMCHECKBOX </w:instrText>
            </w:r>
            <w:r w:rsidR="00CA03CE">
              <w:rPr>
                <w:sz w:val="19"/>
                <w:szCs w:val="19"/>
              </w:rPr>
            </w:r>
            <w:r w:rsidR="00CA03CE">
              <w:rPr>
                <w:sz w:val="19"/>
                <w:szCs w:val="19"/>
              </w:rPr>
              <w:fldChar w:fldCharType="separate"/>
            </w:r>
            <w:r w:rsidRPr="00730687">
              <w:rPr>
                <w:sz w:val="19"/>
                <w:szCs w:val="19"/>
              </w:rPr>
              <w:fldChar w:fldCharType="end"/>
            </w:r>
            <w:bookmarkEnd w:id="105"/>
            <w:r w:rsidRPr="00730687">
              <w:rPr>
                <w:sz w:val="19"/>
                <w:szCs w:val="19"/>
              </w:rPr>
              <w:t xml:space="preserve"> Yes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Check124"/>
            <w:r w:rsidRPr="00730687">
              <w:rPr>
                <w:sz w:val="19"/>
                <w:szCs w:val="19"/>
              </w:rPr>
              <w:instrText xml:space="preserve"> FORMCHECKBOX </w:instrText>
            </w:r>
            <w:r w:rsidR="00CA03CE">
              <w:rPr>
                <w:sz w:val="19"/>
                <w:szCs w:val="19"/>
              </w:rPr>
            </w:r>
            <w:r w:rsidR="00CA03CE">
              <w:rPr>
                <w:sz w:val="19"/>
                <w:szCs w:val="19"/>
              </w:rPr>
              <w:fldChar w:fldCharType="separate"/>
            </w:r>
            <w:r w:rsidRPr="00730687">
              <w:rPr>
                <w:sz w:val="19"/>
                <w:szCs w:val="19"/>
              </w:rPr>
              <w:fldChar w:fldCharType="end"/>
            </w:r>
            <w:bookmarkEnd w:id="106"/>
            <w:r w:rsidRPr="00730687">
              <w:rPr>
                <w:sz w:val="19"/>
                <w:szCs w:val="19"/>
              </w:rPr>
              <w:t xml:space="preserve"> No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t>Attach One- and Six-Year Plan Revision or New Plan Documentation.</w:t>
            </w:r>
          </w:p>
        </w:tc>
      </w:tr>
      <w:tr w:rsidR="00454F62" w:rsidRPr="0040550C" w:rsidTr="00533BEC">
        <w:trPr>
          <w:trHeight w:hRule="exact" w:val="5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3BEC" w:rsidRDefault="00454F62" w:rsidP="00533BEC">
            <w:pPr>
              <w:tabs>
                <w:tab w:val="left" w:pos="1332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c.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 xml:space="preserve">Does your LPA have </w:t>
            </w:r>
            <w:r w:rsidR="00027217">
              <w:rPr>
                <w:sz w:val="19"/>
                <w:szCs w:val="19"/>
              </w:rPr>
              <w:t xml:space="preserve">a signed ADA </w:t>
            </w:r>
            <w:r w:rsidR="00533BEC">
              <w:rPr>
                <w:sz w:val="19"/>
                <w:szCs w:val="19"/>
              </w:rPr>
              <w:t>Policy and a signed Title VI Nondiscrimination Agreement?</w:t>
            </w:r>
          </w:p>
          <w:p w:rsidR="00454F62" w:rsidRPr="00454F62" w:rsidRDefault="00533BEC" w:rsidP="00533BEC">
            <w:pPr>
              <w:tabs>
                <w:tab w:val="left" w:pos="1332"/>
              </w:tabs>
              <w:rPr>
                <w:i/>
                <w:sz w:val="19"/>
                <w:szCs w:val="19"/>
              </w:rPr>
            </w:pP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 xml:space="preserve"> </w:t>
            </w:r>
            <w:r w:rsidR="00454F62" w:rsidRPr="00730687">
              <w:rPr>
                <w:sz w:val="19"/>
                <w:szCs w:val="19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54F62" w:rsidRPr="00730687">
              <w:rPr>
                <w:sz w:val="19"/>
                <w:szCs w:val="19"/>
              </w:rPr>
              <w:instrText xml:space="preserve"> FORMCHECKBOX </w:instrText>
            </w:r>
            <w:r w:rsidR="00CA03CE">
              <w:rPr>
                <w:sz w:val="19"/>
                <w:szCs w:val="19"/>
              </w:rPr>
            </w:r>
            <w:r w:rsidR="00CA03CE">
              <w:rPr>
                <w:sz w:val="19"/>
                <w:szCs w:val="19"/>
              </w:rPr>
              <w:fldChar w:fldCharType="separate"/>
            </w:r>
            <w:r w:rsidR="00454F62" w:rsidRPr="00730687">
              <w:rPr>
                <w:sz w:val="19"/>
                <w:szCs w:val="19"/>
              </w:rPr>
              <w:fldChar w:fldCharType="end"/>
            </w:r>
            <w:r w:rsidR="00454F62" w:rsidRPr="00730687">
              <w:rPr>
                <w:sz w:val="19"/>
                <w:szCs w:val="19"/>
              </w:rPr>
              <w:t xml:space="preserve"> Yes</w:t>
            </w:r>
            <w:r w:rsidR="00454F62" w:rsidRPr="00730687">
              <w:rPr>
                <w:sz w:val="19"/>
                <w:szCs w:val="19"/>
              </w:rPr>
              <w:t> </w:t>
            </w:r>
            <w:r w:rsidR="00454F62" w:rsidRPr="00730687">
              <w:rPr>
                <w:sz w:val="19"/>
                <w:szCs w:val="19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54F62" w:rsidRPr="00730687">
              <w:rPr>
                <w:sz w:val="19"/>
                <w:szCs w:val="19"/>
              </w:rPr>
              <w:instrText xml:space="preserve"> FORMCHECKBOX </w:instrText>
            </w:r>
            <w:r w:rsidR="00CA03CE">
              <w:rPr>
                <w:sz w:val="19"/>
                <w:szCs w:val="19"/>
              </w:rPr>
            </w:r>
            <w:r w:rsidR="00CA03CE">
              <w:rPr>
                <w:sz w:val="19"/>
                <w:szCs w:val="19"/>
              </w:rPr>
              <w:fldChar w:fldCharType="separate"/>
            </w:r>
            <w:r w:rsidR="00454F62" w:rsidRPr="00730687">
              <w:rPr>
                <w:sz w:val="19"/>
                <w:szCs w:val="19"/>
              </w:rPr>
              <w:fldChar w:fldCharType="end"/>
            </w:r>
            <w:r w:rsidR="00454F62" w:rsidRPr="00730687">
              <w:rPr>
                <w:sz w:val="19"/>
                <w:szCs w:val="19"/>
              </w:rPr>
              <w:t xml:space="preserve"> No</w:t>
            </w:r>
            <w:r w:rsidR="00454F62">
              <w:rPr>
                <w:sz w:val="19"/>
                <w:szCs w:val="19"/>
              </w:rPr>
              <w:t> </w:t>
            </w:r>
            <w:r w:rsidR="00454F62">
              <w:rPr>
                <w:i/>
                <w:sz w:val="19"/>
                <w:szCs w:val="19"/>
              </w:rPr>
              <w:t>(Attach if not previously submitted.)</w:t>
            </w:r>
          </w:p>
        </w:tc>
      </w:tr>
      <w:tr w:rsidR="00F45C14" w:rsidRPr="0092411B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14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>DESIGN DETAILS</w:t>
            </w:r>
          </w:p>
        </w:tc>
      </w:tr>
      <w:tr w:rsidR="00F45C14" w:rsidRPr="00071F53" w:rsidTr="000E262A">
        <w:trPr>
          <w:trHeight w:hRule="exact" w:val="36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45C14" w:rsidRPr="00071F53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Existing</w:t>
            </w:r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Proposed</w:t>
            </w:r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Remarks/Existing Condition</w:t>
            </w:r>
          </w:p>
        </w:tc>
      </w:tr>
      <w:tr w:rsidR="00F45C14" w:rsidRPr="00071F53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Pr="00071F53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Surface Width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107" w:name="Text13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7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08" w:name="Text13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8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109" w:name="Text14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9"/>
          </w:p>
        </w:tc>
      </w:tr>
      <w:tr w:rsidR="00F45C14" w:rsidRPr="00071F53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Surface Type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110" w:name="Text13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0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11" w:name="Text13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1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5C14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112" w:name="Text14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2"/>
          </w:p>
        </w:tc>
      </w:tr>
      <w:tr w:rsidR="00BC3ECA" w:rsidRPr="00071F53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BC3ECA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Shoulder Width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13" w:name="Text13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3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114" w:name="Text13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4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15" w:name="Text14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5"/>
          </w:p>
        </w:tc>
      </w:tr>
      <w:tr w:rsidR="00BC3ECA" w:rsidRPr="00071F53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BC3ECA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Shoulder Type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116" w:name="Text13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6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117" w:name="Text13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7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18" w:name="Text14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8"/>
          </w:p>
        </w:tc>
      </w:tr>
      <w:tr w:rsidR="00BC3ECA" w:rsidRPr="0092411B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C3ECA" w:rsidRPr="00F45C14" w:rsidRDefault="00BC3ECA" w:rsidP="00BC3ECA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15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>EXISTING STRUCTURES</w:t>
            </w:r>
          </w:p>
        </w:tc>
      </w:tr>
      <w:tr w:rsidR="00BC3ECA" w:rsidRPr="00071F53" w:rsidTr="000E262A">
        <w:trPr>
          <w:trHeight w:hRule="exact" w:val="56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Structure</w:t>
            </w:r>
          </w:p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No.</w:t>
            </w:r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Feature</w:t>
            </w:r>
          </w:p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Crossed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Type of</w:t>
            </w:r>
          </w:p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Structure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Length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Width</w:t>
            </w:r>
          </w:p>
        </w:tc>
        <w:tc>
          <w:tcPr>
            <w:tcW w:w="13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Sufficiency</w:t>
            </w:r>
          </w:p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Rating</w:t>
            </w:r>
          </w:p>
        </w:tc>
        <w:tc>
          <w:tcPr>
            <w:tcW w:w="167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Proposed</w:t>
            </w:r>
          </w:p>
          <w:p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Treatment</w:t>
            </w:r>
          </w:p>
        </w:tc>
      </w:tr>
      <w:tr w:rsidR="00BC3ECA" w:rsidRPr="00071F53" w:rsidTr="000E262A">
        <w:trPr>
          <w:trHeight w:hRule="exact" w:val="32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19" w:name="Text14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9"/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78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C3ECA" w:rsidRPr="00071F53" w:rsidTr="000E262A">
        <w:trPr>
          <w:trHeight w:hRule="exact" w:val="32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D4702E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7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40550C" w:rsidRPr="0092411B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0550C" w:rsidRPr="0040550C" w:rsidRDefault="0040550C" w:rsidP="0040550C">
            <w:pPr>
              <w:tabs>
                <w:tab w:val="left" w:pos="1332"/>
              </w:tabs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16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 xml:space="preserve">SCHEDULE CONSIDERATIONS </w:t>
            </w:r>
            <w:r w:rsidRPr="0040550C">
              <w:rPr>
                <w:b/>
                <w:i/>
                <w:sz w:val="20"/>
                <w:szCs w:val="20"/>
              </w:rPr>
              <w:t>(Attach explanations and supporting documentation to this form)</w:t>
            </w:r>
          </w:p>
        </w:tc>
      </w:tr>
      <w:tr w:rsidR="007053C8" w:rsidRPr="0040550C" w:rsidTr="00454F62">
        <w:trPr>
          <w:trHeight w:hRule="exact" w:val="48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53C8" w:rsidRPr="001E3E17" w:rsidRDefault="00B25A96" w:rsidP="00454F62">
            <w:pPr>
              <w:tabs>
                <w:tab w:val="left" w:pos="240"/>
                <w:tab w:val="left" w:pos="1332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 there an expectation that the proposed projec</w:t>
            </w:r>
            <w:r w:rsidR="000F7752">
              <w:rPr>
                <w:b/>
                <w:sz w:val="20"/>
                <w:szCs w:val="20"/>
              </w:rPr>
              <w:t>t will involve any of the following</w:t>
            </w:r>
            <w:r w:rsidR="007053C8" w:rsidRPr="001E3E17">
              <w:rPr>
                <w:b/>
                <w:sz w:val="20"/>
                <w:szCs w:val="20"/>
              </w:rPr>
              <w:t>:</w:t>
            </w:r>
          </w:p>
          <w:p w:rsidR="007053C8" w:rsidRPr="001E3E17" w:rsidRDefault="007053C8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 w:rsidRPr="007053C8">
              <w:rPr>
                <w:b/>
                <w:sz w:val="16"/>
                <w:szCs w:val="16"/>
              </w:rPr>
              <w:t>Yes</w:t>
            </w:r>
            <w:r w:rsidRPr="007053C8">
              <w:rPr>
                <w:b/>
                <w:sz w:val="16"/>
                <w:szCs w:val="16"/>
              </w:rPr>
              <w:tab/>
              <w:t>No</w:t>
            </w:r>
          </w:p>
        </w:tc>
      </w:tr>
      <w:tr w:rsidR="00950B17" w:rsidRPr="0040550C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0B17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ab/>
              <w:t xml:space="preserve">ROW Acquisition </w:t>
            </w:r>
            <w:r>
              <w:rPr>
                <w:i/>
                <w:sz w:val="20"/>
                <w:szCs w:val="20"/>
              </w:rPr>
              <w:t>(including Easements)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0B17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Estimated No. of Tracts: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20" w:name="Text17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0"/>
          </w:p>
        </w:tc>
      </w:tr>
      <w:tr w:rsidR="00950B17" w:rsidRPr="0040550C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B13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</w:t>
            </w:r>
            <w:r>
              <w:rPr>
                <w:sz w:val="20"/>
                <w:szCs w:val="20"/>
              </w:rPr>
              <w:tab/>
              <w:t>Relocation of Residences or Businesses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Check92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1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Check93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2"/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0B17" w:rsidRDefault="00115B69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Residences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Text18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Businesses</w:t>
            </w:r>
          </w:p>
        </w:tc>
      </w:tr>
      <w:tr w:rsidR="00A26290" w:rsidRPr="0040550C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6290" w:rsidRDefault="00E12B13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A26290">
              <w:rPr>
                <w:sz w:val="20"/>
                <w:szCs w:val="20"/>
              </w:rPr>
              <w:t>.</w:t>
            </w:r>
            <w:r w:rsidR="00A26290">
              <w:rPr>
                <w:sz w:val="20"/>
                <w:szCs w:val="20"/>
              </w:rPr>
              <w:tab/>
              <w:t>Utility Relocation or Adjustment</w:t>
            </w:r>
            <w:r w:rsidR="00A26290">
              <w:rPr>
                <w:sz w:val="20"/>
                <w:szCs w:val="20"/>
              </w:rPr>
              <w:tab/>
            </w:r>
            <w:r w:rsidR="00A26290">
              <w:rPr>
                <w:sz w:val="20"/>
                <w:szCs w:val="20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Check97"/>
            <w:r w:rsidR="00A26290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="00A26290">
              <w:rPr>
                <w:sz w:val="20"/>
                <w:szCs w:val="20"/>
              </w:rPr>
              <w:fldChar w:fldCharType="end"/>
            </w:r>
            <w:bookmarkEnd w:id="123"/>
            <w:r w:rsidR="00A26290">
              <w:rPr>
                <w:sz w:val="20"/>
                <w:szCs w:val="20"/>
              </w:rPr>
              <w:tab/>
            </w:r>
            <w:r w:rsidR="00A26290">
              <w:rPr>
                <w:sz w:val="20"/>
                <w:szCs w:val="20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4" w:name="Check98"/>
            <w:r w:rsidR="00A26290"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 w:rsidR="00A26290">
              <w:rPr>
                <w:sz w:val="20"/>
                <w:szCs w:val="20"/>
              </w:rPr>
              <w:fldChar w:fldCharType="end"/>
            </w:r>
            <w:bookmarkEnd w:id="124"/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6290" w:rsidRPr="007053C8" w:rsidRDefault="007053C8" w:rsidP="00DB2569">
            <w:pPr>
              <w:tabs>
                <w:tab w:val="left" w:pos="1332"/>
                <w:tab w:val="center" w:pos="4200"/>
                <w:tab w:val="center" w:pos="4800"/>
              </w:tabs>
              <w:ind w:right="-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Check111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5"/>
            <w:r>
              <w:rPr>
                <w:sz w:val="20"/>
                <w:szCs w:val="20"/>
              </w:rPr>
              <w:t xml:space="preserve"> Gas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Check112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6"/>
            <w:r>
              <w:rPr>
                <w:sz w:val="20"/>
                <w:szCs w:val="20"/>
              </w:rPr>
              <w:t xml:space="preserve"> Water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7" w:name="Check113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7"/>
            <w:r>
              <w:rPr>
                <w:sz w:val="20"/>
                <w:szCs w:val="20"/>
              </w:rPr>
              <w:t xml:space="preserve"> Power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Check114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8"/>
            <w:r>
              <w:rPr>
                <w:sz w:val="20"/>
                <w:szCs w:val="20"/>
              </w:rPr>
              <w:t xml:space="preserve"> Phone</w:t>
            </w:r>
            <w:r w:rsidR="002175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Check1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Check115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9"/>
            <w:r>
              <w:rPr>
                <w:sz w:val="20"/>
                <w:szCs w:val="20"/>
              </w:rPr>
              <w:t xml:space="preserve"> Other</w:t>
            </w:r>
          </w:p>
        </w:tc>
      </w:tr>
      <w:tr w:rsidR="007053C8" w:rsidRPr="0040550C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53C8" w:rsidRDefault="007053C8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  <w:r>
              <w:rPr>
                <w:sz w:val="20"/>
                <w:szCs w:val="20"/>
              </w:rPr>
              <w:tab/>
              <w:t>Railroad Involvement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Check105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0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Check106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1"/>
          </w:p>
        </w:tc>
        <w:tc>
          <w:tcPr>
            <w:tcW w:w="5638" w:type="dxa"/>
            <w:gridSpan w:val="2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53C8" w:rsidRPr="00A26290" w:rsidRDefault="007053C8" w:rsidP="00FA173B">
            <w:pPr>
              <w:tabs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Check116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2"/>
            <w:r>
              <w:rPr>
                <w:sz w:val="20"/>
                <w:szCs w:val="20"/>
              </w:rPr>
              <w:t xml:space="preserve"> Crossing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Check117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3"/>
            <w:r>
              <w:rPr>
                <w:sz w:val="20"/>
                <w:szCs w:val="20"/>
              </w:rPr>
              <w:t xml:space="preserve"> Parallel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4" w:name="Check118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4"/>
            <w:r>
              <w:rPr>
                <w:sz w:val="20"/>
                <w:szCs w:val="20"/>
              </w:rPr>
              <w:t xml:space="preserve"> Within 50’</w:t>
            </w:r>
          </w:p>
        </w:tc>
      </w:tr>
      <w:tr w:rsidR="00263339" w:rsidRPr="0040550C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694B31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</w:t>
            </w:r>
            <w:r>
              <w:rPr>
                <w:sz w:val="20"/>
                <w:szCs w:val="20"/>
              </w:rPr>
              <w:tab/>
              <w:t>New Horizontal Alignment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358" w:type="dxa"/>
            <w:gridSpan w:val="11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</w:p>
        </w:tc>
      </w:tr>
      <w:tr w:rsidR="00263339" w:rsidRPr="0040550C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694B31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</w:t>
            </w:r>
            <w:r>
              <w:rPr>
                <w:sz w:val="20"/>
                <w:szCs w:val="20"/>
              </w:rPr>
              <w:tab/>
              <w:t>Design Relaxation or Exception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Default="00263339" w:rsidP="00E12B13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</w:p>
        </w:tc>
      </w:tr>
      <w:tr w:rsidR="00263339" w:rsidRPr="0040550C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126780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g.</w:t>
            </w:r>
            <w:r>
              <w:rPr>
                <w:sz w:val="20"/>
                <w:szCs w:val="20"/>
              </w:rPr>
              <w:tab/>
              <w:t>NDO</w:t>
            </w:r>
            <w:r w:rsidR="00126780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 Permit to Occupy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5" w:name="Check119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5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Check120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6"/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</w:p>
        </w:tc>
      </w:tr>
      <w:tr w:rsidR="00263339" w:rsidRPr="0040550C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26333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h.</w:t>
            </w:r>
            <w:r>
              <w:rPr>
                <w:sz w:val="20"/>
                <w:szCs w:val="20"/>
              </w:rPr>
              <w:tab/>
              <w:t>Has ROW already been acquired?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Check121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7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Check122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8"/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Default="00263339" w:rsidP="00B943D1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</w:p>
        </w:tc>
      </w:tr>
      <w:tr w:rsidR="00263339" w:rsidRPr="0040550C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493465">
            <w:pPr>
              <w:tabs>
                <w:tab w:val="left" w:pos="240"/>
                <w:tab w:val="left" w:pos="1800"/>
                <w:tab w:val="center" w:pos="4920"/>
                <w:tab w:val="center" w:pos="5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</w:t>
            </w:r>
            <w:r>
              <w:rPr>
                <w:sz w:val="20"/>
                <w:szCs w:val="20"/>
              </w:rPr>
              <w:tab/>
              <w:t>PE Procurement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Check75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9"/>
            <w:r>
              <w:rPr>
                <w:sz w:val="20"/>
                <w:szCs w:val="20"/>
              </w:rPr>
              <w:t xml:space="preserve"> RFP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Check76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0"/>
            <w:r>
              <w:rPr>
                <w:sz w:val="20"/>
                <w:szCs w:val="20"/>
              </w:rPr>
              <w:t xml:space="preserve"> Locally Funded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Check125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1"/>
            <w:r>
              <w:rPr>
                <w:sz w:val="20"/>
                <w:szCs w:val="20"/>
              </w:rPr>
              <w:t xml:space="preserve"> LPA In-House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2" w:name="Check131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2"/>
            <w:r>
              <w:rPr>
                <w:sz w:val="20"/>
                <w:szCs w:val="20"/>
              </w:rPr>
              <w:t xml:space="preserve"> </w:t>
            </w:r>
            <w:r w:rsidR="00493465">
              <w:rPr>
                <w:sz w:val="20"/>
                <w:szCs w:val="20"/>
              </w:rPr>
              <w:t>On-Call</w:t>
            </w:r>
          </w:p>
        </w:tc>
        <w:tc>
          <w:tcPr>
            <w:tcW w:w="3358" w:type="dxa"/>
            <w:gridSpan w:val="11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Default="00263339" w:rsidP="003572C0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17.</w:t>
            </w:r>
            <w:r>
              <w:rPr>
                <w:b/>
                <w:szCs w:val="22"/>
              </w:rPr>
              <w:t> </w:t>
            </w:r>
            <w:r>
              <w:rPr>
                <w:b/>
                <w:sz w:val="20"/>
                <w:szCs w:val="20"/>
              </w:rPr>
              <w:t>TRAFFIC DATA</w:t>
            </w:r>
          </w:p>
        </w:tc>
      </w:tr>
      <w:tr w:rsidR="00263339" w:rsidRPr="0040550C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EB7DF9" w:rsidP="00126780">
            <w:pPr>
              <w:tabs>
                <w:tab w:val="left" w:pos="240"/>
                <w:tab w:val="left" w:pos="1332"/>
                <w:tab w:val="left" w:pos="1800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</w:t>
            </w:r>
            <w:r>
              <w:rPr>
                <w:sz w:val="20"/>
                <w:szCs w:val="20"/>
              </w:rPr>
              <w:tab/>
              <w:t>CE Procurement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RFP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NDO</w:t>
            </w:r>
            <w:r w:rsidR="00126780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On-Call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LPA In-House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3" w:name="Check132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3"/>
            <w:r>
              <w:rPr>
                <w:sz w:val="20"/>
                <w:szCs w:val="20"/>
              </w:rPr>
              <w:t xml:space="preserve"> N/A</w:t>
            </w:r>
          </w:p>
        </w:tc>
        <w:tc>
          <w:tcPr>
            <w:tcW w:w="1920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263339" w:rsidRPr="00996ECF" w:rsidRDefault="00996ECF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Construction Year</w:t>
            </w:r>
            <w:r w:rsidR="00263339" w:rsidRPr="00996ECF">
              <w:rPr>
                <w:sz w:val="18"/>
                <w:szCs w:val="18"/>
              </w:rPr>
              <w:t xml:space="preserve"> ADT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63339" w:rsidRPr="0040550C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EB7DF9" w:rsidP="00EB7DF9">
            <w:pPr>
              <w:tabs>
                <w:tab w:val="left" w:pos="240"/>
                <w:tab w:val="left" w:pos="1920"/>
                <w:tab w:val="right" w:pos="73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</w:t>
            </w:r>
            <w:r>
              <w:rPr>
                <w:sz w:val="20"/>
                <w:szCs w:val="20"/>
              </w:rPr>
              <w:tab/>
              <w:t>Anticipated NEPA level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Check133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4"/>
            <w:r>
              <w:rPr>
                <w:sz w:val="20"/>
                <w:szCs w:val="20"/>
              </w:rPr>
              <w:t xml:space="preserve"> PA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Check134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5"/>
            <w:r>
              <w:rPr>
                <w:sz w:val="20"/>
                <w:szCs w:val="20"/>
              </w:rPr>
              <w:t xml:space="preserve"> PCE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6" w:name="Check135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6"/>
            <w:r>
              <w:rPr>
                <w:sz w:val="20"/>
                <w:szCs w:val="20"/>
              </w:rPr>
              <w:t xml:space="preserve"> CE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7" w:name="Check136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7"/>
            <w:r>
              <w:rPr>
                <w:sz w:val="20"/>
                <w:szCs w:val="20"/>
              </w:rPr>
              <w:t xml:space="preserve"> EA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8" w:name="Check137"/>
            <w:r>
              <w:rPr>
                <w:sz w:val="20"/>
                <w:szCs w:val="20"/>
              </w:rPr>
              <w:instrText xml:space="preserve"> FORMCHECKBOX </w:instrText>
            </w:r>
            <w:r w:rsidR="00CA03CE">
              <w:rPr>
                <w:sz w:val="20"/>
                <w:szCs w:val="20"/>
              </w:rPr>
            </w:r>
            <w:r w:rsidR="00CA03CE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8"/>
            <w:r>
              <w:rPr>
                <w:sz w:val="20"/>
                <w:szCs w:val="20"/>
              </w:rPr>
              <w:t xml:space="preserve"> EIS</w:t>
            </w:r>
          </w:p>
        </w:tc>
        <w:tc>
          <w:tcPr>
            <w:tcW w:w="192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263339" w:rsidRPr="00996ECF" w:rsidRDefault="00263339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Design Year ADT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3572C0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149" w:name="Text18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9"/>
          </w:p>
        </w:tc>
      </w:tr>
      <w:tr w:rsidR="00263339" w:rsidRPr="0040550C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EB7DF9" w:rsidP="001244AC">
            <w:pPr>
              <w:tabs>
                <w:tab w:val="left" w:pos="240"/>
                <w:tab w:val="left" w:pos="1920"/>
                <w:tab w:val="center" w:pos="4920"/>
                <w:tab w:val="center" w:pos="5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ab/>
              <w:t>Project Scheduling Template: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150" w:name="Text19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0"/>
          </w:p>
        </w:tc>
        <w:tc>
          <w:tcPr>
            <w:tcW w:w="192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263339" w:rsidRPr="00996ECF" w:rsidRDefault="00263339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% Trucks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63339" w:rsidRPr="0092411B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Pr="003E6FD7" w:rsidRDefault="00263339" w:rsidP="008A7240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18</w:t>
            </w:r>
            <w:r w:rsidRPr="003E6FD7">
              <w:rPr>
                <w:b/>
                <w:szCs w:val="22"/>
              </w:rPr>
              <w:t>.</w:t>
            </w:r>
            <w:r w:rsidRPr="003E6FD7">
              <w:rPr>
                <w:b/>
                <w:szCs w:val="22"/>
              </w:rPr>
              <w:t> </w:t>
            </w:r>
            <w:r>
              <w:rPr>
                <w:b/>
                <w:sz w:val="20"/>
                <w:szCs w:val="20"/>
              </w:rPr>
              <w:t>ADDITIONAL REMARKS OR COMMENTS BY LPA</w:t>
            </w:r>
          </w:p>
        </w:tc>
      </w:tr>
      <w:tr w:rsidR="00263339" w:rsidRPr="00EE26EA" w:rsidTr="002C69BE">
        <w:trPr>
          <w:trHeight w:hRule="exact" w:val="2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263339" w:rsidRPr="00EE26EA" w:rsidRDefault="00263339" w:rsidP="00EE26EA">
            <w:pPr>
              <w:tabs>
                <w:tab w:val="left" w:pos="1332"/>
              </w:tabs>
              <w:rPr>
                <w:i/>
                <w:sz w:val="18"/>
                <w:szCs w:val="18"/>
              </w:rPr>
            </w:pPr>
            <w:r w:rsidRPr="00EE26EA">
              <w:rPr>
                <w:i/>
                <w:sz w:val="18"/>
                <w:szCs w:val="18"/>
              </w:rPr>
              <w:t>(Attach as needed)</w:t>
            </w:r>
          </w:p>
        </w:tc>
      </w:tr>
      <w:tr w:rsidR="00263339" w:rsidRPr="0040550C" w:rsidTr="001244AC">
        <w:trPr>
          <w:trHeight w:hRule="exact" w:val="720"/>
        </w:trPr>
        <w:tc>
          <w:tcPr>
            <w:tcW w:w="11020" w:type="dxa"/>
            <w:gridSpan w:val="3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3339" w:rsidRPr="003E6FD7" w:rsidRDefault="00263339" w:rsidP="00D71FA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51" w:name="Text14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1"/>
          </w:p>
        </w:tc>
      </w:tr>
      <w:tr w:rsidR="00263339" w:rsidRPr="003E6FD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63339" w:rsidRPr="003E6FD7" w:rsidRDefault="00263339" w:rsidP="003E6FD7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19</w:t>
            </w:r>
            <w:r w:rsidRPr="003E6FD7">
              <w:rPr>
                <w:b/>
                <w:szCs w:val="22"/>
              </w:rPr>
              <w:t>.</w:t>
            </w:r>
            <w:r w:rsidRPr="003E6FD7">
              <w:rPr>
                <w:b/>
                <w:sz w:val="20"/>
                <w:szCs w:val="20"/>
              </w:rPr>
              <w:t> </w:t>
            </w:r>
            <w:r>
              <w:rPr>
                <w:b/>
                <w:sz w:val="20"/>
                <w:szCs w:val="20"/>
              </w:rPr>
              <w:t>SIGNATURES</w:t>
            </w:r>
          </w:p>
        </w:tc>
      </w:tr>
      <w:tr w:rsidR="00263339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>Requested by LPA Responsible Charge</w:t>
            </w:r>
            <w:r>
              <w:rPr>
                <w:sz w:val="16"/>
                <w:szCs w:val="16"/>
              </w:rPr>
              <w:t>/Project Liaison</w:t>
            </w:r>
            <w:r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6431A7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1A7" w:rsidRPr="003E6FD7" w:rsidRDefault="006431A7" w:rsidP="00F6198B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 xml:space="preserve">Approved by MPO </w:t>
            </w:r>
            <w:r w:rsidRPr="003E6FD7">
              <w:rPr>
                <w:i/>
                <w:sz w:val="16"/>
                <w:szCs w:val="16"/>
              </w:rPr>
              <w:t>(if applicable)</w:t>
            </w:r>
            <w:r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1A7" w:rsidRDefault="006431A7" w:rsidP="00F6198B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263339" w:rsidP="00126780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 xml:space="preserve">Approved by </w:t>
            </w:r>
            <w:r w:rsidR="006431A7">
              <w:rPr>
                <w:sz w:val="16"/>
                <w:szCs w:val="16"/>
              </w:rPr>
              <w:t>NDO</w:t>
            </w:r>
            <w:r w:rsidR="00126780">
              <w:rPr>
                <w:sz w:val="16"/>
                <w:szCs w:val="16"/>
              </w:rPr>
              <w:t>T</w:t>
            </w:r>
            <w:r w:rsidR="006431A7">
              <w:rPr>
                <w:sz w:val="16"/>
                <w:szCs w:val="16"/>
              </w:rPr>
              <w:t xml:space="preserve"> </w:t>
            </w:r>
            <w:r w:rsidR="009F453F">
              <w:rPr>
                <w:sz w:val="16"/>
                <w:szCs w:val="16"/>
              </w:rPr>
              <w:t>Local Projects Unit Head</w:t>
            </w:r>
            <w:r w:rsidR="006431A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126780" w:rsidP="00493465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Approved by NDOT</w:t>
            </w:r>
            <w:r w:rsidR="00263339" w:rsidRPr="003E6FD7">
              <w:rPr>
                <w:sz w:val="16"/>
                <w:szCs w:val="16"/>
              </w:rPr>
              <w:t xml:space="preserve"> </w:t>
            </w:r>
            <w:r w:rsidR="00493465">
              <w:rPr>
                <w:sz w:val="16"/>
                <w:szCs w:val="16"/>
              </w:rPr>
              <w:t>Local Projects Engineer</w:t>
            </w:r>
            <w:r w:rsidR="00263339"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Default="00263339" w:rsidP="003572C0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126780" w:rsidP="00493465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Approved by NDOT</w:t>
            </w:r>
            <w:r w:rsidR="00263339">
              <w:rPr>
                <w:sz w:val="16"/>
                <w:szCs w:val="16"/>
              </w:rPr>
              <w:t xml:space="preserve"> Local </w:t>
            </w:r>
            <w:r w:rsidR="00493465">
              <w:rPr>
                <w:sz w:val="16"/>
                <w:szCs w:val="16"/>
              </w:rPr>
              <w:t>Assistan</w:t>
            </w:r>
            <w:r w:rsidR="00C12960">
              <w:rPr>
                <w:sz w:val="16"/>
                <w:szCs w:val="16"/>
              </w:rPr>
              <w:t>ce</w:t>
            </w:r>
            <w:r w:rsidR="00493465">
              <w:rPr>
                <w:sz w:val="16"/>
                <w:szCs w:val="16"/>
              </w:rPr>
              <w:t xml:space="preserve"> Division </w:t>
            </w:r>
            <w:r w:rsidR="006431A7">
              <w:rPr>
                <w:sz w:val="16"/>
                <w:szCs w:val="16"/>
              </w:rPr>
              <w:t>Manager</w:t>
            </w:r>
            <w:r w:rsidR="00263339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Default="00263339" w:rsidP="00114752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Pr="003E6FD7" w:rsidRDefault="00126780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Approved by NDOT</w:t>
            </w:r>
            <w:r w:rsidR="00263339">
              <w:rPr>
                <w:sz w:val="16"/>
                <w:szCs w:val="16"/>
              </w:rPr>
              <w:t xml:space="preserve"> Program Management Engineer: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3339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</w:tbl>
    <w:p w:rsidR="00BD5004" w:rsidRPr="006431A7" w:rsidRDefault="003907A5" w:rsidP="006431A7">
      <w:pPr>
        <w:jc w:val="center"/>
        <w:rPr>
          <w:rFonts w:ascii="Times New Roman" w:hAnsi="Times New Roman"/>
          <w:b/>
          <w:i/>
          <w:sz w:val="24"/>
        </w:rPr>
      </w:pPr>
      <w:r w:rsidRPr="006431A7">
        <w:rPr>
          <w:rFonts w:ascii="Times New Roman" w:hAnsi="Times New Roman"/>
          <w:b/>
          <w:i/>
          <w:sz w:val="24"/>
        </w:rPr>
        <w:t>This is not a contractual agreement.</w:t>
      </w:r>
    </w:p>
    <w:sectPr w:rsidR="00BD5004" w:rsidRPr="006431A7" w:rsidSect="006B3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480" w:right="720" w:bottom="600" w:left="720" w:header="720" w:footer="480" w:gutter="0"/>
      <w:paperSrc w:first="15" w:other="1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957" w:rsidRDefault="00DA0957" w:rsidP="002C69BE">
      <w:r>
        <w:separator/>
      </w:r>
    </w:p>
  </w:endnote>
  <w:endnote w:type="continuationSeparator" w:id="0">
    <w:p w:rsidR="00DA0957" w:rsidRDefault="00DA0957" w:rsidP="002C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960" w:rsidRDefault="00C129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877" w:rsidRPr="002C69BE" w:rsidRDefault="009C30E3" w:rsidP="002C69BE">
    <w:pPr>
      <w:spacing w:before="40"/>
      <w:ind w:left="-120"/>
      <w:rPr>
        <w:b/>
        <w:sz w:val="20"/>
        <w:szCs w:val="20"/>
      </w:rPr>
    </w:pPr>
    <w:r>
      <w:rPr>
        <w:b/>
        <w:sz w:val="20"/>
        <w:szCs w:val="20"/>
      </w:rPr>
      <w:t xml:space="preserve">NDOT </w:t>
    </w:r>
    <w:r w:rsidR="00D41877">
      <w:rPr>
        <w:b/>
        <w:sz w:val="20"/>
        <w:szCs w:val="20"/>
      </w:rPr>
      <w:t xml:space="preserve">Form 530, </w:t>
    </w:r>
    <w:r w:rsidR="00C12960">
      <w:rPr>
        <w:b/>
        <w:sz w:val="20"/>
        <w:szCs w:val="20"/>
      </w:rPr>
      <w:t>August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960" w:rsidRDefault="00C12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957" w:rsidRDefault="00DA0957" w:rsidP="002C69BE">
      <w:r>
        <w:separator/>
      </w:r>
    </w:p>
  </w:footnote>
  <w:footnote w:type="continuationSeparator" w:id="0">
    <w:p w:rsidR="00DA0957" w:rsidRDefault="00DA0957" w:rsidP="002C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960" w:rsidRDefault="00C129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960" w:rsidRDefault="00C129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960" w:rsidRDefault="00C129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h7m/WmbOq8T7U5bpajcMOVPQd6RFR0JpYhDFrjKNJ+MS7lSDetg3avddu/jJeN8qIJBbLKnX833qBZ8eRcfKTQ==" w:salt="Tq4PO12uQNoyqWqZYtTX0w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F59DA"/>
    <w:rsid w:val="0001277F"/>
    <w:rsid w:val="00015F82"/>
    <w:rsid w:val="0002259A"/>
    <w:rsid w:val="000228B8"/>
    <w:rsid w:val="0002649E"/>
    <w:rsid w:val="000271BA"/>
    <w:rsid w:val="00027217"/>
    <w:rsid w:val="000431BE"/>
    <w:rsid w:val="00057A77"/>
    <w:rsid w:val="00071F53"/>
    <w:rsid w:val="000771DF"/>
    <w:rsid w:val="00081A71"/>
    <w:rsid w:val="000A51BF"/>
    <w:rsid w:val="000B0BDE"/>
    <w:rsid w:val="000B5382"/>
    <w:rsid w:val="000C3439"/>
    <w:rsid w:val="000C654C"/>
    <w:rsid w:val="000C7CF1"/>
    <w:rsid w:val="000D06E2"/>
    <w:rsid w:val="000D6577"/>
    <w:rsid w:val="000D6B0F"/>
    <w:rsid w:val="000D6CAC"/>
    <w:rsid w:val="000E262A"/>
    <w:rsid w:val="000F4113"/>
    <w:rsid w:val="000F5BCF"/>
    <w:rsid w:val="000F7752"/>
    <w:rsid w:val="00110B91"/>
    <w:rsid w:val="00112C19"/>
    <w:rsid w:val="00114752"/>
    <w:rsid w:val="00115B69"/>
    <w:rsid w:val="00121249"/>
    <w:rsid w:val="001244AC"/>
    <w:rsid w:val="00126780"/>
    <w:rsid w:val="00140BC9"/>
    <w:rsid w:val="0014256C"/>
    <w:rsid w:val="00154BBF"/>
    <w:rsid w:val="00165FA3"/>
    <w:rsid w:val="0016681B"/>
    <w:rsid w:val="0016743E"/>
    <w:rsid w:val="00167C14"/>
    <w:rsid w:val="00181249"/>
    <w:rsid w:val="00181E01"/>
    <w:rsid w:val="0018725C"/>
    <w:rsid w:val="00191C3D"/>
    <w:rsid w:val="00195853"/>
    <w:rsid w:val="001A411F"/>
    <w:rsid w:val="001A5072"/>
    <w:rsid w:val="001B2E80"/>
    <w:rsid w:val="001C5104"/>
    <w:rsid w:val="001D7158"/>
    <w:rsid w:val="001E24A4"/>
    <w:rsid w:val="001E2F2A"/>
    <w:rsid w:val="001E3E17"/>
    <w:rsid w:val="001E6B79"/>
    <w:rsid w:val="00203F98"/>
    <w:rsid w:val="002175AD"/>
    <w:rsid w:val="002202D3"/>
    <w:rsid w:val="00221579"/>
    <w:rsid w:val="00221C4C"/>
    <w:rsid w:val="002264BF"/>
    <w:rsid w:val="002268D8"/>
    <w:rsid w:val="00230F6D"/>
    <w:rsid w:val="0023439F"/>
    <w:rsid w:val="0024214D"/>
    <w:rsid w:val="00242EB4"/>
    <w:rsid w:val="00246483"/>
    <w:rsid w:val="0025144E"/>
    <w:rsid w:val="00252E94"/>
    <w:rsid w:val="00260198"/>
    <w:rsid w:val="00263339"/>
    <w:rsid w:val="00264594"/>
    <w:rsid w:val="0028581F"/>
    <w:rsid w:val="00287223"/>
    <w:rsid w:val="00294A28"/>
    <w:rsid w:val="00297113"/>
    <w:rsid w:val="002A2463"/>
    <w:rsid w:val="002A556B"/>
    <w:rsid w:val="002B741C"/>
    <w:rsid w:val="002C0F33"/>
    <w:rsid w:val="002C1A8E"/>
    <w:rsid w:val="002C69BE"/>
    <w:rsid w:val="002D6579"/>
    <w:rsid w:val="002E0E42"/>
    <w:rsid w:val="002E12B1"/>
    <w:rsid w:val="002E273B"/>
    <w:rsid w:val="002E3211"/>
    <w:rsid w:val="002E3CDA"/>
    <w:rsid w:val="002F61E1"/>
    <w:rsid w:val="00301569"/>
    <w:rsid w:val="003104B0"/>
    <w:rsid w:val="0032558A"/>
    <w:rsid w:val="00326D63"/>
    <w:rsid w:val="00330EEF"/>
    <w:rsid w:val="0033348A"/>
    <w:rsid w:val="0034712F"/>
    <w:rsid w:val="00353467"/>
    <w:rsid w:val="003572C0"/>
    <w:rsid w:val="003600BC"/>
    <w:rsid w:val="00362220"/>
    <w:rsid w:val="00370812"/>
    <w:rsid w:val="00381FE5"/>
    <w:rsid w:val="003907A5"/>
    <w:rsid w:val="00393EF8"/>
    <w:rsid w:val="003A7FBB"/>
    <w:rsid w:val="003B7072"/>
    <w:rsid w:val="003D1CDC"/>
    <w:rsid w:val="003D2BEF"/>
    <w:rsid w:val="003D3A83"/>
    <w:rsid w:val="003D4C58"/>
    <w:rsid w:val="003E21E3"/>
    <w:rsid w:val="003E2E24"/>
    <w:rsid w:val="003E4F2F"/>
    <w:rsid w:val="003E6FD7"/>
    <w:rsid w:val="003F01CD"/>
    <w:rsid w:val="003F2D43"/>
    <w:rsid w:val="003F35F6"/>
    <w:rsid w:val="0040550C"/>
    <w:rsid w:val="00423D02"/>
    <w:rsid w:val="00424380"/>
    <w:rsid w:val="0042738C"/>
    <w:rsid w:val="00436B68"/>
    <w:rsid w:val="004447A3"/>
    <w:rsid w:val="00454F62"/>
    <w:rsid w:val="00455A74"/>
    <w:rsid w:val="00456B76"/>
    <w:rsid w:val="00461B18"/>
    <w:rsid w:val="00463946"/>
    <w:rsid w:val="00465234"/>
    <w:rsid w:val="004730FE"/>
    <w:rsid w:val="004906FD"/>
    <w:rsid w:val="00493465"/>
    <w:rsid w:val="00495530"/>
    <w:rsid w:val="004A08FC"/>
    <w:rsid w:val="004A76F7"/>
    <w:rsid w:val="004B2C40"/>
    <w:rsid w:val="004B3C7C"/>
    <w:rsid w:val="004C007D"/>
    <w:rsid w:val="004C0783"/>
    <w:rsid w:val="004D62E5"/>
    <w:rsid w:val="004F14C6"/>
    <w:rsid w:val="004F17C8"/>
    <w:rsid w:val="004F1BB9"/>
    <w:rsid w:val="004F214C"/>
    <w:rsid w:val="005034B8"/>
    <w:rsid w:val="00504D26"/>
    <w:rsid w:val="00505A8E"/>
    <w:rsid w:val="00507430"/>
    <w:rsid w:val="0051090D"/>
    <w:rsid w:val="00511505"/>
    <w:rsid w:val="00516938"/>
    <w:rsid w:val="005201B2"/>
    <w:rsid w:val="00520555"/>
    <w:rsid w:val="0052153B"/>
    <w:rsid w:val="00533BEC"/>
    <w:rsid w:val="00535F80"/>
    <w:rsid w:val="00544B92"/>
    <w:rsid w:val="0054743D"/>
    <w:rsid w:val="0055774E"/>
    <w:rsid w:val="00560AA8"/>
    <w:rsid w:val="005635D9"/>
    <w:rsid w:val="0058154E"/>
    <w:rsid w:val="00584C9E"/>
    <w:rsid w:val="0058698A"/>
    <w:rsid w:val="00597B0E"/>
    <w:rsid w:val="005A362D"/>
    <w:rsid w:val="005A446D"/>
    <w:rsid w:val="005A74C0"/>
    <w:rsid w:val="005B13A2"/>
    <w:rsid w:val="005C18EC"/>
    <w:rsid w:val="005E07E8"/>
    <w:rsid w:val="005E1190"/>
    <w:rsid w:val="005E3982"/>
    <w:rsid w:val="005E5063"/>
    <w:rsid w:val="005E53EF"/>
    <w:rsid w:val="005E552B"/>
    <w:rsid w:val="005F20E9"/>
    <w:rsid w:val="005F784D"/>
    <w:rsid w:val="005F7C2A"/>
    <w:rsid w:val="00601AAE"/>
    <w:rsid w:val="00612E1B"/>
    <w:rsid w:val="00614472"/>
    <w:rsid w:val="00616911"/>
    <w:rsid w:val="0062204E"/>
    <w:rsid w:val="00630B2E"/>
    <w:rsid w:val="006431A7"/>
    <w:rsid w:val="006514BC"/>
    <w:rsid w:val="00655B0B"/>
    <w:rsid w:val="00666491"/>
    <w:rsid w:val="00667C78"/>
    <w:rsid w:val="00677BAC"/>
    <w:rsid w:val="00677DCE"/>
    <w:rsid w:val="0068215A"/>
    <w:rsid w:val="00687B63"/>
    <w:rsid w:val="00691467"/>
    <w:rsid w:val="00694B31"/>
    <w:rsid w:val="00696865"/>
    <w:rsid w:val="00697117"/>
    <w:rsid w:val="006A7B07"/>
    <w:rsid w:val="006B07F8"/>
    <w:rsid w:val="006B3CDF"/>
    <w:rsid w:val="006C6AAF"/>
    <w:rsid w:val="006D54B2"/>
    <w:rsid w:val="006D5BBD"/>
    <w:rsid w:val="006D7659"/>
    <w:rsid w:val="006D7EFC"/>
    <w:rsid w:val="006E0477"/>
    <w:rsid w:val="006E05FA"/>
    <w:rsid w:val="0070531F"/>
    <w:rsid w:val="007053C8"/>
    <w:rsid w:val="00713F59"/>
    <w:rsid w:val="00723270"/>
    <w:rsid w:val="00725ED0"/>
    <w:rsid w:val="00730687"/>
    <w:rsid w:val="00740423"/>
    <w:rsid w:val="007462C2"/>
    <w:rsid w:val="0075210D"/>
    <w:rsid w:val="00752479"/>
    <w:rsid w:val="007556CB"/>
    <w:rsid w:val="00764DA8"/>
    <w:rsid w:val="00766653"/>
    <w:rsid w:val="007770E7"/>
    <w:rsid w:val="007803EF"/>
    <w:rsid w:val="00793D01"/>
    <w:rsid w:val="007A3FC5"/>
    <w:rsid w:val="007A58C0"/>
    <w:rsid w:val="007B129C"/>
    <w:rsid w:val="007B45BB"/>
    <w:rsid w:val="007B5130"/>
    <w:rsid w:val="00800A23"/>
    <w:rsid w:val="00800B18"/>
    <w:rsid w:val="00803F23"/>
    <w:rsid w:val="008044AE"/>
    <w:rsid w:val="008065E2"/>
    <w:rsid w:val="00812F31"/>
    <w:rsid w:val="00813EB6"/>
    <w:rsid w:val="00816A83"/>
    <w:rsid w:val="00822936"/>
    <w:rsid w:val="008267A9"/>
    <w:rsid w:val="00826EA2"/>
    <w:rsid w:val="00841D49"/>
    <w:rsid w:val="00844572"/>
    <w:rsid w:val="00850A4D"/>
    <w:rsid w:val="00850B05"/>
    <w:rsid w:val="008521AE"/>
    <w:rsid w:val="00860150"/>
    <w:rsid w:val="00860B50"/>
    <w:rsid w:val="00875BDD"/>
    <w:rsid w:val="00876662"/>
    <w:rsid w:val="00876B9F"/>
    <w:rsid w:val="00882EAC"/>
    <w:rsid w:val="00892006"/>
    <w:rsid w:val="008A6F57"/>
    <w:rsid w:val="008A7240"/>
    <w:rsid w:val="008B0E50"/>
    <w:rsid w:val="008B5A74"/>
    <w:rsid w:val="008C3F99"/>
    <w:rsid w:val="008C7DBC"/>
    <w:rsid w:val="008D0065"/>
    <w:rsid w:val="008D0D2C"/>
    <w:rsid w:val="008F14A8"/>
    <w:rsid w:val="008F3E72"/>
    <w:rsid w:val="00905DD8"/>
    <w:rsid w:val="00913A4B"/>
    <w:rsid w:val="009233A2"/>
    <w:rsid w:val="0092411B"/>
    <w:rsid w:val="009270D0"/>
    <w:rsid w:val="009356F4"/>
    <w:rsid w:val="00935723"/>
    <w:rsid w:val="00937B71"/>
    <w:rsid w:val="00940B61"/>
    <w:rsid w:val="009437D7"/>
    <w:rsid w:val="0094593E"/>
    <w:rsid w:val="009459ED"/>
    <w:rsid w:val="0095030D"/>
    <w:rsid w:val="00950B17"/>
    <w:rsid w:val="00962063"/>
    <w:rsid w:val="009646A9"/>
    <w:rsid w:val="00966CCF"/>
    <w:rsid w:val="00970C4D"/>
    <w:rsid w:val="009900BC"/>
    <w:rsid w:val="00995499"/>
    <w:rsid w:val="00996ECF"/>
    <w:rsid w:val="009A4105"/>
    <w:rsid w:val="009B4276"/>
    <w:rsid w:val="009B5966"/>
    <w:rsid w:val="009C30E3"/>
    <w:rsid w:val="009C6C6C"/>
    <w:rsid w:val="009C7C52"/>
    <w:rsid w:val="009D2C31"/>
    <w:rsid w:val="009E01D5"/>
    <w:rsid w:val="009E2040"/>
    <w:rsid w:val="009E5AA2"/>
    <w:rsid w:val="009E65CB"/>
    <w:rsid w:val="009E7386"/>
    <w:rsid w:val="009F3F8B"/>
    <w:rsid w:val="009F453F"/>
    <w:rsid w:val="009F5A6D"/>
    <w:rsid w:val="009F6020"/>
    <w:rsid w:val="009F6E15"/>
    <w:rsid w:val="00A14B56"/>
    <w:rsid w:val="00A16036"/>
    <w:rsid w:val="00A26290"/>
    <w:rsid w:val="00A34CA3"/>
    <w:rsid w:val="00A379A7"/>
    <w:rsid w:val="00A45E29"/>
    <w:rsid w:val="00A54331"/>
    <w:rsid w:val="00A55798"/>
    <w:rsid w:val="00A559B6"/>
    <w:rsid w:val="00A70601"/>
    <w:rsid w:val="00A707A3"/>
    <w:rsid w:val="00A77367"/>
    <w:rsid w:val="00A77DF8"/>
    <w:rsid w:val="00A806AE"/>
    <w:rsid w:val="00A863F3"/>
    <w:rsid w:val="00A958E8"/>
    <w:rsid w:val="00AA7736"/>
    <w:rsid w:val="00AB5328"/>
    <w:rsid w:val="00AB5B5A"/>
    <w:rsid w:val="00AC3A97"/>
    <w:rsid w:val="00AC4A00"/>
    <w:rsid w:val="00AD1B5F"/>
    <w:rsid w:val="00AD1F51"/>
    <w:rsid w:val="00AD3FE1"/>
    <w:rsid w:val="00AD5327"/>
    <w:rsid w:val="00AF0846"/>
    <w:rsid w:val="00AF4152"/>
    <w:rsid w:val="00AF5569"/>
    <w:rsid w:val="00AF59DA"/>
    <w:rsid w:val="00B03A01"/>
    <w:rsid w:val="00B13EED"/>
    <w:rsid w:val="00B25A96"/>
    <w:rsid w:val="00B275AD"/>
    <w:rsid w:val="00B30189"/>
    <w:rsid w:val="00B3643D"/>
    <w:rsid w:val="00B3723E"/>
    <w:rsid w:val="00B37EAF"/>
    <w:rsid w:val="00B415C8"/>
    <w:rsid w:val="00B43C13"/>
    <w:rsid w:val="00B50269"/>
    <w:rsid w:val="00B555FF"/>
    <w:rsid w:val="00B60FEA"/>
    <w:rsid w:val="00B63395"/>
    <w:rsid w:val="00B67202"/>
    <w:rsid w:val="00B67C3A"/>
    <w:rsid w:val="00B74B6C"/>
    <w:rsid w:val="00B8081F"/>
    <w:rsid w:val="00B812E2"/>
    <w:rsid w:val="00B8296C"/>
    <w:rsid w:val="00B91336"/>
    <w:rsid w:val="00B9354B"/>
    <w:rsid w:val="00B9412E"/>
    <w:rsid w:val="00B943D1"/>
    <w:rsid w:val="00B9759E"/>
    <w:rsid w:val="00BA0BAC"/>
    <w:rsid w:val="00BA64BE"/>
    <w:rsid w:val="00BA76F7"/>
    <w:rsid w:val="00BB21B6"/>
    <w:rsid w:val="00BB3822"/>
    <w:rsid w:val="00BC188C"/>
    <w:rsid w:val="00BC3ECA"/>
    <w:rsid w:val="00BD5004"/>
    <w:rsid w:val="00BD6301"/>
    <w:rsid w:val="00BE0485"/>
    <w:rsid w:val="00C11741"/>
    <w:rsid w:val="00C12960"/>
    <w:rsid w:val="00C24143"/>
    <w:rsid w:val="00C25489"/>
    <w:rsid w:val="00C2676A"/>
    <w:rsid w:val="00C403F5"/>
    <w:rsid w:val="00C46CFC"/>
    <w:rsid w:val="00C51A4F"/>
    <w:rsid w:val="00C52AE1"/>
    <w:rsid w:val="00C55981"/>
    <w:rsid w:val="00C568C9"/>
    <w:rsid w:val="00C56C78"/>
    <w:rsid w:val="00C640E6"/>
    <w:rsid w:val="00C73065"/>
    <w:rsid w:val="00C747CB"/>
    <w:rsid w:val="00C823C8"/>
    <w:rsid w:val="00C87949"/>
    <w:rsid w:val="00C93B25"/>
    <w:rsid w:val="00C93EC9"/>
    <w:rsid w:val="00C96ABA"/>
    <w:rsid w:val="00CA03CE"/>
    <w:rsid w:val="00CA13B5"/>
    <w:rsid w:val="00CA1E59"/>
    <w:rsid w:val="00CA1EB8"/>
    <w:rsid w:val="00CA29FB"/>
    <w:rsid w:val="00CA2A75"/>
    <w:rsid w:val="00CA5E72"/>
    <w:rsid w:val="00CA666C"/>
    <w:rsid w:val="00CA6F5B"/>
    <w:rsid w:val="00CB15A9"/>
    <w:rsid w:val="00CB7092"/>
    <w:rsid w:val="00CC01F7"/>
    <w:rsid w:val="00CC08FC"/>
    <w:rsid w:val="00CD4F8F"/>
    <w:rsid w:val="00CD57F2"/>
    <w:rsid w:val="00CD5D98"/>
    <w:rsid w:val="00CE228E"/>
    <w:rsid w:val="00CE4EC3"/>
    <w:rsid w:val="00CF4340"/>
    <w:rsid w:val="00D05283"/>
    <w:rsid w:val="00D103E4"/>
    <w:rsid w:val="00D12CBE"/>
    <w:rsid w:val="00D240B1"/>
    <w:rsid w:val="00D32278"/>
    <w:rsid w:val="00D41877"/>
    <w:rsid w:val="00D4480B"/>
    <w:rsid w:val="00D4702E"/>
    <w:rsid w:val="00D47671"/>
    <w:rsid w:val="00D47E3D"/>
    <w:rsid w:val="00D52426"/>
    <w:rsid w:val="00D53230"/>
    <w:rsid w:val="00D5691F"/>
    <w:rsid w:val="00D601DF"/>
    <w:rsid w:val="00D6244A"/>
    <w:rsid w:val="00D71FA4"/>
    <w:rsid w:val="00D739D7"/>
    <w:rsid w:val="00D84402"/>
    <w:rsid w:val="00D90F75"/>
    <w:rsid w:val="00D97970"/>
    <w:rsid w:val="00DA0957"/>
    <w:rsid w:val="00DA1651"/>
    <w:rsid w:val="00DA4EA7"/>
    <w:rsid w:val="00DB03E2"/>
    <w:rsid w:val="00DB2569"/>
    <w:rsid w:val="00DC3CD6"/>
    <w:rsid w:val="00DC4742"/>
    <w:rsid w:val="00DC6F4E"/>
    <w:rsid w:val="00DD32F6"/>
    <w:rsid w:val="00DD6D49"/>
    <w:rsid w:val="00DE37DB"/>
    <w:rsid w:val="00DE593F"/>
    <w:rsid w:val="00E02118"/>
    <w:rsid w:val="00E1237D"/>
    <w:rsid w:val="00E12B13"/>
    <w:rsid w:val="00E15CBD"/>
    <w:rsid w:val="00E2076F"/>
    <w:rsid w:val="00E218B7"/>
    <w:rsid w:val="00E22B6A"/>
    <w:rsid w:val="00E327F5"/>
    <w:rsid w:val="00E35DBB"/>
    <w:rsid w:val="00E450C2"/>
    <w:rsid w:val="00E4625D"/>
    <w:rsid w:val="00E6092F"/>
    <w:rsid w:val="00E62C93"/>
    <w:rsid w:val="00E641BC"/>
    <w:rsid w:val="00E64FF8"/>
    <w:rsid w:val="00E66A09"/>
    <w:rsid w:val="00E77C60"/>
    <w:rsid w:val="00E934EB"/>
    <w:rsid w:val="00E93B64"/>
    <w:rsid w:val="00E95953"/>
    <w:rsid w:val="00E95DBC"/>
    <w:rsid w:val="00E972EB"/>
    <w:rsid w:val="00EA190C"/>
    <w:rsid w:val="00EA4941"/>
    <w:rsid w:val="00EB7DF9"/>
    <w:rsid w:val="00EC67EB"/>
    <w:rsid w:val="00ED0C68"/>
    <w:rsid w:val="00EE26EA"/>
    <w:rsid w:val="00F00620"/>
    <w:rsid w:val="00F054BA"/>
    <w:rsid w:val="00F13488"/>
    <w:rsid w:val="00F1606F"/>
    <w:rsid w:val="00F17BC7"/>
    <w:rsid w:val="00F204C7"/>
    <w:rsid w:val="00F23F46"/>
    <w:rsid w:val="00F27517"/>
    <w:rsid w:val="00F36188"/>
    <w:rsid w:val="00F361D7"/>
    <w:rsid w:val="00F37551"/>
    <w:rsid w:val="00F45C14"/>
    <w:rsid w:val="00F530FE"/>
    <w:rsid w:val="00F534D5"/>
    <w:rsid w:val="00F53E95"/>
    <w:rsid w:val="00F6198B"/>
    <w:rsid w:val="00F63151"/>
    <w:rsid w:val="00F6708D"/>
    <w:rsid w:val="00F80728"/>
    <w:rsid w:val="00F834A7"/>
    <w:rsid w:val="00F91864"/>
    <w:rsid w:val="00FA173B"/>
    <w:rsid w:val="00FA1DB7"/>
    <w:rsid w:val="00FA2DE1"/>
    <w:rsid w:val="00FC78B4"/>
    <w:rsid w:val="00FE2153"/>
    <w:rsid w:val="00FF46E0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9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paragraph" w:styleId="BalloonText">
    <w:name w:val="Balloon Text"/>
    <w:basedOn w:val="Normal"/>
    <w:link w:val="BalloonTextChar"/>
    <w:rsid w:val="00D71F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71FA4"/>
    <w:rPr>
      <w:rFonts w:ascii="Tahoma" w:hAnsi="Tahoma" w:cs="Tahoma"/>
      <w:sz w:val="16"/>
      <w:szCs w:val="16"/>
    </w:rPr>
  </w:style>
  <w:style w:type="character" w:styleId="Hyperlink">
    <w:name w:val="Hyperlink"/>
    <w:rsid w:val="004C0783"/>
    <w:rPr>
      <w:color w:val="0000FF"/>
      <w:u w:val="single"/>
    </w:rPr>
  </w:style>
  <w:style w:type="paragraph" w:styleId="Header">
    <w:name w:val="header"/>
    <w:basedOn w:val="Normal"/>
    <w:link w:val="HeaderChar"/>
    <w:rsid w:val="002C69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C69BE"/>
    <w:rPr>
      <w:sz w:val="22"/>
      <w:szCs w:val="24"/>
    </w:rPr>
  </w:style>
  <w:style w:type="paragraph" w:styleId="Footer">
    <w:name w:val="footer"/>
    <w:basedOn w:val="Normal"/>
    <w:link w:val="FooterChar"/>
    <w:uiPriority w:val="99"/>
    <w:rsid w:val="002C69B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69B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r.state.ne.us/gov-aff/lpa/chapter-forms/DR-530-Guidance.pd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ndot530.dotx</Template>
  <TotalTime>45</TotalTime>
  <Pages>3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Public Agency Project Programming Request</vt:lpstr>
    </vt:vector>
  </TitlesOfParts>
  <Company>Nebraska Dept. of Roads</Company>
  <LinksUpToDate>false</LinksUpToDate>
  <CharactersWithSpaces>7925</CharactersWithSpaces>
  <SharedDoc>false</SharedDoc>
  <HLinks>
    <vt:vector size="6" baseType="variant"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http://www.dor.state.ne.us/gov-aff/lpa/chapter-forms/DR-530-Guidance.pdf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Public Agency Project Programming Request</dc:title>
  <dc:subject/>
  <dc:creator>IPC</dc:creator>
  <cp:keywords/>
  <cp:lastModifiedBy>Vander Hamm, Janelle</cp:lastModifiedBy>
  <cp:revision>8</cp:revision>
  <cp:lastPrinted>2014-04-14T15:08:00Z</cp:lastPrinted>
  <dcterms:created xsi:type="dcterms:W3CDTF">2017-07-18T18:11:00Z</dcterms:created>
  <dcterms:modified xsi:type="dcterms:W3CDTF">2020-08-27T15:44:00Z</dcterms:modified>
</cp:coreProperties>
</file>