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00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2"/>
        <w:gridCol w:w="1124"/>
        <w:gridCol w:w="177"/>
        <w:gridCol w:w="531"/>
        <w:gridCol w:w="167"/>
        <w:gridCol w:w="952"/>
        <w:gridCol w:w="173"/>
        <w:gridCol w:w="176"/>
        <w:gridCol w:w="88"/>
        <w:gridCol w:w="359"/>
        <w:gridCol w:w="270"/>
        <w:gridCol w:w="359"/>
        <w:gridCol w:w="1125"/>
        <w:gridCol w:w="244"/>
        <w:gridCol w:w="406"/>
        <w:gridCol w:w="3080"/>
        <w:gridCol w:w="82"/>
        <w:gridCol w:w="265"/>
      </w:tblGrid>
      <w:tr w:rsidR="00F56CDC" w:rsidRPr="00550986" w:rsidTr="00544F4A">
        <w:trPr>
          <w:trHeight w:hRule="exact" w:val="1350"/>
        </w:trPr>
        <w:tc>
          <w:tcPr>
            <w:tcW w:w="30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56CDC" w:rsidRPr="00550986" w:rsidRDefault="00544F4A" w:rsidP="00544F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type="#_x0000_t75" style="width:136.2pt;height:54pt">
                  <v:imagedata r:id="rId8" o:title="NDOT Logo Tag Dept"/>
                </v:shape>
              </w:pict>
            </w:r>
          </w:p>
        </w:tc>
        <w:tc>
          <w:tcPr>
            <w:tcW w:w="774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6CDC" w:rsidRDefault="00F56CDC" w:rsidP="00544F4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Application for Vegetation Management</w:t>
            </w:r>
          </w:p>
          <w:p w:rsidR="009D1914" w:rsidRDefault="00F56CDC" w:rsidP="00544F4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On State Right-of-Way for </w:t>
            </w:r>
          </w:p>
          <w:p w:rsidR="00F56CDC" w:rsidRPr="00A66103" w:rsidRDefault="00F56CDC" w:rsidP="00544F4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Outdoor Advertising Signs</w:t>
            </w:r>
          </w:p>
        </w:tc>
      </w:tr>
      <w:tr w:rsidR="00F56CDC" w:rsidRPr="000D3940" w:rsidTr="00544F4A">
        <w:trPr>
          <w:trHeight w:val="431"/>
        </w:trPr>
        <w:tc>
          <w:tcPr>
            <w:tcW w:w="1080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56CDC" w:rsidRPr="00375BC9" w:rsidRDefault="00CE4A8C" w:rsidP="00544F4A">
            <w:pPr>
              <w:spacing w:before="60" w:after="60"/>
              <w:rPr>
                <w:sz w:val="24"/>
                <w:szCs w:val="24"/>
                <w:u w:val="single"/>
              </w:rPr>
            </w:pPr>
            <w:r w:rsidRPr="00375BC9">
              <w:rPr>
                <w:b/>
                <w:sz w:val="24"/>
                <w:szCs w:val="24"/>
              </w:rPr>
              <w:t xml:space="preserve">  </w:t>
            </w:r>
            <w:r w:rsidR="00F56CDC" w:rsidRPr="00375BC9">
              <w:rPr>
                <w:b/>
                <w:sz w:val="24"/>
                <w:szCs w:val="24"/>
                <w:u w:val="single"/>
              </w:rPr>
              <w:t>Part 1:  Applicant Information</w:t>
            </w:r>
          </w:p>
        </w:tc>
      </w:tr>
      <w:tr w:rsidR="007910FA" w:rsidTr="00544F4A">
        <w:trPr>
          <w:trHeight w:val="478"/>
        </w:trPr>
        <w:tc>
          <w:tcPr>
            <w:tcW w:w="305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7910FA" w:rsidRPr="00950E04" w:rsidRDefault="007910FA" w:rsidP="007910FA">
            <w:pPr>
              <w:rPr>
                <w:u w:val="single"/>
              </w:rPr>
            </w:pPr>
            <w:r>
              <w:t xml:space="preserve">Print Applicant Name:  </w:t>
            </w:r>
          </w:p>
        </w:tc>
        <w:tc>
          <w:tcPr>
            <w:tcW w:w="748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10FA" w:rsidRPr="007910FA" w:rsidRDefault="007910FA" w:rsidP="007910FA">
            <w:r w:rsidRPr="007910FA"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0" w:name="Text17"/>
            <w:r w:rsidRPr="007910FA">
              <w:instrText xml:space="preserve"> FORMTEXT </w:instrText>
            </w:r>
            <w:r w:rsidRPr="007910FA">
              <w:fldChar w:fldCharType="separate"/>
            </w:r>
            <w:r w:rsidRPr="007910FA">
              <w:rPr>
                <w:noProof/>
              </w:rPr>
              <w:t> </w:t>
            </w:r>
            <w:r w:rsidRPr="007910FA">
              <w:rPr>
                <w:noProof/>
              </w:rPr>
              <w:t> </w:t>
            </w:r>
            <w:r w:rsidRPr="007910FA">
              <w:rPr>
                <w:noProof/>
              </w:rPr>
              <w:t> </w:t>
            </w:r>
            <w:r w:rsidRPr="007910FA">
              <w:rPr>
                <w:noProof/>
              </w:rPr>
              <w:t> </w:t>
            </w:r>
            <w:r w:rsidRPr="007910FA">
              <w:rPr>
                <w:noProof/>
              </w:rPr>
              <w:t> </w:t>
            </w:r>
            <w:r w:rsidRPr="007910FA">
              <w:fldChar w:fldCharType="end"/>
            </w:r>
          </w:p>
        </w:tc>
        <w:bookmarkEnd w:id="0"/>
        <w:tc>
          <w:tcPr>
            <w:tcW w:w="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910FA" w:rsidRPr="007910FA" w:rsidRDefault="007910FA" w:rsidP="007910FA"/>
        </w:tc>
      </w:tr>
      <w:tr w:rsidR="00CD457F" w:rsidTr="00544F4A">
        <w:trPr>
          <w:trHeight w:val="478"/>
        </w:trPr>
        <w:tc>
          <w:tcPr>
            <w:tcW w:w="305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CD457F" w:rsidRPr="00DD4D5E" w:rsidRDefault="00CD457F" w:rsidP="007910FA">
            <w:pPr>
              <w:spacing w:before="40"/>
              <w:rPr>
                <w:u w:val="single"/>
              </w:rPr>
            </w:pPr>
            <w:r>
              <w:t xml:space="preserve">Mailing Address:  </w:t>
            </w:r>
            <w:bookmarkStart w:id="1" w:name="Text16"/>
          </w:p>
        </w:tc>
        <w:bookmarkEnd w:id="1"/>
        <w:tc>
          <w:tcPr>
            <w:tcW w:w="748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457F" w:rsidRPr="007910FA" w:rsidRDefault="00CD457F" w:rsidP="00950E04">
            <w:pPr>
              <w:spacing w:before="40"/>
            </w:pPr>
            <w:r w:rsidRPr="007910FA"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" w:name="Text18"/>
            <w:r w:rsidRPr="007910FA">
              <w:instrText xml:space="preserve"> FORMTEXT </w:instrText>
            </w:r>
            <w:r w:rsidRPr="007910FA">
              <w:fldChar w:fldCharType="separate"/>
            </w:r>
            <w:r w:rsidRPr="007910FA">
              <w:rPr>
                <w:noProof/>
              </w:rPr>
              <w:t> </w:t>
            </w:r>
            <w:r w:rsidRPr="007910FA">
              <w:rPr>
                <w:noProof/>
              </w:rPr>
              <w:t> </w:t>
            </w:r>
            <w:r w:rsidRPr="007910FA">
              <w:rPr>
                <w:noProof/>
              </w:rPr>
              <w:t> </w:t>
            </w:r>
            <w:r w:rsidRPr="007910FA">
              <w:rPr>
                <w:noProof/>
              </w:rPr>
              <w:t> </w:t>
            </w:r>
            <w:r w:rsidRPr="007910FA">
              <w:rPr>
                <w:noProof/>
              </w:rPr>
              <w:t> </w:t>
            </w:r>
            <w:r w:rsidRPr="007910FA">
              <w:fldChar w:fldCharType="end"/>
            </w:r>
          </w:p>
        </w:tc>
        <w:bookmarkEnd w:id="2"/>
        <w:tc>
          <w:tcPr>
            <w:tcW w:w="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57F" w:rsidRPr="007910FA" w:rsidRDefault="00CD457F" w:rsidP="00950E04">
            <w:pPr>
              <w:spacing w:before="40"/>
            </w:pPr>
          </w:p>
        </w:tc>
      </w:tr>
      <w:tr w:rsidR="00CD457F" w:rsidTr="00544F4A">
        <w:trPr>
          <w:trHeight w:val="478"/>
        </w:trPr>
        <w:tc>
          <w:tcPr>
            <w:tcW w:w="305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 w:rsidRPr="00CD457F">
              <w:t xml:space="preserve">Telephone Number:  </w:t>
            </w:r>
            <w:bookmarkStart w:id="3" w:name="Text1"/>
          </w:p>
        </w:tc>
        <w:bookmarkEnd w:id="3"/>
        <w:tc>
          <w:tcPr>
            <w:tcW w:w="191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950E04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bookmarkEnd w:id="4"/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950E04"/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 w:rsidRPr="00CD457F">
              <w:t xml:space="preserve">Fax Number:  </w:t>
            </w:r>
          </w:p>
        </w:tc>
        <w:tc>
          <w:tcPr>
            <w:tcW w:w="38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57F" w:rsidRPr="00CD457F" w:rsidRDefault="00CD457F" w:rsidP="00CD457F"/>
        </w:tc>
      </w:tr>
      <w:tr w:rsidR="00CD457F" w:rsidTr="00544F4A">
        <w:trPr>
          <w:trHeight w:val="478"/>
        </w:trPr>
        <w:tc>
          <w:tcPr>
            <w:tcW w:w="305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 w:rsidRPr="00CD457F">
              <w:t xml:space="preserve">Email Address:  </w:t>
            </w:r>
          </w:p>
        </w:tc>
        <w:tc>
          <w:tcPr>
            <w:tcW w:w="748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6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57F" w:rsidRPr="00CD457F" w:rsidRDefault="00CD457F" w:rsidP="00CD457F"/>
        </w:tc>
      </w:tr>
      <w:tr w:rsidR="00CD457F" w:rsidTr="00544F4A">
        <w:trPr>
          <w:trHeight w:val="478"/>
        </w:trPr>
        <w:tc>
          <w:tcPr>
            <w:tcW w:w="234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 w:rsidRPr="00CD457F">
              <w:t xml:space="preserve">Contact Person:  </w:t>
            </w:r>
          </w:p>
        </w:tc>
        <w:tc>
          <w:tcPr>
            <w:tcW w:w="262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7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/>
        </w:tc>
        <w:tc>
          <w:tcPr>
            <w:tcW w:w="2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 w:rsidRPr="00CD457F">
              <w:t xml:space="preserve">Telephone Number:  </w:t>
            </w:r>
          </w:p>
        </w:tc>
        <w:tc>
          <w:tcPr>
            <w:tcW w:w="31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457F" w:rsidRPr="00CD457F" w:rsidRDefault="00CD457F" w:rsidP="00CD457F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8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57F" w:rsidRPr="00CD457F" w:rsidRDefault="00CD457F" w:rsidP="00CD457F"/>
        </w:tc>
      </w:tr>
      <w:tr w:rsidR="000E7635" w:rsidTr="00544F4A">
        <w:trPr>
          <w:trHeight w:val="478"/>
        </w:trPr>
        <w:tc>
          <w:tcPr>
            <w:tcW w:w="452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E7635" w:rsidRPr="00CD457F" w:rsidRDefault="000E7635" w:rsidP="00CD457F">
            <w:r w:rsidRPr="00CD457F">
              <w:t xml:space="preserve">Adjacent landowner name if required:  </w:t>
            </w:r>
          </w:p>
        </w:tc>
        <w:tc>
          <w:tcPr>
            <w:tcW w:w="601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635" w:rsidRPr="00CD457F" w:rsidRDefault="000E7635" w:rsidP="00CD457F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7635" w:rsidRPr="00CD457F" w:rsidRDefault="000E7635" w:rsidP="00CD457F"/>
        </w:tc>
      </w:tr>
      <w:tr w:rsidR="000E7635" w:rsidTr="00544F4A">
        <w:trPr>
          <w:trHeight w:val="478"/>
        </w:trPr>
        <w:tc>
          <w:tcPr>
            <w:tcW w:w="252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E7635" w:rsidRPr="00CD457F" w:rsidRDefault="000E7635" w:rsidP="00CD457F">
            <w:pPr>
              <w:rPr>
                <w:caps/>
              </w:rPr>
            </w:pPr>
            <w:r w:rsidRPr="00CD457F">
              <w:rPr>
                <w:caps/>
              </w:rPr>
              <w:t>A</w:t>
            </w:r>
            <w:r w:rsidRPr="00CD457F">
              <w:t xml:space="preserve">djacent address:  </w:t>
            </w:r>
          </w:p>
        </w:tc>
        <w:tc>
          <w:tcPr>
            <w:tcW w:w="244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635" w:rsidRPr="00CD457F" w:rsidRDefault="000E7635" w:rsidP="00CD457F">
            <w:pPr>
              <w:rPr>
                <w:caps/>
              </w:rPr>
            </w:pPr>
            <w:r>
              <w:rPr>
                <w:caps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0" w:name="Text26"/>
            <w:r>
              <w:rPr>
                <w:caps/>
              </w:rPr>
              <w:instrText xml:space="preserve"> FORMTEXT </w:instrText>
            </w:r>
            <w:r>
              <w:rPr>
                <w:caps/>
              </w:rPr>
            </w:r>
            <w:r>
              <w:rPr>
                <w:caps/>
              </w:rPr>
              <w:fldChar w:fldCharType="separate"/>
            </w:r>
            <w:r>
              <w:rPr>
                <w:caps/>
                <w:noProof/>
              </w:rPr>
              <w:t> </w:t>
            </w:r>
            <w:r>
              <w:rPr>
                <w:caps/>
                <w:noProof/>
              </w:rPr>
              <w:t> </w:t>
            </w:r>
            <w:r>
              <w:rPr>
                <w:caps/>
                <w:noProof/>
              </w:rPr>
              <w:t> </w:t>
            </w:r>
            <w:r>
              <w:rPr>
                <w:caps/>
                <w:noProof/>
              </w:rPr>
              <w:t> </w:t>
            </w:r>
            <w:r>
              <w:rPr>
                <w:caps/>
                <w:noProof/>
              </w:rPr>
              <w:t> </w:t>
            </w:r>
            <w:r>
              <w:rPr>
                <w:caps/>
              </w:rPr>
              <w:fldChar w:fldCharType="end"/>
            </w:r>
            <w:bookmarkEnd w:id="10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635" w:rsidRPr="00CD457F" w:rsidRDefault="000E7635" w:rsidP="00CD457F">
            <w:pPr>
              <w:rPr>
                <w:caps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635" w:rsidRPr="00CD457F" w:rsidRDefault="000E7635" w:rsidP="00CD457F">
            <w:pPr>
              <w:rPr>
                <w:caps/>
              </w:rPr>
            </w:pPr>
            <w:r w:rsidRPr="00CD457F">
              <w:t xml:space="preserve">Phone Number:  </w:t>
            </w:r>
          </w:p>
        </w:tc>
        <w:tc>
          <w:tcPr>
            <w:tcW w:w="35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635" w:rsidRPr="00CD457F" w:rsidRDefault="000E7635" w:rsidP="00CD457F">
            <w:pPr>
              <w:rPr>
                <w:caps/>
              </w:rPr>
            </w:pPr>
            <w:r>
              <w:rPr>
                <w:caps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1" w:name="Text25"/>
            <w:r>
              <w:rPr>
                <w:caps/>
              </w:rPr>
              <w:instrText xml:space="preserve"> FORMTEXT </w:instrText>
            </w:r>
            <w:r>
              <w:rPr>
                <w:caps/>
              </w:rPr>
            </w:r>
            <w:r>
              <w:rPr>
                <w:caps/>
              </w:rPr>
              <w:fldChar w:fldCharType="separate"/>
            </w:r>
            <w:r>
              <w:rPr>
                <w:caps/>
                <w:noProof/>
              </w:rPr>
              <w:t> </w:t>
            </w:r>
            <w:r>
              <w:rPr>
                <w:caps/>
                <w:noProof/>
              </w:rPr>
              <w:t> </w:t>
            </w:r>
            <w:r>
              <w:rPr>
                <w:caps/>
                <w:noProof/>
              </w:rPr>
              <w:t> </w:t>
            </w:r>
            <w:r>
              <w:rPr>
                <w:caps/>
                <w:noProof/>
              </w:rPr>
              <w:t> </w:t>
            </w:r>
            <w:r>
              <w:rPr>
                <w:caps/>
                <w:noProof/>
              </w:rPr>
              <w:t> </w:t>
            </w:r>
            <w:r>
              <w:rPr>
                <w:caps/>
              </w:rPr>
              <w:fldChar w:fldCharType="end"/>
            </w:r>
            <w:bookmarkEnd w:id="11"/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7635" w:rsidRPr="00CD457F" w:rsidRDefault="000E7635" w:rsidP="00CD457F">
            <w:pPr>
              <w:rPr>
                <w:caps/>
              </w:rPr>
            </w:pPr>
          </w:p>
        </w:tc>
      </w:tr>
      <w:tr w:rsidR="00F56CDC" w:rsidRPr="000D3940" w:rsidTr="008C5AAB">
        <w:trPr>
          <w:trHeight w:val="638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6CDC" w:rsidRPr="00375BC9" w:rsidRDefault="00F56CDC" w:rsidP="00547217">
            <w:pPr>
              <w:spacing w:before="120" w:after="120"/>
              <w:rPr>
                <w:sz w:val="24"/>
                <w:szCs w:val="24"/>
                <w:u w:val="single"/>
              </w:rPr>
            </w:pPr>
            <w:r w:rsidRPr="00375BC9">
              <w:rPr>
                <w:b/>
                <w:sz w:val="24"/>
                <w:szCs w:val="24"/>
                <w:u w:val="single"/>
              </w:rPr>
              <w:t>Part 2:  Sign Location Information</w:t>
            </w:r>
          </w:p>
        </w:tc>
      </w:tr>
      <w:tr w:rsidR="000E7635" w:rsidTr="00544F4A">
        <w:trPr>
          <w:trHeight w:val="449"/>
        </w:trPr>
        <w:tc>
          <w:tcPr>
            <w:tcW w:w="1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E7635" w:rsidRPr="00950E04" w:rsidRDefault="000E7635" w:rsidP="00CD457F">
            <w:pPr>
              <w:spacing w:beforeLines="40" w:before="96"/>
              <w:rPr>
                <w:u w:val="single"/>
              </w:rPr>
            </w:pPr>
            <w:r>
              <w:t xml:space="preserve">City:  </w:t>
            </w:r>
          </w:p>
        </w:tc>
        <w:tc>
          <w:tcPr>
            <w:tcW w:w="312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635" w:rsidRPr="000E7635" w:rsidRDefault="000E7635" w:rsidP="00CD457F">
            <w:pPr>
              <w:spacing w:beforeLines="40" w:before="96"/>
            </w:pPr>
            <w:r w:rsidRPr="000E7635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2" w:name="Text27"/>
            <w:r w:rsidRPr="000E7635">
              <w:instrText xml:space="preserve"> FORMTEXT </w:instrText>
            </w:r>
            <w:r w:rsidRPr="000E7635">
              <w:fldChar w:fldCharType="separate"/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fldChar w:fldCharType="end"/>
            </w:r>
            <w:bookmarkEnd w:id="12"/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635" w:rsidRPr="00950E04" w:rsidRDefault="000E7635" w:rsidP="00CD457F">
            <w:pPr>
              <w:spacing w:beforeLines="40" w:before="96"/>
              <w:rPr>
                <w:u w:val="single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635" w:rsidRPr="00950E04" w:rsidRDefault="000E7635" w:rsidP="00CD457F">
            <w:pPr>
              <w:spacing w:beforeLines="40" w:before="96"/>
              <w:rPr>
                <w:u w:val="single"/>
              </w:rPr>
            </w:pPr>
            <w:r>
              <w:t xml:space="preserve">County:  </w:t>
            </w:r>
          </w:p>
        </w:tc>
        <w:tc>
          <w:tcPr>
            <w:tcW w:w="4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635" w:rsidRPr="000E7635" w:rsidRDefault="000E7635" w:rsidP="00CD457F">
            <w:pPr>
              <w:spacing w:beforeLines="40" w:before="96"/>
            </w:pPr>
            <w:r w:rsidRPr="000E7635"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3" w:name="Text28"/>
            <w:r w:rsidRPr="000E7635">
              <w:instrText xml:space="preserve"> FORMTEXT </w:instrText>
            </w:r>
            <w:r w:rsidRPr="000E7635">
              <w:fldChar w:fldCharType="separate"/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fldChar w:fldCharType="end"/>
            </w:r>
            <w:bookmarkEnd w:id="13"/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7635" w:rsidRPr="00950E04" w:rsidRDefault="000E7635" w:rsidP="00CD457F">
            <w:pPr>
              <w:spacing w:beforeLines="40" w:before="96"/>
              <w:rPr>
                <w:u w:val="single"/>
              </w:rPr>
            </w:pPr>
          </w:p>
        </w:tc>
      </w:tr>
      <w:tr w:rsidR="000E7635" w:rsidTr="00544F4A">
        <w:trPr>
          <w:trHeight w:val="449"/>
        </w:trPr>
        <w:tc>
          <w:tcPr>
            <w:tcW w:w="252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E7635" w:rsidRPr="00DD4D5E" w:rsidRDefault="000E7635" w:rsidP="00CD457F">
            <w:pPr>
              <w:rPr>
                <w:u w:val="single"/>
              </w:rPr>
            </w:pPr>
            <w:r>
              <w:t xml:space="preserve">Highway Number:  </w:t>
            </w:r>
          </w:p>
        </w:tc>
        <w:tc>
          <w:tcPr>
            <w:tcW w:w="18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635" w:rsidRPr="000E7635" w:rsidRDefault="000E7635" w:rsidP="00CD457F">
            <w:r w:rsidRPr="000E7635"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4" w:name="Text29"/>
            <w:r w:rsidRPr="000E7635">
              <w:instrText xml:space="preserve"> FORMTEXT </w:instrText>
            </w:r>
            <w:r w:rsidRPr="000E7635">
              <w:fldChar w:fldCharType="separate"/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fldChar w:fldCharType="end"/>
            </w:r>
            <w:bookmarkEnd w:id="14"/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7635" w:rsidRPr="00DD4D5E" w:rsidRDefault="000E7635" w:rsidP="00CD457F">
            <w:pPr>
              <w:rPr>
                <w:u w:val="single"/>
              </w:rPr>
            </w:pPr>
          </w:p>
        </w:tc>
        <w:tc>
          <w:tcPr>
            <w:tcW w:w="619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7635" w:rsidRDefault="000E7635" w:rsidP="00547217">
            <w:r>
              <w:t xml:space="preserve">Side of Highway:  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544F4A">
              <w:fldChar w:fldCharType="separate"/>
            </w:r>
            <w:r>
              <w:fldChar w:fldCharType="end"/>
            </w:r>
            <w:r>
              <w:t xml:space="preserve">  N      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544F4A">
              <w:fldChar w:fldCharType="separate"/>
            </w:r>
            <w:r>
              <w:fldChar w:fldCharType="end"/>
            </w:r>
            <w:r>
              <w:t xml:space="preserve">  S      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544F4A">
              <w:fldChar w:fldCharType="separate"/>
            </w:r>
            <w:r>
              <w:fldChar w:fldCharType="end"/>
            </w:r>
            <w:r>
              <w:t xml:space="preserve">  E      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544F4A">
              <w:fldChar w:fldCharType="separate"/>
            </w:r>
            <w:r>
              <w:fldChar w:fldCharType="end"/>
            </w:r>
            <w:r>
              <w:t xml:space="preserve">  W</w:t>
            </w:r>
          </w:p>
        </w:tc>
      </w:tr>
      <w:tr w:rsidR="000E7635" w:rsidTr="00544F4A">
        <w:trPr>
          <w:trHeight w:val="449"/>
        </w:trPr>
        <w:tc>
          <w:tcPr>
            <w:tcW w:w="322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E7635" w:rsidRPr="00DD4D5E" w:rsidRDefault="000E7635" w:rsidP="00CD457F">
            <w:pPr>
              <w:rPr>
                <w:u w:val="single"/>
              </w:rPr>
            </w:pPr>
            <w:r>
              <w:t xml:space="preserve">Nearest Reference Post:  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635" w:rsidRPr="000E7635" w:rsidRDefault="000E7635" w:rsidP="00CD457F">
            <w:r w:rsidRPr="000E7635"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5" w:name="Text31"/>
            <w:r w:rsidRPr="000E7635">
              <w:instrText xml:space="preserve"> FORMTEXT </w:instrText>
            </w:r>
            <w:r w:rsidRPr="000E7635">
              <w:fldChar w:fldCharType="separate"/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fldChar w:fldCharType="end"/>
            </w:r>
            <w:bookmarkEnd w:id="15"/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7635" w:rsidRPr="00DD4D5E" w:rsidRDefault="000E7635" w:rsidP="00CD457F">
            <w:pPr>
              <w:rPr>
                <w:u w:val="single"/>
              </w:rPr>
            </w:pPr>
          </w:p>
        </w:tc>
        <w:tc>
          <w:tcPr>
            <w:tcW w:w="619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7635" w:rsidRDefault="000E7635" w:rsidP="00544F4A">
            <w:r>
              <w:t>Has sign been in place for more than 3 years?</w:t>
            </w:r>
            <w:r w:rsidR="00544F4A">
              <w:br/>
            </w:r>
            <w:r>
              <w:t xml:space="preserve">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544F4A">
              <w:fldChar w:fldCharType="separate"/>
            </w:r>
            <w:r>
              <w:fldChar w:fldCharType="end"/>
            </w:r>
            <w:r>
              <w:t xml:space="preserve">  Yes 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544F4A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F56CDC" w:rsidTr="000E7635">
        <w:trPr>
          <w:trHeight w:val="449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6CDC" w:rsidRDefault="00F56CDC" w:rsidP="00547217">
            <w:r>
              <w:t xml:space="preserve">Sign Face Direction for Vegetation Management: </w:t>
            </w:r>
            <w:r w:rsidR="000D3940">
              <w:t xml:space="preserve">   </w:t>
            </w:r>
            <w:r w:rsidR="000D3940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D3940">
              <w:instrText xml:space="preserve"> FORMCHECKBOX </w:instrText>
            </w:r>
            <w:r w:rsidR="00544F4A">
              <w:fldChar w:fldCharType="separate"/>
            </w:r>
            <w:r w:rsidR="000D3940">
              <w:fldChar w:fldCharType="end"/>
            </w:r>
            <w:r w:rsidR="000D3940">
              <w:t xml:space="preserve">  N        </w:t>
            </w:r>
            <w:r w:rsidR="000D3940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D3940">
              <w:instrText xml:space="preserve"> FORMCHECKBOX </w:instrText>
            </w:r>
            <w:r w:rsidR="00544F4A">
              <w:fldChar w:fldCharType="separate"/>
            </w:r>
            <w:r w:rsidR="000D3940">
              <w:fldChar w:fldCharType="end"/>
            </w:r>
            <w:r w:rsidR="000D3940">
              <w:t xml:space="preserve">  S        </w:t>
            </w:r>
            <w:r w:rsidR="000D3940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D3940">
              <w:instrText xml:space="preserve"> FORMCHECKBOX </w:instrText>
            </w:r>
            <w:r w:rsidR="00544F4A">
              <w:fldChar w:fldCharType="separate"/>
            </w:r>
            <w:r w:rsidR="000D3940">
              <w:fldChar w:fldCharType="end"/>
            </w:r>
            <w:r w:rsidR="000D3940">
              <w:t xml:space="preserve">  E        </w:t>
            </w:r>
            <w:r w:rsidR="000D3940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D3940">
              <w:instrText xml:space="preserve"> FORMCHECKBOX </w:instrText>
            </w:r>
            <w:r w:rsidR="00544F4A">
              <w:fldChar w:fldCharType="separate"/>
            </w:r>
            <w:r w:rsidR="000D3940">
              <w:fldChar w:fldCharType="end"/>
            </w:r>
            <w:r w:rsidR="000D3940">
              <w:t xml:space="preserve">  W</w:t>
            </w:r>
          </w:p>
        </w:tc>
      </w:tr>
      <w:tr w:rsidR="000E7635" w:rsidTr="00544F4A">
        <w:trPr>
          <w:trHeight w:val="449"/>
        </w:trPr>
        <w:tc>
          <w:tcPr>
            <w:tcW w:w="4173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E7635" w:rsidRPr="00DD4D5E" w:rsidRDefault="000E7635" w:rsidP="00CD457F">
            <w:pPr>
              <w:rPr>
                <w:u w:val="single"/>
              </w:rPr>
            </w:pPr>
            <w:r>
              <w:t xml:space="preserve">Sign Permit Number (if applicable):  </w:t>
            </w:r>
          </w:p>
        </w:tc>
        <w:tc>
          <w:tcPr>
            <w:tcW w:w="62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7635" w:rsidRPr="000E7635" w:rsidRDefault="000E7635" w:rsidP="00CD457F">
            <w:r w:rsidRPr="000E7635"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6" w:name="Text30"/>
            <w:r w:rsidRPr="000E7635">
              <w:instrText xml:space="preserve"> FORMTEXT </w:instrText>
            </w:r>
            <w:r w:rsidRPr="000E7635">
              <w:fldChar w:fldCharType="separate"/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rPr>
                <w:noProof/>
              </w:rPr>
              <w:t> </w:t>
            </w:r>
            <w:r w:rsidRPr="000E7635">
              <w:fldChar w:fldCharType="end"/>
            </w:r>
            <w:bookmarkEnd w:id="16"/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7635" w:rsidRPr="00DD4D5E" w:rsidRDefault="000E7635" w:rsidP="00CD457F">
            <w:pPr>
              <w:rPr>
                <w:u w:val="single"/>
              </w:rPr>
            </w:pPr>
          </w:p>
        </w:tc>
      </w:tr>
      <w:tr w:rsidR="00F56CDC" w:rsidRPr="000D3940" w:rsidTr="008C5AAB">
        <w:trPr>
          <w:trHeight w:val="634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6CDC" w:rsidRPr="000E7635" w:rsidRDefault="00F56CDC" w:rsidP="008C5AAB">
            <w:pPr>
              <w:spacing w:before="120" w:after="120"/>
              <w:rPr>
                <w:sz w:val="24"/>
                <w:szCs w:val="24"/>
                <w:u w:val="single"/>
              </w:rPr>
            </w:pPr>
            <w:r w:rsidRPr="000E7635">
              <w:rPr>
                <w:b/>
                <w:sz w:val="24"/>
                <w:szCs w:val="24"/>
                <w:u w:val="single"/>
              </w:rPr>
              <w:t>Part 3:  Documentation to accompany Application Form</w:t>
            </w:r>
          </w:p>
        </w:tc>
      </w:tr>
      <w:tr w:rsidR="00F56CDC" w:rsidTr="009128BF">
        <w:trPr>
          <w:trHeight w:val="484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6CDC" w:rsidRDefault="001A0B8C" w:rsidP="004863A6">
            <w:pPr>
              <w:spacing w:before="40"/>
              <w:ind w:left="702" w:hanging="360"/>
            </w:pPr>
            <w:r>
              <w:t>1.  Submit Sign Work Zone and Cut Zone Inventory Sheets (Exhibits A &amp; B).</w:t>
            </w:r>
          </w:p>
        </w:tc>
      </w:tr>
      <w:tr w:rsidR="00F56CDC" w:rsidTr="009128BF">
        <w:trPr>
          <w:trHeight w:val="484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6CDC" w:rsidRPr="001A0B8C" w:rsidRDefault="001A0B8C" w:rsidP="004863A6">
            <w:pPr>
              <w:spacing w:before="40"/>
              <w:ind w:left="702" w:hanging="360"/>
              <w:rPr>
                <w:u w:val="single"/>
              </w:rPr>
            </w:pPr>
            <w:r>
              <w:t xml:space="preserve">2.  Submit color photographs as stated in </w:t>
            </w:r>
            <w:r w:rsidRPr="001A0B8C">
              <w:rPr>
                <w:u w:val="single"/>
              </w:rPr>
              <w:t>Section 001.02</w:t>
            </w:r>
            <w:r w:rsidRPr="001A0B8C">
              <w:t xml:space="preserve"> Work Zone Plan</w:t>
            </w:r>
            <w:r>
              <w:t>.</w:t>
            </w:r>
          </w:p>
        </w:tc>
      </w:tr>
      <w:tr w:rsidR="00F56CDC" w:rsidTr="009128BF">
        <w:trPr>
          <w:trHeight w:val="484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56CDC" w:rsidRDefault="001A0B8C" w:rsidP="004863A6">
            <w:pPr>
              <w:spacing w:before="40"/>
              <w:ind w:left="702" w:hanging="360"/>
            </w:pPr>
            <w:r>
              <w:t>3.  Submit copy of Performance Bond in the amount of $10,000 with surety.</w:t>
            </w:r>
          </w:p>
        </w:tc>
      </w:tr>
      <w:tr w:rsidR="001A0B8C" w:rsidTr="009128BF">
        <w:trPr>
          <w:trHeight w:val="484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A0B8C" w:rsidRPr="00DA41B5" w:rsidRDefault="001A0B8C" w:rsidP="004863A6">
            <w:pPr>
              <w:spacing w:before="40"/>
              <w:ind w:left="702" w:hanging="360"/>
            </w:pPr>
            <w:r>
              <w:t xml:space="preserve">4.  </w:t>
            </w:r>
            <w:r w:rsidR="00DA41B5">
              <w:t xml:space="preserve">Submit copy of required Liability Insurance as stated in </w:t>
            </w:r>
            <w:r w:rsidR="00DA41B5">
              <w:rPr>
                <w:u w:val="single"/>
              </w:rPr>
              <w:t>Sections 010.01</w:t>
            </w:r>
            <w:r w:rsidR="00DA41B5">
              <w:t xml:space="preserve"> through </w:t>
            </w:r>
            <w:r w:rsidR="00DA41B5">
              <w:rPr>
                <w:u w:val="single"/>
              </w:rPr>
              <w:t>010.01D</w:t>
            </w:r>
            <w:r w:rsidR="00DA41B5">
              <w:t>.</w:t>
            </w:r>
          </w:p>
        </w:tc>
      </w:tr>
      <w:tr w:rsidR="001A0B8C" w:rsidTr="000E7635">
        <w:trPr>
          <w:trHeight w:val="484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A0B8C" w:rsidRDefault="001A0B8C" w:rsidP="00544F4A">
            <w:pPr>
              <w:spacing w:before="40"/>
              <w:ind w:left="702" w:hanging="360"/>
            </w:pPr>
            <w:r>
              <w:t xml:space="preserve">5.  </w:t>
            </w:r>
            <w:r w:rsidR="00DA41B5">
              <w:t xml:space="preserve">Submit Permit Fee of $50 payable to Nebraska Department of </w:t>
            </w:r>
            <w:r w:rsidR="00544F4A">
              <w:t>Transportation</w:t>
            </w:r>
            <w:r w:rsidR="00DA41B5">
              <w:t xml:space="preserve"> (NDO</w:t>
            </w:r>
            <w:r w:rsidR="00544F4A">
              <w:t>T</w:t>
            </w:r>
            <w:r w:rsidR="00DA41B5">
              <w:t>).</w:t>
            </w:r>
          </w:p>
        </w:tc>
      </w:tr>
      <w:tr w:rsidR="00DA41B5" w:rsidRPr="000D3940" w:rsidTr="008C5AAB">
        <w:trPr>
          <w:trHeight w:val="634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41B5" w:rsidRPr="000D3940" w:rsidRDefault="00DA41B5" w:rsidP="008C5AAB">
            <w:pPr>
              <w:spacing w:before="120" w:after="120"/>
              <w:rPr>
                <w:sz w:val="24"/>
                <w:szCs w:val="24"/>
              </w:rPr>
            </w:pPr>
            <w:r w:rsidRPr="00375BC9">
              <w:rPr>
                <w:b/>
                <w:sz w:val="24"/>
                <w:szCs w:val="24"/>
                <w:u w:val="single"/>
              </w:rPr>
              <w:t>Part 4:  Conditions of Permit for Vegetation Management including, but not limited to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DA41B5" w:rsidTr="009128BF">
        <w:trPr>
          <w:trHeight w:val="432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41B5" w:rsidRDefault="00DA41B5" w:rsidP="004863A6">
            <w:pPr>
              <w:numPr>
                <w:ilvl w:val="0"/>
                <w:numId w:val="2"/>
              </w:numPr>
              <w:spacing w:before="40"/>
              <w:ind w:hanging="378"/>
            </w:pPr>
            <w:r>
              <w:t>All work shall be performed in accordance with all Permit and Policy Guidance Document.</w:t>
            </w:r>
          </w:p>
        </w:tc>
      </w:tr>
      <w:tr w:rsidR="00DA41B5" w:rsidTr="009128BF">
        <w:trPr>
          <w:trHeight w:val="432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41B5" w:rsidRDefault="00671D51" w:rsidP="00DD4D5E">
            <w:pPr>
              <w:numPr>
                <w:ilvl w:val="0"/>
                <w:numId w:val="2"/>
              </w:numPr>
              <w:spacing w:before="40"/>
            </w:pPr>
            <w:r>
              <w:t>All permits must be present on the site when work is being performed.</w:t>
            </w:r>
          </w:p>
        </w:tc>
      </w:tr>
      <w:tr w:rsidR="00DA41B5" w:rsidTr="009128BF">
        <w:trPr>
          <w:trHeight w:val="432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12575" w:rsidRDefault="00671D51" w:rsidP="009128BF">
            <w:pPr>
              <w:numPr>
                <w:ilvl w:val="0"/>
                <w:numId w:val="2"/>
              </w:numPr>
              <w:spacing w:before="40" w:after="40"/>
            </w:pPr>
            <w:r>
              <w:t xml:space="preserve">Work shall be accomplished during normal daylight hours.  No work shall be performed at night, on </w:t>
            </w:r>
          </w:p>
          <w:p w:rsidR="00DA41B5" w:rsidRDefault="00312575" w:rsidP="009128BF">
            <w:pPr>
              <w:spacing w:before="40" w:after="40"/>
            </w:pPr>
            <w:r>
              <w:t xml:space="preserve">            </w:t>
            </w:r>
            <w:r w:rsidR="00671D51">
              <w:t>Saturdays, Sundays or State-designated holidays.</w:t>
            </w:r>
          </w:p>
        </w:tc>
      </w:tr>
      <w:tr w:rsidR="00DA41B5" w:rsidTr="000E7635">
        <w:trPr>
          <w:trHeight w:val="504"/>
        </w:trPr>
        <w:tc>
          <w:tcPr>
            <w:tcW w:w="1080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575" w:rsidRDefault="00671D51" w:rsidP="009128BF">
            <w:pPr>
              <w:numPr>
                <w:ilvl w:val="0"/>
                <w:numId w:val="2"/>
              </w:numPr>
              <w:spacing w:before="40" w:after="40"/>
            </w:pPr>
            <w:r>
              <w:t xml:space="preserve">Applicant shall notify the District Engineer or designee at least two working days in advance of </w:t>
            </w:r>
          </w:p>
          <w:p w:rsidR="00DA41B5" w:rsidRDefault="00312575" w:rsidP="009128BF">
            <w:pPr>
              <w:spacing w:before="40" w:after="40"/>
            </w:pPr>
            <w:r>
              <w:t xml:space="preserve">            </w:t>
            </w:r>
            <w:r w:rsidR="00671D51">
              <w:t>changes to the work zones or schedule.</w:t>
            </w:r>
          </w:p>
        </w:tc>
      </w:tr>
    </w:tbl>
    <w:p w:rsidR="008C5AAB" w:rsidRDefault="008C5AAB">
      <w:r>
        <w:br w:type="page"/>
      </w:r>
    </w:p>
    <w:tbl>
      <w:tblPr>
        <w:tblW w:w="108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0"/>
        <w:gridCol w:w="270"/>
        <w:gridCol w:w="5040"/>
        <w:gridCol w:w="360"/>
      </w:tblGrid>
      <w:tr w:rsidR="00671D51" w:rsidRPr="000D3940" w:rsidTr="003F309F">
        <w:trPr>
          <w:trHeight w:val="634"/>
        </w:trPr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1D51" w:rsidRPr="00375BC9" w:rsidRDefault="00671D51" w:rsidP="00547217">
            <w:pPr>
              <w:spacing w:before="120" w:after="120"/>
              <w:rPr>
                <w:sz w:val="24"/>
                <w:szCs w:val="24"/>
                <w:u w:val="single"/>
              </w:rPr>
            </w:pPr>
            <w:r w:rsidRPr="00375BC9">
              <w:rPr>
                <w:b/>
                <w:sz w:val="24"/>
                <w:szCs w:val="24"/>
                <w:u w:val="single"/>
              </w:rPr>
              <w:t>Part 5:  Applicant Certification</w:t>
            </w:r>
          </w:p>
        </w:tc>
      </w:tr>
      <w:tr w:rsidR="00DA41B5" w:rsidTr="008C5AAB">
        <w:trPr>
          <w:trHeight w:val="576"/>
        </w:trPr>
        <w:tc>
          <w:tcPr>
            <w:tcW w:w="108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A41B5" w:rsidRDefault="00671D51" w:rsidP="00544F4A">
            <w:pPr>
              <w:spacing w:beforeLines="40" w:before="96" w:after="40"/>
            </w:pPr>
            <w:r>
              <w:t>I have read and understand NDO</w:t>
            </w:r>
            <w:r w:rsidR="00544F4A">
              <w:t>T</w:t>
            </w:r>
            <w:r>
              <w:t>’s Guidance Document for Vegetation Trimming and Removal on State Right-of-Way for the visibility of Outdoor Advertising Signs.</w:t>
            </w:r>
          </w:p>
        </w:tc>
      </w:tr>
      <w:tr w:rsidR="00671D51" w:rsidTr="008C5AAB">
        <w:trPr>
          <w:trHeight w:val="576"/>
        </w:trPr>
        <w:tc>
          <w:tcPr>
            <w:tcW w:w="108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71D51" w:rsidRDefault="00671D51" w:rsidP="00544F4A">
            <w:pPr>
              <w:spacing w:beforeLines="40" w:before="96" w:after="40"/>
            </w:pPr>
            <w:r>
              <w:t xml:space="preserve">I </w:t>
            </w:r>
            <w:r w:rsidR="00544F4A">
              <w:t>a</w:t>
            </w:r>
            <w:r>
              <w:t>gree with provisions/conditions and legal responsibilities of this Application and the subsequent Permit for vegetation trimming or removal if subject Permit is approved/issued.</w:t>
            </w:r>
          </w:p>
        </w:tc>
      </w:tr>
      <w:tr w:rsidR="00A45CF7" w:rsidTr="004A0AD2">
        <w:trPr>
          <w:trHeight w:val="1341"/>
        </w:trPr>
        <w:tc>
          <w:tcPr>
            <w:tcW w:w="51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45CF7" w:rsidRDefault="00A45CF7" w:rsidP="00A45CF7">
            <w:pPr>
              <w:pBdr>
                <w:bottom w:val="single" w:sz="4" w:space="1" w:color="auto"/>
              </w:pBdr>
            </w:pPr>
          </w:p>
          <w:p w:rsidR="00A45CF7" w:rsidRDefault="00A45CF7" w:rsidP="00A45CF7">
            <w:pPr>
              <w:pBdr>
                <w:bottom w:val="single" w:sz="4" w:space="1" w:color="auto"/>
              </w:pBdr>
            </w:pPr>
          </w:p>
          <w:p w:rsidR="00A45CF7" w:rsidRDefault="00A45CF7" w:rsidP="00A45CF7">
            <w:pPr>
              <w:pBdr>
                <w:bottom w:val="single" w:sz="4" w:space="1" w:color="auto"/>
              </w:pBdr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7" w:name="Text32"/>
            <w:r>
              <w:instrText xml:space="preserve"> FORMTEXT </w:instrText>
            </w:r>
            <w:r>
              <w:fldChar w:fldCharType="separate"/>
            </w:r>
            <w:bookmarkStart w:id="18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8"/>
            <w:r>
              <w:fldChar w:fldCharType="end"/>
            </w:r>
            <w:bookmarkEnd w:id="17"/>
          </w:p>
          <w:p w:rsidR="00A45CF7" w:rsidRDefault="00A45CF7" w:rsidP="00A45CF7">
            <w:r>
              <w:t>Applicant Signature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45CF7" w:rsidRDefault="00A45CF7" w:rsidP="00E4091B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45CF7" w:rsidRDefault="00A45CF7" w:rsidP="00A45CF7">
            <w:pPr>
              <w:pBdr>
                <w:bottom w:val="single" w:sz="4" w:space="1" w:color="auto"/>
              </w:pBdr>
            </w:pPr>
          </w:p>
          <w:p w:rsidR="00A45CF7" w:rsidRDefault="00A45CF7" w:rsidP="00A45CF7">
            <w:pPr>
              <w:pBdr>
                <w:bottom w:val="single" w:sz="4" w:space="1" w:color="auto"/>
              </w:pBdr>
            </w:pPr>
          </w:p>
          <w:p w:rsidR="00A45CF7" w:rsidRDefault="00A45CF7" w:rsidP="00A45CF7">
            <w:pPr>
              <w:pBdr>
                <w:bottom w:val="single" w:sz="4" w:space="1" w:color="auto"/>
              </w:pBdr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9" w:name="Text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  <w:p w:rsidR="00A45CF7" w:rsidRDefault="00A45CF7" w:rsidP="00E4091B">
            <w:r>
              <w:t>Date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45CF7" w:rsidRDefault="00A45CF7" w:rsidP="00E4091B"/>
        </w:tc>
      </w:tr>
      <w:tr w:rsidR="00671D51" w:rsidRPr="000D3940" w:rsidTr="003F309F">
        <w:trPr>
          <w:trHeight w:val="634"/>
        </w:trPr>
        <w:tc>
          <w:tcPr>
            <w:tcW w:w="108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1D51" w:rsidRPr="00375BC9" w:rsidRDefault="00671D51" w:rsidP="00547217">
            <w:pPr>
              <w:spacing w:before="120" w:after="120"/>
              <w:rPr>
                <w:sz w:val="24"/>
                <w:szCs w:val="24"/>
                <w:u w:val="single"/>
              </w:rPr>
            </w:pPr>
            <w:r w:rsidRPr="00375BC9">
              <w:rPr>
                <w:b/>
                <w:sz w:val="24"/>
                <w:szCs w:val="24"/>
                <w:u w:val="single"/>
              </w:rPr>
              <w:t>Part 6:  Review by District Engineer or Designee</w:t>
            </w:r>
          </w:p>
        </w:tc>
      </w:tr>
      <w:tr w:rsidR="00671D51" w:rsidTr="008C5AAB">
        <w:trPr>
          <w:trHeight w:val="675"/>
        </w:trPr>
        <w:tc>
          <w:tcPr>
            <w:tcW w:w="108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1D51" w:rsidRDefault="00671D51" w:rsidP="0005433A">
            <w:r>
              <w:t xml:space="preserve">Pre-Application Site Visit was completed on (date) </w:t>
            </w:r>
            <w:r w:rsidR="00DD4D5E"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0" w:name="Text15"/>
            <w:r w:rsidR="00DD4D5E">
              <w:rPr>
                <w:u w:val="single"/>
              </w:rPr>
              <w:instrText xml:space="preserve"> FORMTEXT </w:instrText>
            </w:r>
            <w:r w:rsidR="00DD4D5E">
              <w:rPr>
                <w:u w:val="single"/>
              </w:rPr>
            </w:r>
            <w:r w:rsidR="00DD4D5E">
              <w:rPr>
                <w:u w:val="single"/>
              </w:rPr>
              <w:fldChar w:fldCharType="separate"/>
            </w:r>
            <w:r w:rsidR="00DD4D5E">
              <w:rPr>
                <w:noProof/>
                <w:u w:val="single"/>
              </w:rPr>
              <w:t> </w:t>
            </w:r>
            <w:r w:rsidR="00DD4D5E">
              <w:rPr>
                <w:noProof/>
                <w:u w:val="single"/>
              </w:rPr>
              <w:t> </w:t>
            </w:r>
            <w:r w:rsidR="00DD4D5E">
              <w:rPr>
                <w:noProof/>
                <w:u w:val="single"/>
              </w:rPr>
              <w:t> </w:t>
            </w:r>
            <w:r w:rsidR="00DD4D5E">
              <w:rPr>
                <w:noProof/>
                <w:u w:val="single"/>
              </w:rPr>
              <w:t> </w:t>
            </w:r>
            <w:r w:rsidR="00DD4D5E">
              <w:rPr>
                <w:noProof/>
                <w:u w:val="single"/>
              </w:rPr>
              <w:t> </w:t>
            </w:r>
            <w:r w:rsidR="00DD4D5E">
              <w:rPr>
                <w:u w:val="single"/>
              </w:rPr>
              <w:fldChar w:fldCharType="end"/>
            </w:r>
            <w:bookmarkEnd w:id="20"/>
            <w:r>
              <w:t xml:space="preserve"> and Applicant was accompanied by District designee.</w:t>
            </w:r>
          </w:p>
        </w:tc>
      </w:tr>
      <w:tr w:rsidR="00671D51" w:rsidTr="008C5AAB">
        <w:trPr>
          <w:trHeight w:val="675"/>
        </w:trPr>
        <w:tc>
          <w:tcPr>
            <w:tcW w:w="108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1D51" w:rsidRDefault="00671D51" w:rsidP="0005433A">
            <w:r>
              <w:t>All required Documentation</w:t>
            </w:r>
            <w:r w:rsidR="00547217">
              <w:t xml:space="preserve"> has been submitted by Applicant including Work Zone and Cut Zone Exhibits; photographs; copy of Performance Bond; copy of Liability Insurance, and Permit Fee.</w:t>
            </w:r>
          </w:p>
        </w:tc>
      </w:tr>
      <w:tr w:rsidR="00671D51" w:rsidTr="008C5AAB">
        <w:trPr>
          <w:trHeight w:val="677"/>
        </w:trPr>
        <w:tc>
          <w:tcPr>
            <w:tcW w:w="108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1D51" w:rsidRDefault="00E4091B" w:rsidP="00E4091B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544F4A">
              <w:fldChar w:fldCharType="separate"/>
            </w:r>
            <w:r>
              <w:fldChar w:fldCharType="end"/>
            </w:r>
            <w:r>
              <w:t xml:space="preserve"> Approve  or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544F4A">
              <w:fldChar w:fldCharType="separate"/>
            </w:r>
            <w:r>
              <w:fldChar w:fldCharType="end"/>
            </w:r>
            <w:r>
              <w:t xml:space="preserve"> Deny Issuance of Vegetation Removal/Right-of-Way Occupancy Permit</w:t>
            </w:r>
          </w:p>
        </w:tc>
      </w:tr>
      <w:tr w:rsidR="00E2606D" w:rsidTr="008C5AAB">
        <w:trPr>
          <w:trHeight w:val="1256"/>
        </w:trPr>
        <w:tc>
          <w:tcPr>
            <w:tcW w:w="51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E2606D" w:rsidRDefault="00E2606D" w:rsidP="00906881">
            <w:pPr>
              <w:pBdr>
                <w:bottom w:val="single" w:sz="4" w:space="1" w:color="auto"/>
              </w:pBdr>
            </w:pPr>
          </w:p>
          <w:p w:rsidR="00E2606D" w:rsidRDefault="00E2606D" w:rsidP="00906881">
            <w:pPr>
              <w:pBdr>
                <w:bottom w:val="single" w:sz="4" w:space="1" w:color="auto"/>
              </w:pBdr>
            </w:pPr>
          </w:p>
          <w:p w:rsidR="00E2606D" w:rsidRDefault="00E2606D" w:rsidP="00906881">
            <w:pPr>
              <w:pBdr>
                <w:bottom w:val="single" w:sz="4" w:space="1" w:color="auto"/>
              </w:pBdr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E2606D" w:rsidRDefault="00E2606D" w:rsidP="00E2606D">
            <w:r>
              <w:t>District Designee Signature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2606D" w:rsidRDefault="00E2606D" w:rsidP="00906881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2606D" w:rsidRDefault="00E2606D" w:rsidP="00906881">
            <w:pPr>
              <w:pBdr>
                <w:bottom w:val="single" w:sz="4" w:space="1" w:color="auto"/>
              </w:pBdr>
            </w:pPr>
          </w:p>
          <w:p w:rsidR="00E2606D" w:rsidRDefault="00E2606D" w:rsidP="00906881">
            <w:pPr>
              <w:pBdr>
                <w:bottom w:val="single" w:sz="4" w:space="1" w:color="auto"/>
              </w:pBdr>
            </w:pPr>
          </w:p>
          <w:p w:rsidR="00E2606D" w:rsidRDefault="00E2606D" w:rsidP="00906881">
            <w:pPr>
              <w:pBdr>
                <w:bottom w:val="single" w:sz="4" w:space="1" w:color="auto"/>
              </w:pBdr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E2606D" w:rsidRDefault="00E2606D" w:rsidP="00906881">
            <w:r>
              <w:t>Date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2606D" w:rsidRDefault="00E2606D" w:rsidP="00906881"/>
        </w:tc>
      </w:tr>
      <w:tr w:rsidR="00671D51" w:rsidTr="004A0AD2">
        <w:trPr>
          <w:trHeight w:val="477"/>
        </w:trPr>
        <w:tc>
          <w:tcPr>
            <w:tcW w:w="108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51" w:rsidRDefault="00671D51" w:rsidP="00E4091B"/>
        </w:tc>
      </w:tr>
    </w:tbl>
    <w:p w:rsidR="00F56CDC" w:rsidRDefault="00F56CDC" w:rsidP="00547217"/>
    <w:p w:rsidR="00B40BCB" w:rsidRDefault="00B40BCB" w:rsidP="00547217"/>
    <w:p w:rsidR="004A0AD2" w:rsidRDefault="004A0AD2" w:rsidP="00547217"/>
    <w:p w:rsidR="004A0AD2" w:rsidRDefault="004A0AD2" w:rsidP="00547217"/>
    <w:p w:rsidR="00B40BCB" w:rsidRDefault="00B40BCB" w:rsidP="00547217"/>
    <w:tbl>
      <w:tblPr>
        <w:tblW w:w="108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90"/>
      </w:tblGrid>
      <w:tr w:rsidR="00F56CDC" w:rsidRPr="00490747" w:rsidTr="00964229">
        <w:trPr>
          <w:trHeight w:val="4576"/>
        </w:trPr>
        <w:tc>
          <w:tcPr>
            <w:tcW w:w="10890" w:type="dxa"/>
            <w:shd w:val="clear" w:color="auto" w:fill="auto"/>
          </w:tcPr>
          <w:p w:rsidR="00F56CDC" w:rsidRPr="007733B2" w:rsidRDefault="007733B2" w:rsidP="007733B2">
            <w:pPr>
              <w:spacing w:before="60"/>
              <w:rPr>
                <w:b/>
                <w:szCs w:val="22"/>
              </w:rPr>
            </w:pPr>
            <w:r>
              <w:rPr>
                <w:b/>
                <w:szCs w:val="22"/>
              </w:rPr>
              <w:t>Office use only:</w:t>
            </w:r>
          </w:p>
        </w:tc>
      </w:tr>
    </w:tbl>
    <w:p w:rsidR="00964229" w:rsidRDefault="00964229" w:rsidP="00B40BCB">
      <w:pPr>
        <w:rPr>
          <w:b/>
          <w:sz w:val="20"/>
        </w:rPr>
      </w:pPr>
    </w:p>
    <w:p w:rsidR="009B3961" w:rsidRDefault="00B46C13" w:rsidP="00547217">
      <w:pPr>
        <w:spacing w:before="960" w:after="120" w:line="360" w:lineRule="exact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br w:type="page"/>
      </w:r>
      <w:r w:rsidR="009B3961">
        <w:rPr>
          <w:rFonts w:cs="Arial"/>
          <w:b/>
          <w:bCs/>
          <w:sz w:val="28"/>
        </w:rPr>
        <w:lastRenderedPageBreak/>
        <w:t xml:space="preserve">The form may be filled out electronically, but when done, it needs to be </w:t>
      </w:r>
      <w:r w:rsidR="009B3961">
        <w:rPr>
          <w:rFonts w:cs="Arial"/>
          <w:b/>
          <w:bCs/>
          <w:i/>
          <w:iCs/>
          <w:sz w:val="28"/>
          <w:u w:val="single"/>
        </w:rPr>
        <w:t>signed, dated and mailed or faxed</w:t>
      </w:r>
      <w:r w:rsidR="009B3961">
        <w:rPr>
          <w:rFonts w:cs="Arial"/>
          <w:b/>
          <w:bCs/>
          <w:sz w:val="28"/>
        </w:rPr>
        <w:t xml:space="preserve"> to the appropriate District Permit Officer.</w:t>
      </w:r>
    </w:p>
    <w:p w:rsidR="00151C79" w:rsidRDefault="00544F4A" w:rsidP="009B3961">
      <w:pPr>
        <w:rPr>
          <w:sz w:val="20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.05pt;margin-top:6.2pt;width:531pt;height:272.7pt;z-index:251658240" stroked="f">
            <v:textbox style="mso-fit-shape-to-text:t">
              <w:txbxContent>
                <w:p w:rsidR="002E17D9" w:rsidRDefault="00544F4A" w:rsidP="009546CB">
                  <w:pPr>
                    <w:jc w:val="center"/>
                  </w:pPr>
                  <w:r>
                    <w:rPr>
                      <w:rFonts w:cs="Arial"/>
                      <w:noProof/>
                    </w:rPr>
                    <w:pict>
                      <v:shape id="Picture 1" o:spid="_x0000_i1027" type="#_x0000_t75" alt="map(districts)" style="width:490.8pt;height:265.2pt;visibility:visible">
                        <v:imagedata r:id="rId9" o:title="map(districts)"/>
                      </v:shape>
                    </w:pict>
                  </w:r>
                </w:p>
              </w:txbxContent>
            </v:textbox>
          </v:shape>
        </w:pict>
      </w: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151C79" w:rsidRDefault="00151C79" w:rsidP="009B3961">
      <w:pPr>
        <w:rPr>
          <w:sz w:val="20"/>
        </w:rPr>
      </w:pPr>
    </w:p>
    <w:p w:rsidR="005569FA" w:rsidRDefault="005569FA" w:rsidP="009B3961">
      <w:pPr>
        <w:rPr>
          <w:sz w:val="20"/>
        </w:rPr>
      </w:pPr>
    </w:p>
    <w:p w:rsidR="005569FA" w:rsidRDefault="005569FA" w:rsidP="009B3961">
      <w:pPr>
        <w:rPr>
          <w:sz w:val="20"/>
        </w:rPr>
      </w:pPr>
    </w:p>
    <w:p w:rsidR="007910FA" w:rsidRDefault="007910FA" w:rsidP="00151C79">
      <w:pPr>
        <w:rPr>
          <w:b/>
          <w:bCs/>
          <w:u w:val="single"/>
        </w:rPr>
        <w:sectPr w:rsidR="007910FA" w:rsidSect="00544F4A">
          <w:footerReference w:type="default" r:id="rId10"/>
          <w:pgSz w:w="12240" w:h="15840" w:code="1"/>
          <w:pgMar w:top="360" w:right="720" w:bottom="605" w:left="720" w:header="576" w:footer="576" w:gutter="0"/>
          <w:paperSrc w:first="7" w:other="7"/>
          <w:pgNumType w:start="1"/>
          <w:cols w:space="720"/>
          <w:noEndnote/>
        </w:sectPr>
      </w:pPr>
    </w:p>
    <w:p w:rsidR="00A45CF7" w:rsidRDefault="00A45CF7" w:rsidP="00151C79">
      <w:pPr>
        <w:rPr>
          <w:b/>
          <w:bCs/>
          <w:u w:val="single"/>
        </w:rPr>
      </w:pP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1</w:t>
      </w:r>
    </w:p>
    <w:p w:rsidR="009B3961" w:rsidRPr="00544F4A" w:rsidRDefault="009B3961" w:rsidP="00151C79">
      <w:pPr>
        <w:tabs>
          <w:tab w:val="left" w:pos="1080"/>
        </w:tabs>
        <w:rPr>
          <w:sz w:val="20"/>
        </w:rPr>
      </w:pPr>
      <w:r w:rsidRPr="00544F4A">
        <w:rPr>
          <w:sz w:val="20"/>
        </w:rPr>
        <w:t>Nebr</w:t>
      </w:r>
      <w:r w:rsidR="00544F4A" w:rsidRPr="00544F4A">
        <w:rPr>
          <w:sz w:val="20"/>
        </w:rPr>
        <w:t xml:space="preserve">. </w:t>
      </w:r>
      <w:r w:rsidRPr="00544F4A">
        <w:rPr>
          <w:sz w:val="20"/>
        </w:rPr>
        <w:t>Dep</w:t>
      </w:r>
      <w:r w:rsidR="00544F4A" w:rsidRPr="00544F4A">
        <w:rPr>
          <w:sz w:val="20"/>
        </w:rPr>
        <w:t>t.</w:t>
      </w:r>
      <w:r w:rsidRPr="00544F4A">
        <w:rPr>
          <w:sz w:val="20"/>
        </w:rPr>
        <w:t xml:space="preserve"> of </w:t>
      </w:r>
      <w:r w:rsidR="00544F4A" w:rsidRPr="00544F4A">
        <w:rPr>
          <w:sz w:val="20"/>
        </w:rPr>
        <w:t>Transportation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District 1 Permit Officer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302 Superior St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PO Box 94759</w:t>
      </w:r>
    </w:p>
    <w:p w:rsidR="009B3961" w:rsidRDefault="009B3961" w:rsidP="00151C79">
      <w:pPr>
        <w:tabs>
          <w:tab w:val="left" w:pos="1080"/>
        </w:tabs>
        <w:spacing w:after="60"/>
        <w:rPr>
          <w:sz w:val="20"/>
        </w:rPr>
      </w:pPr>
      <w:r>
        <w:rPr>
          <w:sz w:val="20"/>
        </w:rPr>
        <w:t>Lincoln NE  68509-4759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471-0850</w:t>
      </w:r>
    </w:p>
    <w:p w:rsidR="009B3961" w:rsidRDefault="009B3961" w:rsidP="000546A4">
      <w:pPr>
        <w:tabs>
          <w:tab w:val="left" w:pos="840"/>
        </w:tabs>
        <w:spacing w:after="36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471-3401</w:t>
      </w:r>
    </w:p>
    <w:p w:rsidR="009B3961" w:rsidRDefault="009B3961" w:rsidP="00151C79">
      <w:pPr>
        <w:tabs>
          <w:tab w:val="left" w:pos="1080"/>
        </w:tabs>
        <w:rPr>
          <w:b/>
          <w:bCs/>
          <w:u w:val="single"/>
        </w:rPr>
      </w:pPr>
      <w:r>
        <w:rPr>
          <w:b/>
          <w:bCs/>
          <w:u w:val="single"/>
        </w:rPr>
        <w:t>District 2</w:t>
      </w:r>
    </w:p>
    <w:p w:rsidR="00544F4A" w:rsidRPr="00544F4A" w:rsidRDefault="00544F4A" w:rsidP="00544F4A">
      <w:pPr>
        <w:tabs>
          <w:tab w:val="left" w:pos="1080"/>
        </w:tabs>
        <w:rPr>
          <w:sz w:val="20"/>
        </w:rPr>
      </w:pPr>
      <w:r w:rsidRPr="00544F4A">
        <w:rPr>
          <w:sz w:val="20"/>
        </w:rPr>
        <w:t>Nebr. Dept. of Transportation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District 2 Permit Officer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4425 S 108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0546A4" w:rsidRDefault="000546A4" w:rsidP="000546A4">
      <w:pPr>
        <w:tabs>
          <w:tab w:val="left" w:pos="1080"/>
        </w:tabs>
        <w:rPr>
          <w:sz w:val="20"/>
        </w:rPr>
      </w:pPr>
      <w:r>
        <w:rPr>
          <w:sz w:val="20"/>
        </w:rPr>
        <w:t>PO Box 45461</w:t>
      </w:r>
    </w:p>
    <w:p w:rsidR="009B3961" w:rsidRDefault="009B3961" w:rsidP="00151C79">
      <w:pPr>
        <w:tabs>
          <w:tab w:val="left" w:pos="1080"/>
        </w:tabs>
        <w:spacing w:after="60"/>
        <w:rPr>
          <w:sz w:val="20"/>
        </w:rPr>
      </w:pPr>
      <w:r>
        <w:rPr>
          <w:sz w:val="20"/>
        </w:rPr>
        <w:t>Omaha NE  68145-0461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595-2534</w:t>
      </w:r>
    </w:p>
    <w:p w:rsidR="009B3961" w:rsidRDefault="009B3961" w:rsidP="000546A4">
      <w:pPr>
        <w:tabs>
          <w:tab w:val="left" w:pos="840"/>
        </w:tabs>
        <w:spacing w:after="36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595-1720</w:t>
      </w:r>
    </w:p>
    <w:p w:rsidR="009B3961" w:rsidRDefault="009B3961" w:rsidP="00151C79">
      <w:pPr>
        <w:keepNext/>
        <w:keepLines/>
        <w:tabs>
          <w:tab w:val="left" w:pos="1080"/>
        </w:tabs>
        <w:rPr>
          <w:b/>
          <w:bCs/>
          <w:u w:val="single"/>
        </w:rPr>
      </w:pPr>
      <w:r>
        <w:rPr>
          <w:b/>
          <w:bCs/>
          <w:u w:val="single"/>
        </w:rPr>
        <w:t>District 3</w:t>
      </w:r>
    </w:p>
    <w:p w:rsidR="00544F4A" w:rsidRPr="00544F4A" w:rsidRDefault="00544F4A" w:rsidP="00544F4A">
      <w:pPr>
        <w:tabs>
          <w:tab w:val="left" w:pos="1080"/>
        </w:tabs>
        <w:rPr>
          <w:sz w:val="20"/>
        </w:rPr>
      </w:pPr>
      <w:r w:rsidRPr="00544F4A">
        <w:rPr>
          <w:sz w:val="20"/>
        </w:rPr>
        <w:t>Nebr. Dept. of Transportation</w:t>
      </w:r>
    </w:p>
    <w:p w:rsidR="009B3961" w:rsidRDefault="009B3961" w:rsidP="00151C79">
      <w:pPr>
        <w:keepNext/>
        <w:keepLines/>
        <w:tabs>
          <w:tab w:val="left" w:pos="1080"/>
        </w:tabs>
        <w:rPr>
          <w:sz w:val="20"/>
        </w:rPr>
      </w:pPr>
      <w:r>
        <w:rPr>
          <w:sz w:val="20"/>
        </w:rPr>
        <w:t>District 3 Permit Officer</w:t>
      </w:r>
    </w:p>
    <w:p w:rsidR="009B3961" w:rsidRDefault="009B3961" w:rsidP="00151C79">
      <w:pPr>
        <w:keepNext/>
        <w:keepLines/>
        <w:tabs>
          <w:tab w:val="left" w:pos="1080"/>
        </w:tabs>
        <w:rPr>
          <w:sz w:val="20"/>
        </w:rPr>
      </w:pPr>
      <w:r>
        <w:rPr>
          <w:sz w:val="20"/>
        </w:rPr>
        <w:t>408 N 13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9B3961" w:rsidRDefault="00FD19DE" w:rsidP="00151C79">
      <w:pPr>
        <w:keepNext/>
        <w:keepLines/>
        <w:tabs>
          <w:tab w:val="left" w:pos="1080"/>
        </w:tabs>
        <w:spacing w:after="60"/>
        <w:rPr>
          <w:sz w:val="20"/>
        </w:rPr>
      </w:pPr>
      <w:r>
        <w:rPr>
          <w:sz w:val="20"/>
        </w:rPr>
        <w:t>Norfolk NE  68701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370-3470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370-3473</w:t>
      </w:r>
    </w:p>
    <w:p w:rsidR="00A45CF7" w:rsidRDefault="007910FA" w:rsidP="00151C79">
      <w:pPr>
        <w:tabs>
          <w:tab w:val="left" w:pos="1080"/>
        </w:tabs>
        <w:rPr>
          <w:b/>
          <w:bCs/>
          <w:u w:val="single"/>
        </w:rPr>
      </w:pPr>
      <w:r>
        <w:rPr>
          <w:b/>
          <w:bCs/>
          <w:u w:val="single"/>
        </w:rPr>
        <w:br w:type="column"/>
      </w:r>
    </w:p>
    <w:p w:rsidR="009B3961" w:rsidRDefault="009B3961" w:rsidP="00151C79">
      <w:pPr>
        <w:tabs>
          <w:tab w:val="left" w:pos="1080"/>
        </w:tabs>
        <w:rPr>
          <w:b/>
          <w:bCs/>
          <w:u w:val="single"/>
        </w:rPr>
      </w:pPr>
      <w:r>
        <w:rPr>
          <w:b/>
          <w:bCs/>
          <w:u w:val="single"/>
        </w:rPr>
        <w:t>District 4</w:t>
      </w:r>
    </w:p>
    <w:p w:rsidR="00544F4A" w:rsidRPr="00544F4A" w:rsidRDefault="00544F4A" w:rsidP="00544F4A">
      <w:pPr>
        <w:tabs>
          <w:tab w:val="left" w:pos="1080"/>
        </w:tabs>
        <w:rPr>
          <w:sz w:val="20"/>
        </w:rPr>
      </w:pPr>
      <w:r w:rsidRPr="00544F4A">
        <w:rPr>
          <w:sz w:val="20"/>
        </w:rPr>
        <w:t>Nebr. Dept. of Transportation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District 4 Permit Officer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211 N Tilden</w:t>
      </w:r>
    </w:p>
    <w:p w:rsidR="009B3961" w:rsidRDefault="009B3961" w:rsidP="00151C79">
      <w:pPr>
        <w:tabs>
          <w:tab w:val="left" w:pos="1080"/>
        </w:tabs>
        <w:rPr>
          <w:sz w:val="20"/>
        </w:rPr>
      </w:pPr>
      <w:r>
        <w:rPr>
          <w:sz w:val="20"/>
        </w:rPr>
        <w:t>PO Box 1488</w:t>
      </w:r>
    </w:p>
    <w:p w:rsidR="009B3961" w:rsidRDefault="009B3961" w:rsidP="00151C79">
      <w:pPr>
        <w:tabs>
          <w:tab w:val="left" w:pos="1080"/>
        </w:tabs>
        <w:spacing w:after="60"/>
        <w:rPr>
          <w:sz w:val="20"/>
        </w:rPr>
      </w:pPr>
      <w:r>
        <w:rPr>
          <w:sz w:val="20"/>
        </w:rPr>
        <w:t>Grand Island NE  68802-1488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385-6265</w:t>
      </w:r>
    </w:p>
    <w:p w:rsidR="009B3961" w:rsidRDefault="009B3961" w:rsidP="00963429">
      <w:pPr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385-6269</w:t>
      </w: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5</w:t>
      </w:r>
    </w:p>
    <w:p w:rsidR="00544F4A" w:rsidRPr="00544F4A" w:rsidRDefault="00544F4A" w:rsidP="00544F4A">
      <w:pPr>
        <w:tabs>
          <w:tab w:val="left" w:pos="1080"/>
        </w:tabs>
        <w:rPr>
          <w:sz w:val="20"/>
        </w:rPr>
      </w:pPr>
      <w:r w:rsidRPr="00544F4A">
        <w:rPr>
          <w:sz w:val="20"/>
        </w:rPr>
        <w:t>Nebr. Dept. of Transportation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District 5 Permit Officer</w:t>
      </w:r>
    </w:p>
    <w:p w:rsidR="009B3961" w:rsidRDefault="00DD35BC" w:rsidP="00DD35BC">
      <w:pPr>
        <w:rPr>
          <w:sz w:val="20"/>
        </w:rPr>
      </w:pPr>
      <w:r>
        <w:rPr>
          <w:sz w:val="20"/>
        </w:rPr>
        <w:t>PO Box 220</w:t>
      </w:r>
    </w:p>
    <w:p w:rsidR="00DD35BC" w:rsidRDefault="00DD35BC" w:rsidP="00DD35BC">
      <w:pPr>
        <w:rPr>
          <w:sz w:val="20"/>
        </w:rPr>
      </w:pPr>
      <w:r>
        <w:rPr>
          <w:sz w:val="20"/>
        </w:rPr>
        <w:t>140375 Rundell Rd</w:t>
      </w:r>
    </w:p>
    <w:p w:rsidR="00DD35BC" w:rsidRDefault="00DD35BC" w:rsidP="00151C79">
      <w:pPr>
        <w:spacing w:after="60"/>
        <w:rPr>
          <w:sz w:val="20"/>
        </w:rPr>
      </w:pPr>
      <w:r>
        <w:rPr>
          <w:sz w:val="20"/>
        </w:rPr>
        <w:t>Gering NE  69341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 xml:space="preserve">(308) </w:t>
      </w:r>
      <w:r w:rsidR="00DD35BC">
        <w:rPr>
          <w:sz w:val="20"/>
        </w:rPr>
        <w:t>436-6587</w:t>
      </w:r>
    </w:p>
    <w:p w:rsidR="009B3961" w:rsidRDefault="009B3961" w:rsidP="00963429">
      <w:pPr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 xml:space="preserve">(308) </w:t>
      </w:r>
      <w:r w:rsidR="00DD35BC">
        <w:rPr>
          <w:sz w:val="20"/>
        </w:rPr>
        <w:t>633-6614</w:t>
      </w: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6</w:t>
      </w:r>
    </w:p>
    <w:p w:rsidR="00544F4A" w:rsidRPr="00544F4A" w:rsidRDefault="00544F4A" w:rsidP="00544F4A">
      <w:pPr>
        <w:tabs>
          <w:tab w:val="left" w:pos="1080"/>
        </w:tabs>
        <w:rPr>
          <w:sz w:val="20"/>
        </w:rPr>
      </w:pPr>
      <w:r w:rsidRPr="00544F4A">
        <w:rPr>
          <w:sz w:val="20"/>
        </w:rPr>
        <w:t>Nebr. Dept. of Transportation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District 6 Permit Officer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1321 N Jeffers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PO Box 1108</w:t>
      </w:r>
    </w:p>
    <w:p w:rsidR="009B3961" w:rsidRDefault="009B3961" w:rsidP="00151C79">
      <w:pPr>
        <w:spacing w:after="60"/>
        <w:rPr>
          <w:sz w:val="20"/>
        </w:rPr>
      </w:pPr>
      <w:r>
        <w:rPr>
          <w:sz w:val="20"/>
        </w:rPr>
        <w:t>North Platte NE  69103-1108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535-8031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535-8034</w:t>
      </w:r>
    </w:p>
    <w:p w:rsidR="00A45CF7" w:rsidRDefault="007910FA" w:rsidP="00151C79">
      <w:pPr>
        <w:rPr>
          <w:b/>
          <w:bCs/>
          <w:u w:val="single"/>
        </w:rPr>
      </w:pPr>
      <w:r>
        <w:rPr>
          <w:b/>
          <w:bCs/>
          <w:u w:val="single"/>
        </w:rPr>
        <w:br w:type="column"/>
      </w: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7</w:t>
      </w:r>
    </w:p>
    <w:p w:rsidR="00544F4A" w:rsidRPr="00544F4A" w:rsidRDefault="00544F4A" w:rsidP="00544F4A">
      <w:pPr>
        <w:tabs>
          <w:tab w:val="left" w:pos="1080"/>
        </w:tabs>
        <w:rPr>
          <w:sz w:val="20"/>
        </w:rPr>
      </w:pPr>
      <w:r w:rsidRPr="00544F4A">
        <w:rPr>
          <w:sz w:val="20"/>
        </w:rPr>
        <w:t>Nebr. Dept. of Transportation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District 7 Permit Officer</w:t>
      </w:r>
    </w:p>
    <w:p w:rsidR="009B3961" w:rsidRDefault="00E97EAB" w:rsidP="00151C79">
      <w:pPr>
        <w:rPr>
          <w:sz w:val="20"/>
        </w:rPr>
      </w:pPr>
      <w:r>
        <w:rPr>
          <w:sz w:val="20"/>
        </w:rPr>
        <w:t>619 Auditorium Dr</w:t>
      </w:r>
    </w:p>
    <w:p w:rsidR="009B3961" w:rsidRDefault="002E17D9" w:rsidP="00151C79">
      <w:pPr>
        <w:spacing w:after="60"/>
        <w:rPr>
          <w:sz w:val="20"/>
        </w:rPr>
      </w:pPr>
      <w:r>
        <w:rPr>
          <w:sz w:val="20"/>
        </w:rPr>
        <w:t>McCook NE  69001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(308) 345-84</w:t>
      </w:r>
      <w:r w:rsidR="003F01B2">
        <w:rPr>
          <w:sz w:val="20"/>
        </w:rPr>
        <w:t>9</w:t>
      </w:r>
      <w:r w:rsidR="00E97EAB">
        <w:rPr>
          <w:sz w:val="20"/>
        </w:rPr>
        <w:t>0</w:t>
      </w:r>
    </w:p>
    <w:p w:rsidR="009B3961" w:rsidRDefault="00E97EAB" w:rsidP="005569FA">
      <w:pPr>
        <w:tabs>
          <w:tab w:val="left" w:pos="840"/>
        </w:tabs>
        <w:spacing w:after="240"/>
        <w:rPr>
          <w:sz w:val="20"/>
        </w:rPr>
      </w:pPr>
      <w:r>
        <w:rPr>
          <w:sz w:val="20"/>
        </w:rPr>
        <w:t>Fax:</w:t>
      </w:r>
      <w:r>
        <w:rPr>
          <w:sz w:val="20"/>
        </w:rPr>
        <w:tab/>
        <w:t>(308) 345-8492</w:t>
      </w:r>
    </w:p>
    <w:p w:rsidR="009B3961" w:rsidRDefault="009B3961" w:rsidP="00151C79">
      <w:pPr>
        <w:rPr>
          <w:b/>
          <w:bCs/>
          <w:u w:val="single"/>
        </w:rPr>
      </w:pPr>
      <w:r>
        <w:rPr>
          <w:b/>
          <w:bCs/>
          <w:u w:val="single"/>
        </w:rPr>
        <w:t>District 8</w:t>
      </w:r>
    </w:p>
    <w:p w:rsidR="00544F4A" w:rsidRPr="00544F4A" w:rsidRDefault="00544F4A" w:rsidP="00544F4A">
      <w:pPr>
        <w:tabs>
          <w:tab w:val="left" w:pos="1080"/>
        </w:tabs>
        <w:rPr>
          <w:sz w:val="20"/>
        </w:rPr>
      </w:pPr>
      <w:r w:rsidRPr="00544F4A">
        <w:rPr>
          <w:sz w:val="20"/>
        </w:rPr>
        <w:t>Nebr. Dept. of Transportation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District 8 Permit Officer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E Hwy 20</w:t>
      </w:r>
    </w:p>
    <w:p w:rsidR="009B3961" w:rsidRDefault="009B3961" w:rsidP="00151C79">
      <w:pPr>
        <w:rPr>
          <w:sz w:val="20"/>
        </w:rPr>
      </w:pPr>
      <w:r>
        <w:rPr>
          <w:sz w:val="20"/>
        </w:rPr>
        <w:t>736 E 4</w:t>
      </w:r>
      <w:r>
        <w:rPr>
          <w:sz w:val="20"/>
          <w:vertAlign w:val="superscript"/>
        </w:rPr>
        <w:t>th</w:t>
      </w:r>
      <w:r>
        <w:rPr>
          <w:sz w:val="20"/>
        </w:rPr>
        <w:t xml:space="preserve"> St</w:t>
      </w:r>
    </w:p>
    <w:p w:rsidR="009B3961" w:rsidRDefault="009B3961" w:rsidP="00151C79">
      <w:pPr>
        <w:spacing w:after="60"/>
        <w:rPr>
          <w:sz w:val="20"/>
        </w:rPr>
      </w:pPr>
      <w:r>
        <w:rPr>
          <w:sz w:val="20"/>
        </w:rPr>
        <w:t>Ainsworth NE  69210-1215</w:t>
      </w:r>
    </w:p>
    <w:p w:rsidR="009B3961" w:rsidRDefault="009B3961" w:rsidP="005569FA">
      <w:pPr>
        <w:tabs>
          <w:tab w:val="left" w:pos="840"/>
        </w:tabs>
        <w:rPr>
          <w:sz w:val="20"/>
        </w:rPr>
      </w:pPr>
      <w:r>
        <w:rPr>
          <w:sz w:val="20"/>
        </w:rPr>
        <w:t>Phone:</w:t>
      </w:r>
      <w:r>
        <w:rPr>
          <w:sz w:val="20"/>
        </w:rPr>
        <w:tab/>
        <w:t>(402) 387-2471</w:t>
      </w:r>
    </w:p>
    <w:p w:rsidR="00801C39" w:rsidRDefault="007910FA" w:rsidP="007910FA">
      <w:pPr>
        <w:tabs>
          <w:tab w:val="left" w:pos="840"/>
        </w:tabs>
        <w:rPr>
          <w:b/>
          <w:bCs/>
          <w:sz w:val="20"/>
        </w:rPr>
      </w:pPr>
      <w:r>
        <w:rPr>
          <w:sz w:val="20"/>
        </w:rPr>
        <w:t>Fax:</w:t>
      </w:r>
      <w:r>
        <w:rPr>
          <w:sz w:val="20"/>
        </w:rPr>
        <w:tab/>
        <w:t>(402) 387-1498</w:t>
      </w:r>
    </w:p>
    <w:sectPr w:rsidR="00801C39" w:rsidSect="007910FA">
      <w:type w:val="continuous"/>
      <w:pgSz w:w="12240" w:h="15840" w:code="1"/>
      <w:pgMar w:top="360" w:right="720" w:bottom="605" w:left="720" w:header="475" w:footer="965" w:gutter="0"/>
      <w:paperSrc w:first="7" w:other="7"/>
      <w:pgNumType w:start="1"/>
      <w:cols w:num="3"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E37" w:rsidRDefault="00274E37">
      <w:r>
        <w:separator/>
      </w:r>
    </w:p>
  </w:endnote>
  <w:endnote w:type="continuationSeparator" w:id="0">
    <w:p w:rsidR="00274E37" w:rsidRDefault="00274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F4A" w:rsidRPr="00544F4A" w:rsidRDefault="00544F4A" w:rsidP="00544F4A">
    <w:pPr>
      <w:tabs>
        <w:tab w:val="right" w:pos="10800"/>
      </w:tabs>
      <w:spacing w:before="240"/>
      <w:rPr>
        <w:i/>
        <w:sz w:val="20"/>
      </w:rPr>
    </w:pPr>
    <w:r>
      <w:rPr>
        <w:b/>
        <w:sz w:val="20"/>
      </w:rPr>
      <w:t>NDOT</w:t>
    </w:r>
    <w:r w:rsidRPr="00985B38">
      <w:rPr>
        <w:b/>
        <w:sz w:val="20"/>
      </w:rPr>
      <w:t xml:space="preserve"> Form </w:t>
    </w:r>
    <w:r>
      <w:rPr>
        <w:b/>
        <w:sz w:val="20"/>
      </w:rPr>
      <w:t>220, July</w:t>
    </w:r>
    <w:r>
      <w:rPr>
        <w:b/>
        <w:sz w:val="20"/>
      </w:rPr>
      <w:t xml:space="preserve"> 2017</w:t>
    </w:r>
    <w:r>
      <w:rPr>
        <w:b/>
        <w:sz w:val="20"/>
      </w:rPr>
      <w:tab/>
    </w:r>
    <w:r w:rsidRPr="00544F4A">
      <w:rPr>
        <w:i/>
        <w:sz w:val="20"/>
      </w:rPr>
      <w:t xml:space="preserve">Page </w:t>
    </w:r>
    <w:r w:rsidRPr="00544F4A">
      <w:rPr>
        <w:i/>
        <w:sz w:val="20"/>
      </w:rPr>
      <w:fldChar w:fldCharType="begin"/>
    </w:r>
    <w:r w:rsidRPr="00544F4A">
      <w:rPr>
        <w:i/>
        <w:sz w:val="20"/>
      </w:rPr>
      <w:instrText xml:space="preserve"> PAGE   \* MERGEFORMAT </w:instrText>
    </w:r>
    <w:r w:rsidRPr="00544F4A">
      <w:rPr>
        <w:i/>
        <w:sz w:val="20"/>
      </w:rPr>
      <w:fldChar w:fldCharType="separate"/>
    </w:r>
    <w:r>
      <w:rPr>
        <w:i/>
        <w:noProof/>
        <w:sz w:val="20"/>
      </w:rPr>
      <w:t>2</w:t>
    </w:r>
    <w:r w:rsidRPr="00544F4A">
      <w:rPr>
        <w:i/>
        <w:noProof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E37" w:rsidRDefault="00274E37">
      <w:r>
        <w:separator/>
      </w:r>
    </w:p>
  </w:footnote>
  <w:footnote w:type="continuationSeparator" w:id="0">
    <w:p w:rsidR="00274E37" w:rsidRDefault="00274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CC74AC"/>
    <w:multiLevelType w:val="hybridMultilevel"/>
    <w:tmpl w:val="6CDC9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C49DF"/>
    <w:multiLevelType w:val="hybridMultilevel"/>
    <w:tmpl w:val="7F347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6wcV/TrXmZLM3OaoctkWiI5uFyudPkfTZDXD6VuZ25JESDiD6h7TOXpFr5uzvPuI/mAcbX4GC4DJiSjJnQYpgg==" w:salt="dwtDWyzNzbDihWupL05ghQ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B82"/>
    <w:rsid w:val="00001B82"/>
    <w:rsid w:val="00001CA8"/>
    <w:rsid w:val="00003B49"/>
    <w:rsid w:val="0000758D"/>
    <w:rsid w:val="00012200"/>
    <w:rsid w:val="00012F4F"/>
    <w:rsid w:val="000176BC"/>
    <w:rsid w:val="000331D1"/>
    <w:rsid w:val="0004602F"/>
    <w:rsid w:val="0005433A"/>
    <w:rsid w:val="000546A4"/>
    <w:rsid w:val="00093C7B"/>
    <w:rsid w:val="000A2614"/>
    <w:rsid w:val="000C1C18"/>
    <w:rsid w:val="000C6A71"/>
    <w:rsid w:val="000D1257"/>
    <w:rsid w:val="000D3940"/>
    <w:rsid w:val="000E7635"/>
    <w:rsid w:val="000F342B"/>
    <w:rsid w:val="000F5F17"/>
    <w:rsid w:val="00121630"/>
    <w:rsid w:val="00125395"/>
    <w:rsid w:val="00132189"/>
    <w:rsid w:val="0013741B"/>
    <w:rsid w:val="001413B2"/>
    <w:rsid w:val="00151C79"/>
    <w:rsid w:val="00155933"/>
    <w:rsid w:val="00173A57"/>
    <w:rsid w:val="00190369"/>
    <w:rsid w:val="00196725"/>
    <w:rsid w:val="001A0B8C"/>
    <w:rsid w:val="001A2E79"/>
    <w:rsid w:val="001B01DB"/>
    <w:rsid w:val="001B31DE"/>
    <w:rsid w:val="00203C53"/>
    <w:rsid w:val="002114CC"/>
    <w:rsid w:val="00213F97"/>
    <w:rsid w:val="00225B25"/>
    <w:rsid w:val="002514B5"/>
    <w:rsid w:val="00255A0F"/>
    <w:rsid w:val="00255C31"/>
    <w:rsid w:val="00271939"/>
    <w:rsid w:val="00274E37"/>
    <w:rsid w:val="00283196"/>
    <w:rsid w:val="00284CCC"/>
    <w:rsid w:val="002853F2"/>
    <w:rsid w:val="002E17D9"/>
    <w:rsid w:val="002F1B05"/>
    <w:rsid w:val="00312575"/>
    <w:rsid w:val="00314D85"/>
    <w:rsid w:val="003349F9"/>
    <w:rsid w:val="003375C5"/>
    <w:rsid w:val="003430EF"/>
    <w:rsid w:val="00344BB9"/>
    <w:rsid w:val="00351115"/>
    <w:rsid w:val="00353045"/>
    <w:rsid w:val="00353109"/>
    <w:rsid w:val="003563BF"/>
    <w:rsid w:val="00364D5F"/>
    <w:rsid w:val="00364FAE"/>
    <w:rsid w:val="00371A9E"/>
    <w:rsid w:val="0037508E"/>
    <w:rsid w:val="00375BC9"/>
    <w:rsid w:val="00380BF5"/>
    <w:rsid w:val="003C329B"/>
    <w:rsid w:val="003C4B8D"/>
    <w:rsid w:val="003E6940"/>
    <w:rsid w:val="003F01B2"/>
    <w:rsid w:val="003F309F"/>
    <w:rsid w:val="00442315"/>
    <w:rsid w:val="00456E88"/>
    <w:rsid w:val="004735DE"/>
    <w:rsid w:val="004863A6"/>
    <w:rsid w:val="00492D27"/>
    <w:rsid w:val="004A0AD2"/>
    <w:rsid w:val="004D74FB"/>
    <w:rsid w:val="004F1BC8"/>
    <w:rsid w:val="00504E65"/>
    <w:rsid w:val="00514567"/>
    <w:rsid w:val="00517433"/>
    <w:rsid w:val="005214DB"/>
    <w:rsid w:val="00524430"/>
    <w:rsid w:val="00532AF4"/>
    <w:rsid w:val="00544F4A"/>
    <w:rsid w:val="00547217"/>
    <w:rsid w:val="00552E1D"/>
    <w:rsid w:val="005569FA"/>
    <w:rsid w:val="00564FB4"/>
    <w:rsid w:val="00580A53"/>
    <w:rsid w:val="005965A5"/>
    <w:rsid w:val="00597ABB"/>
    <w:rsid w:val="005C0093"/>
    <w:rsid w:val="005C7097"/>
    <w:rsid w:val="005F2C9B"/>
    <w:rsid w:val="005F3A64"/>
    <w:rsid w:val="00602BC8"/>
    <w:rsid w:val="00615909"/>
    <w:rsid w:val="00620FAB"/>
    <w:rsid w:val="00621D9C"/>
    <w:rsid w:val="00622B1A"/>
    <w:rsid w:val="0063094B"/>
    <w:rsid w:val="00633E83"/>
    <w:rsid w:val="00671D51"/>
    <w:rsid w:val="00681BDC"/>
    <w:rsid w:val="0069189A"/>
    <w:rsid w:val="00693614"/>
    <w:rsid w:val="00693731"/>
    <w:rsid w:val="00697794"/>
    <w:rsid w:val="006A166B"/>
    <w:rsid w:val="006C1B61"/>
    <w:rsid w:val="00706BAB"/>
    <w:rsid w:val="0072414E"/>
    <w:rsid w:val="00746E3D"/>
    <w:rsid w:val="007671E0"/>
    <w:rsid w:val="00772938"/>
    <w:rsid w:val="007733B2"/>
    <w:rsid w:val="00776D2F"/>
    <w:rsid w:val="00777A99"/>
    <w:rsid w:val="00777B78"/>
    <w:rsid w:val="00787902"/>
    <w:rsid w:val="00790752"/>
    <w:rsid w:val="007910FA"/>
    <w:rsid w:val="007941F2"/>
    <w:rsid w:val="007B54BB"/>
    <w:rsid w:val="007C0934"/>
    <w:rsid w:val="007C2D00"/>
    <w:rsid w:val="007E2BC6"/>
    <w:rsid w:val="007E7F9E"/>
    <w:rsid w:val="007F1CAC"/>
    <w:rsid w:val="00801C39"/>
    <w:rsid w:val="00834836"/>
    <w:rsid w:val="00853F56"/>
    <w:rsid w:val="008657FF"/>
    <w:rsid w:val="00867411"/>
    <w:rsid w:val="00886B47"/>
    <w:rsid w:val="00893995"/>
    <w:rsid w:val="008A67C3"/>
    <w:rsid w:val="008A6846"/>
    <w:rsid w:val="008C5AAB"/>
    <w:rsid w:val="008F4441"/>
    <w:rsid w:val="009128BF"/>
    <w:rsid w:val="00913C31"/>
    <w:rsid w:val="0092515A"/>
    <w:rsid w:val="00927399"/>
    <w:rsid w:val="00933E4D"/>
    <w:rsid w:val="00946CB0"/>
    <w:rsid w:val="00950E04"/>
    <w:rsid w:val="009546CB"/>
    <w:rsid w:val="00963429"/>
    <w:rsid w:val="00964229"/>
    <w:rsid w:val="00975F49"/>
    <w:rsid w:val="00977922"/>
    <w:rsid w:val="00983DAF"/>
    <w:rsid w:val="00984461"/>
    <w:rsid w:val="009A02B1"/>
    <w:rsid w:val="009B3961"/>
    <w:rsid w:val="009B714F"/>
    <w:rsid w:val="009D1914"/>
    <w:rsid w:val="009D2B79"/>
    <w:rsid w:val="009D6C19"/>
    <w:rsid w:val="009F62E6"/>
    <w:rsid w:val="00A042E1"/>
    <w:rsid w:val="00A11D62"/>
    <w:rsid w:val="00A17EDB"/>
    <w:rsid w:val="00A22BA4"/>
    <w:rsid w:val="00A360A3"/>
    <w:rsid w:val="00A42F74"/>
    <w:rsid w:val="00A45CF7"/>
    <w:rsid w:val="00A60DA3"/>
    <w:rsid w:val="00A60FB0"/>
    <w:rsid w:val="00A752C7"/>
    <w:rsid w:val="00A82D01"/>
    <w:rsid w:val="00A85534"/>
    <w:rsid w:val="00AB7670"/>
    <w:rsid w:val="00AC7919"/>
    <w:rsid w:val="00AD1573"/>
    <w:rsid w:val="00B40BCB"/>
    <w:rsid w:val="00B43A57"/>
    <w:rsid w:val="00B46C13"/>
    <w:rsid w:val="00B529BC"/>
    <w:rsid w:val="00B81979"/>
    <w:rsid w:val="00B93391"/>
    <w:rsid w:val="00B9453B"/>
    <w:rsid w:val="00B96EB7"/>
    <w:rsid w:val="00B97903"/>
    <w:rsid w:val="00BA224A"/>
    <w:rsid w:val="00BA42D8"/>
    <w:rsid w:val="00BA5F36"/>
    <w:rsid w:val="00BB7EE7"/>
    <w:rsid w:val="00BC2806"/>
    <w:rsid w:val="00BC36F9"/>
    <w:rsid w:val="00BE6ACC"/>
    <w:rsid w:val="00C14B10"/>
    <w:rsid w:val="00C231FF"/>
    <w:rsid w:val="00C23FF7"/>
    <w:rsid w:val="00C26063"/>
    <w:rsid w:val="00C41A81"/>
    <w:rsid w:val="00C45483"/>
    <w:rsid w:val="00C557E6"/>
    <w:rsid w:val="00C63948"/>
    <w:rsid w:val="00C748FB"/>
    <w:rsid w:val="00C85462"/>
    <w:rsid w:val="00C9025D"/>
    <w:rsid w:val="00C942D9"/>
    <w:rsid w:val="00CC4251"/>
    <w:rsid w:val="00CD457F"/>
    <w:rsid w:val="00CE16AD"/>
    <w:rsid w:val="00CE4A8C"/>
    <w:rsid w:val="00CE4E9C"/>
    <w:rsid w:val="00CE67B4"/>
    <w:rsid w:val="00D11C4E"/>
    <w:rsid w:val="00D21AC1"/>
    <w:rsid w:val="00D2442B"/>
    <w:rsid w:val="00D32613"/>
    <w:rsid w:val="00D330EA"/>
    <w:rsid w:val="00D368E1"/>
    <w:rsid w:val="00D63C7A"/>
    <w:rsid w:val="00D66062"/>
    <w:rsid w:val="00D70445"/>
    <w:rsid w:val="00D70FB4"/>
    <w:rsid w:val="00D727E9"/>
    <w:rsid w:val="00D75C8C"/>
    <w:rsid w:val="00D84161"/>
    <w:rsid w:val="00D85968"/>
    <w:rsid w:val="00D94E2E"/>
    <w:rsid w:val="00D9636E"/>
    <w:rsid w:val="00DA41B5"/>
    <w:rsid w:val="00DA57E0"/>
    <w:rsid w:val="00DC3025"/>
    <w:rsid w:val="00DD0AC6"/>
    <w:rsid w:val="00DD35BC"/>
    <w:rsid w:val="00DD41CB"/>
    <w:rsid w:val="00DD4D5E"/>
    <w:rsid w:val="00DE1405"/>
    <w:rsid w:val="00DF2DB8"/>
    <w:rsid w:val="00E1736B"/>
    <w:rsid w:val="00E2606D"/>
    <w:rsid w:val="00E3109A"/>
    <w:rsid w:val="00E31CD6"/>
    <w:rsid w:val="00E36144"/>
    <w:rsid w:val="00E37AC3"/>
    <w:rsid w:val="00E4091B"/>
    <w:rsid w:val="00E47DAB"/>
    <w:rsid w:val="00E56000"/>
    <w:rsid w:val="00E612B0"/>
    <w:rsid w:val="00E63821"/>
    <w:rsid w:val="00E67C4D"/>
    <w:rsid w:val="00E86BEF"/>
    <w:rsid w:val="00E87A2C"/>
    <w:rsid w:val="00E92175"/>
    <w:rsid w:val="00E94219"/>
    <w:rsid w:val="00E97977"/>
    <w:rsid w:val="00E97EAB"/>
    <w:rsid w:val="00EB2715"/>
    <w:rsid w:val="00EB5B5F"/>
    <w:rsid w:val="00EC0D94"/>
    <w:rsid w:val="00EC30AD"/>
    <w:rsid w:val="00EC53CC"/>
    <w:rsid w:val="00EC6315"/>
    <w:rsid w:val="00EE4992"/>
    <w:rsid w:val="00F06879"/>
    <w:rsid w:val="00F270D7"/>
    <w:rsid w:val="00F53E98"/>
    <w:rsid w:val="00F56CDC"/>
    <w:rsid w:val="00F6583C"/>
    <w:rsid w:val="00F8307F"/>
    <w:rsid w:val="00F93920"/>
    <w:rsid w:val="00F94756"/>
    <w:rsid w:val="00FA636D"/>
    <w:rsid w:val="00FC1576"/>
    <w:rsid w:val="00FC7E29"/>
    <w:rsid w:val="00FD19DE"/>
    <w:rsid w:val="00FF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24A"/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224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224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A224A"/>
  </w:style>
  <w:style w:type="table" w:styleId="TableGrid">
    <w:name w:val="Table Grid"/>
    <w:basedOn w:val="TableNormal"/>
    <w:rsid w:val="00A60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E17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17D9"/>
    <w:rPr>
      <w:rFonts w:ascii="Tahoma" w:hAnsi="Tahoma" w:cs="Tahoma"/>
      <w:sz w:val="16"/>
      <w:szCs w:val="16"/>
    </w:rPr>
  </w:style>
  <w:style w:type="character" w:styleId="Hyperlink">
    <w:name w:val="Hyperlink"/>
    <w:rsid w:val="00F56CD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5939A-417E-4202-A1AE-CF96D8BB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ndot220.dotx</Template>
  <TotalTime>121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Outdoor Advertising Permit</vt:lpstr>
    </vt:vector>
  </TitlesOfParts>
  <Company>Nebraska Dept of Roads</Company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Outdoor Advertising Permit</dc:title>
  <dc:creator>IPC</dc:creator>
  <cp:lastModifiedBy>Information Processing Center</cp:lastModifiedBy>
  <cp:revision>31</cp:revision>
  <cp:lastPrinted>2017-01-10T18:19:00Z</cp:lastPrinted>
  <dcterms:created xsi:type="dcterms:W3CDTF">2017-01-09T21:24:00Z</dcterms:created>
  <dcterms:modified xsi:type="dcterms:W3CDTF">2017-07-17T13:31:00Z</dcterms:modified>
</cp:coreProperties>
</file>