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217" w:rsidRPr="009B184F" w:rsidRDefault="00425C05" w:rsidP="00083217">
      <w:pPr>
        <w:spacing w:after="0"/>
        <w:rPr>
          <w:b/>
          <w:sz w:val="28"/>
          <w:szCs w:val="28"/>
        </w:rPr>
      </w:pPr>
      <w:r w:rsidRPr="009B184F">
        <w:rPr>
          <w:b/>
          <w:sz w:val="28"/>
          <w:szCs w:val="28"/>
        </w:rPr>
        <w:t>S</w:t>
      </w:r>
      <w:r w:rsidR="00083217" w:rsidRPr="009B184F">
        <w:rPr>
          <w:b/>
          <w:sz w:val="28"/>
          <w:szCs w:val="28"/>
        </w:rPr>
        <w:t xml:space="preserve">tate of Nebraska Department of Transportation </w:t>
      </w:r>
    </w:p>
    <w:p w:rsidR="00083217" w:rsidRDefault="00083217" w:rsidP="00083217">
      <w:pPr>
        <w:spacing w:after="0"/>
      </w:pPr>
    </w:p>
    <w:p w:rsidR="008646A6" w:rsidRDefault="008646A6" w:rsidP="00083217">
      <w:pPr>
        <w:spacing w:after="0"/>
      </w:pPr>
    </w:p>
    <w:p w:rsidR="00083217" w:rsidRPr="00AF1EA9" w:rsidRDefault="00112798" w:rsidP="00083217">
      <w:pPr>
        <w:spacing w:after="0"/>
        <w:rPr>
          <w:b/>
        </w:rPr>
      </w:pPr>
      <w:r>
        <w:rPr>
          <w:b/>
        </w:rPr>
        <w:t xml:space="preserve">Tract </w:t>
      </w:r>
      <w:r w:rsidR="00CA0589">
        <w:rPr>
          <w:b/>
        </w:rPr>
        <w:t>##</w:t>
      </w:r>
      <w:r>
        <w:rPr>
          <w:b/>
        </w:rPr>
        <w:t xml:space="preserve">   </w:t>
      </w:r>
      <w:r w:rsidR="00CA0589">
        <w:rPr>
          <w:b/>
        </w:rPr>
        <w:t>John Doe</w:t>
      </w:r>
      <w:r w:rsidR="00127CBA">
        <w:rPr>
          <w:b/>
        </w:rPr>
        <w:t xml:space="preserve"> </w:t>
      </w:r>
    </w:p>
    <w:p w:rsidR="00083217" w:rsidRDefault="00083217" w:rsidP="00083217">
      <w:pPr>
        <w:spacing w:after="0"/>
      </w:pPr>
    </w:p>
    <w:p w:rsidR="007720BD" w:rsidRPr="007720BD" w:rsidRDefault="00E20FC9" w:rsidP="007720BD">
      <w:pPr>
        <w:spacing w:after="0"/>
      </w:pPr>
      <w:bookmarkStart w:id="0" w:name="_GoBack"/>
      <w:bookmarkEnd w:id="0"/>
      <w:r>
        <w:t>P</w:t>
      </w:r>
      <w:r w:rsidR="007720BD" w:rsidRPr="007720BD">
        <w:t>E1</w:t>
      </w:r>
    </w:p>
    <w:p w:rsidR="00425C05" w:rsidRDefault="00425C05" w:rsidP="007720BD">
      <w:pPr>
        <w:spacing w:after="0"/>
      </w:pPr>
    </w:p>
    <w:sectPr w:rsidR="00425C05" w:rsidSect="003A70AD">
      <w:headerReference w:type="default" r:id="rId7"/>
      <w:pgSz w:w="12240" w:h="15840" w:code="1"/>
      <w:pgMar w:top="201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213" w:rsidRDefault="00D16213" w:rsidP="00083217">
      <w:pPr>
        <w:spacing w:after="0" w:line="240" w:lineRule="auto"/>
      </w:pPr>
      <w:r>
        <w:separator/>
      </w:r>
    </w:p>
  </w:endnote>
  <w:endnote w:type="continuationSeparator" w:id="0">
    <w:p w:rsidR="00D16213" w:rsidRDefault="00D16213" w:rsidP="0008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213" w:rsidRDefault="00D16213" w:rsidP="00083217">
      <w:pPr>
        <w:spacing w:after="0" w:line="240" w:lineRule="auto"/>
      </w:pPr>
      <w:r>
        <w:separator/>
      </w:r>
    </w:p>
  </w:footnote>
  <w:footnote w:type="continuationSeparator" w:id="0">
    <w:p w:rsidR="00D16213" w:rsidRDefault="00D16213" w:rsidP="00083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381352"/>
      <w:docPartObj>
        <w:docPartGallery w:val="Page Numbers (Top of Page)"/>
        <w:docPartUnique/>
      </w:docPartObj>
    </w:sdtPr>
    <w:sdtEndPr/>
    <w:sdtContent>
      <w:p w:rsidR="008646A6" w:rsidRDefault="00CD19B0" w:rsidP="006E0021">
        <w:pPr>
          <w:pStyle w:val="Header"/>
          <w:spacing w:after="120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75648" behindDoc="0" locked="0" layoutInCell="1" allowOverlap="1" wp14:anchorId="4B802E1C" wp14:editId="0F75D067">
                  <wp:simplePos x="0" y="0"/>
                  <wp:positionH relativeFrom="column">
                    <wp:posOffset>6355715</wp:posOffset>
                  </wp:positionH>
                  <wp:positionV relativeFrom="paragraph">
                    <wp:posOffset>9355</wp:posOffset>
                  </wp:positionV>
                  <wp:extent cx="0" cy="1602588"/>
                  <wp:effectExtent l="0" t="0" r="19050" b="36195"/>
                  <wp:wrapNone/>
                  <wp:docPr id="19" name="Straight Connector 1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1602588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FF669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2BA9EF7C" id="Straight Connector 1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0.45pt,.75pt" to="500.45pt,1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" strokecolor="#f69" strokeweight="1pt">
                  <v:stroke joinstyle="miter"/>
                </v:line>
              </w:pict>
            </mc:Fallback>
          </mc:AlternateContent>
        </w:r>
        <w:r w:rsidR="003B5559"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-498617</wp:posOffset>
                  </wp:positionH>
                  <wp:positionV relativeFrom="paragraph">
                    <wp:posOffset>7496</wp:posOffset>
                  </wp:positionV>
                  <wp:extent cx="0" cy="1602105"/>
                  <wp:effectExtent l="0" t="0" r="19050" b="36195"/>
                  <wp:wrapNone/>
                  <wp:docPr id="13" name="Straight Connector 1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160210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FF669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1E7C7DB6" id="Straight Connector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25pt,.6pt" to="-39.25pt,1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" strokecolor="#f69" strokeweight="1pt">
                  <v:stroke joinstyle="miter"/>
                </v:line>
              </w:pict>
            </mc:Fallback>
          </mc:AlternateContent>
        </w:r>
        <w:r w:rsidR="00D92A75"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6A402AB5" wp14:editId="3AB35572">
                  <wp:simplePos x="0" y="0"/>
                  <wp:positionH relativeFrom="column">
                    <wp:posOffset>-468852</wp:posOffset>
                  </wp:positionH>
                  <wp:positionV relativeFrom="paragraph">
                    <wp:posOffset>-123713</wp:posOffset>
                  </wp:positionV>
                  <wp:extent cx="0" cy="656158"/>
                  <wp:effectExtent l="0" t="0" r="19050" b="29845"/>
                  <wp:wrapNone/>
                  <wp:docPr id="4" name="Straight Connector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H="1">
                            <a:off x="0" y="0"/>
                            <a:ext cx="0" cy="656158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2309D456" id="Straight Connector 4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9pt,-9.75pt" to="-36.9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" strokecolor="#2e74b5 [2404]" strokeweight="1.5pt">
                  <v:stroke joinstyle="miter"/>
                </v:line>
              </w:pict>
            </mc:Fallback>
          </mc:AlternateContent>
        </w:r>
        <w:r w:rsidR="00D92A75"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1FE60926" wp14:editId="56F9B31F">
                  <wp:simplePos x="0" y="0"/>
                  <wp:positionH relativeFrom="column">
                    <wp:posOffset>6322060</wp:posOffset>
                  </wp:positionH>
                  <wp:positionV relativeFrom="paragraph">
                    <wp:posOffset>-198755</wp:posOffset>
                  </wp:positionV>
                  <wp:extent cx="0" cy="734886"/>
                  <wp:effectExtent l="0" t="0" r="19050" b="27305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H="1">
                            <a:off x="0" y="0"/>
                            <a:ext cx="0" cy="734886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3FCE32DF" id="Straight Connector 5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8pt,-15.65pt" to="497.8pt,4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" strokecolor="#2e74b5 [2404]" strokeweight="1.5pt">
                  <v:stroke joinstyle="miter"/>
                </v:line>
              </w:pict>
            </mc:Fallback>
          </mc:AlternateContent>
        </w:r>
        <w:r w:rsidR="008646A6" w:rsidRPr="006E0021">
          <w:rPr>
            <w:b/>
          </w:rPr>
          <w:t xml:space="preserve">Project:  </w:t>
        </w:r>
        <w:r w:rsidR="00E20FC9">
          <w:rPr>
            <w:b/>
          </w:rPr>
          <w:t>&lt;&lt;Project Number&gt;&gt;</w:t>
        </w:r>
        <w:r w:rsidR="006E0021" w:rsidRPr="006E0021">
          <w:rPr>
            <w:b/>
          </w:rPr>
          <w:t xml:space="preserve">,  </w:t>
        </w:r>
        <w:r w:rsidR="00E20FC9">
          <w:rPr>
            <w:b/>
          </w:rPr>
          <w:t>&lt;&lt;Project Name&gt;&gt;</w:t>
        </w:r>
        <w:r w:rsidR="008646A6" w:rsidRPr="006E0021">
          <w:rPr>
            <w:b/>
          </w:rPr>
          <w:t xml:space="preserve">,  C.N. </w:t>
        </w:r>
        <w:r w:rsidR="00E20FC9">
          <w:rPr>
            <w:b/>
          </w:rPr>
          <w:t>&lt;&lt; Control #&gt;&gt;</w:t>
        </w:r>
        <w:r w:rsidR="008646A6">
          <w:t xml:space="preserve">                                     </w:t>
        </w:r>
        <w:r w:rsidR="008646A6">
          <w:tab/>
          <w:t xml:space="preserve">Page </w:t>
        </w:r>
        <w:r w:rsidR="00127CBA">
          <w:t>2</w:t>
        </w:r>
        <w:r w:rsidR="008646A6">
          <w:t xml:space="preserve"> of </w:t>
        </w:r>
        <w:r w:rsidR="00127CBA">
          <w:rPr>
            <w:b/>
            <w:bCs/>
            <w:sz w:val="24"/>
            <w:szCs w:val="24"/>
          </w:rPr>
          <w:t>2</w:t>
        </w:r>
      </w:p>
    </w:sdtContent>
  </w:sdt>
  <w:p w:rsidR="00083217" w:rsidRPr="006E0021" w:rsidRDefault="003B5559" w:rsidP="006E0021">
    <w:pPr>
      <w:pStyle w:val="Header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-468035</wp:posOffset>
              </wp:positionH>
              <wp:positionV relativeFrom="paragraph">
                <wp:posOffset>269887</wp:posOffset>
              </wp:positionV>
              <wp:extent cx="6787103" cy="3064"/>
              <wp:effectExtent l="19050" t="19050" r="33020" b="3556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87103" cy="3064"/>
                      </a:xfrm>
                      <a:prstGeom prst="line">
                        <a:avLst/>
                      </a:prstGeom>
                      <a:ln w="19050" cap="sq">
                        <a:solidFill>
                          <a:schemeClr val="accent1">
                            <a:lumMod val="75000"/>
                          </a:schemeClr>
                        </a:solidFill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F14DEC" id="Straight Connector 12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85pt,21.25pt" to="497.5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" strokecolor="#2e74b5 [2404]" strokeweight="1.5pt">
              <v:stroke joinstyle="bevel" endcap="square"/>
            </v:line>
          </w:pict>
        </mc:Fallback>
      </mc:AlternateContent>
    </w:r>
    <w:r w:rsidR="00D92A75">
      <w:rPr>
        <w:b/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9F53CA" wp14:editId="395E4566">
              <wp:simplePos x="0" y="0"/>
              <wp:positionH relativeFrom="column">
                <wp:posOffset>-452343</wp:posOffset>
              </wp:positionH>
              <wp:positionV relativeFrom="paragraph">
                <wp:posOffset>334534</wp:posOffset>
              </wp:positionV>
              <wp:extent cx="0" cy="499110"/>
              <wp:effectExtent l="38100" t="38100" r="57150" b="5334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99110"/>
                      </a:xfrm>
                      <a:prstGeom prst="line">
                        <a:avLst/>
                      </a:prstGeom>
                      <a:ln w="50800" cap="sq">
                        <a:solidFill>
                          <a:schemeClr val="accent1">
                            <a:lumMod val="75000"/>
                          </a:schemeClr>
                        </a:solidFill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91A453" id="Straight Connector 9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5.6pt,26.35pt" to="-35.6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" strokecolor="#2e74b5 [2404]" strokeweight="4pt">
              <v:stroke joinstyle="bevel" endcap="square"/>
            </v:line>
          </w:pict>
        </mc:Fallback>
      </mc:AlternateContent>
    </w:r>
    <w:r w:rsidR="00D92A75">
      <w:rPr>
        <w:b/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6304280</wp:posOffset>
              </wp:positionH>
              <wp:positionV relativeFrom="paragraph">
                <wp:posOffset>332105</wp:posOffset>
              </wp:positionV>
              <wp:extent cx="0" cy="499110"/>
              <wp:effectExtent l="38100" t="38100" r="57150" b="5334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99110"/>
                      </a:xfrm>
                      <a:prstGeom prst="line">
                        <a:avLst/>
                      </a:prstGeom>
                      <a:ln w="50800" cap="sq">
                        <a:solidFill>
                          <a:schemeClr val="accent1">
                            <a:lumMod val="75000"/>
                          </a:schemeClr>
                        </a:solidFill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3E1820" id="Straight Connector 6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6.4pt,26.15pt" to="496.4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" strokecolor="#2e74b5 [2404]" strokeweight="4pt">
              <v:stroke joinstyle="bevel" endcap="square"/>
            </v:line>
          </w:pict>
        </mc:Fallback>
      </mc:AlternateContent>
    </w:r>
    <w:r w:rsidR="00D92A75">
      <w:rPr>
        <w:b/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-451217</wp:posOffset>
              </wp:positionH>
              <wp:positionV relativeFrom="paragraph">
                <wp:posOffset>331470</wp:posOffset>
              </wp:positionV>
              <wp:extent cx="6748379" cy="0"/>
              <wp:effectExtent l="38100" t="38100" r="52705" b="571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48379" cy="0"/>
                      </a:xfrm>
                      <a:prstGeom prst="line">
                        <a:avLst/>
                      </a:prstGeom>
                      <a:ln w="50800" cap="sq">
                        <a:solidFill>
                          <a:schemeClr val="accent1">
                            <a:lumMod val="75000"/>
                          </a:schemeClr>
                        </a:solidFill>
                        <a:bevel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9ECB80" id="Straight Connector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5.55pt,26.1pt" to="495.8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" strokecolor="#2e74b5 [2404]" strokeweight="4pt">
              <v:stroke joinstyle="bevel" endcap="square"/>
            </v:line>
          </w:pict>
        </mc:Fallback>
      </mc:AlternateContent>
    </w:r>
    <w:r w:rsidR="00635722">
      <w:rPr>
        <w:b/>
      </w:rPr>
      <w:t xml:space="preserve">Location:  </w:t>
    </w:r>
    <w:r w:rsidR="00E20FC9">
      <w:rPr>
        <w:b/>
      </w:rPr>
      <w:t xml:space="preserve">&lt;&lt;  </w:t>
    </w:r>
    <w:r w:rsidR="00425C05">
      <w:rPr>
        <w:b/>
      </w:rPr>
      <w:t xml:space="preserve">Highway </w:t>
    </w:r>
    <w:r w:rsidR="00E20FC9">
      <w:rPr>
        <w:b/>
      </w:rPr>
      <w:t xml:space="preserve">## South of               </w:t>
    </w:r>
    <w:r w:rsidR="00425C05">
      <w:rPr>
        <w:b/>
      </w:rPr>
      <w:t xml:space="preserve">, </w:t>
    </w:r>
    <w:r w:rsidR="00E20FC9">
      <w:rPr>
        <w:b/>
      </w:rPr>
      <w:t xml:space="preserve">           </w:t>
    </w:r>
    <w:r w:rsidR="00425C05">
      <w:rPr>
        <w:b/>
      </w:rPr>
      <w:t xml:space="preserve">County, </w:t>
    </w:r>
    <w:r w:rsidR="006E0021" w:rsidRPr="006E0021">
      <w:rPr>
        <w:b/>
      </w:rPr>
      <w:t>Nebraska</w:t>
    </w:r>
    <w:r w:rsidR="00E20FC9">
      <w:rPr>
        <w:b/>
      </w:rPr>
      <w:t>&gt;&gt;</w:t>
    </w:r>
    <w:r w:rsidR="003E67D5">
      <w:rPr>
        <w:b/>
      </w:rPr>
      <w:tab/>
    </w:r>
    <w:r w:rsidR="00425C05">
      <w:rPr>
        <w:b/>
      </w:rPr>
      <w:t>11</w:t>
    </w:r>
    <w:r w:rsidR="003E67D5">
      <w:rPr>
        <w:b/>
      </w:rPr>
      <w:t>/</w:t>
    </w:r>
    <w:r w:rsidR="00425C05">
      <w:rPr>
        <w:b/>
      </w:rPr>
      <w:t>1</w:t>
    </w:r>
    <w:r w:rsidR="00A35233">
      <w:rPr>
        <w:b/>
      </w:rPr>
      <w:t>4</w:t>
    </w:r>
    <w:r w:rsidR="003E67D5">
      <w:rPr>
        <w:b/>
      </w:rPr>
      <w:t>/2019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17"/>
    <w:rsid w:val="000023D8"/>
    <w:rsid w:val="0007162A"/>
    <w:rsid w:val="00083217"/>
    <w:rsid w:val="000B326D"/>
    <w:rsid w:val="000B3F07"/>
    <w:rsid w:val="000C7EC2"/>
    <w:rsid w:val="000E34F1"/>
    <w:rsid w:val="000F6E6D"/>
    <w:rsid w:val="00105A84"/>
    <w:rsid w:val="00112798"/>
    <w:rsid w:val="001158FE"/>
    <w:rsid w:val="001211DC"/>
    <w:rsid w:val="00126B93"/>
    <w:rsid w:val="00127CBA"/>
    <w:rsid w:val="001357D6"/>
    <w:rsid w:val="001566C0"/>
    <w:rsid w:val="001643F1"/>
    <w:rsid w:val="00184636"/>
    <w:rsid w:val="002660B0"/>
    <w:rsid w:val="002701F5"/>
    <w:rsid w:val="0027447F"/>
    <w:rsid w:val="0027504E"/>
    <w:rsid w:val="002C3507"/>
    <w:rsid w:val="00336828"/>
    <w:rsid w:val="003A1BEB"/>
    <w:rsid w:val="003A70AD"/>
    <w:rsid w:val="003B5559"/>
    <w:rsid w:val="003D2A99"/>
    <w:rsid w:val="003E67D5"/>
    <w:rsid w:val="00403C7B"/>
    <w:rsid w:val="00425C05"/>
    <w:rsid w:val="00433C75"/>
    <w:rsid w:val="004B71EF"/>
    <w:rsid w:val="00547BF7"/>
    <w:rsid w:val="00602252"/>
    <w:rsid w:val="0060306E"/>
    <w:rsid w:val="00635722"/>
    <w:rsid w:val="00652698"/>
    <w:rsid w:val="0069469F"/>
    <w:rsid w:val="006B70BF"/>
    <w:rsid w:val="006B7A9C"/>
    <w:rsid w:val="006B7B0E"/>
    <w:rsid w:val="006D3379"/>
    <w:rsid w:val="006E0021"/>
    <w:rsid w:val="007720BD"/>
    <w:rsid w:val="00795F6F"/>
    <w:rsid w:val="007A3491"/>
    <w:rsid w:val="007A5F54"/>
    <w:rsid w:val="007E2164"/>
    <w:rsid w:val="008606CC"/>
    <w:rsid w:val="008646A6"/>
    <w:rsid w:val="008A01DF"/>
    <w:rsid w:val="008C0BC5"/>
    <w:rsid w:val="008F42EF"/>
    <w:rsid w:val="008F671F"/>
    <w:rsid w:val="009231B8"/>
    <w:rsid w:val="00955D29"/>
    <w:rsid w:val="00991622"/>
    <w:rsid w:val="009B184F"/>
    <w:rsid w:val="009F1D8C"/>
    <w:rsid w:val="00A04C73"/>
    <w:rsid w:val="00A246D5"/>
    <w:rsid w:val="00A35233"/>
    <w:rsid w:val="00A4355D"/>
    <w:rsid w:val="00A656BF"/>
    <w:rsid w:val="00AF1EA9"/>
    <w:rsid w:val="00B362E7"/>
    <w:rsid w:val="00B421E9"/>
    <w:rsid w:val="00B42D57"/>
    <w:rsid w:val="00B5456D"/>
    <w:rsid w:val="00B75F13"/>
    <w:rsid w:val="00BB5305"/>
    <w:rsid w:val="00BF5AB7"/>
    <w:rsid w:val="00C42B07"/>
    <w:rsid w:val="00C54960"/>
    <w:rsid w:val="00CA0589"/>
    <w:rsid w:val="00CD19B0"/>
    <w:rsid w:val="00D13CB8"/>
    <w:rsid w:val="00D16213"/>
    <w:rsid w:val="00D23B9B"/>
    <w:rsid w:val="00D4475A"/>
    <w:rsid w:val="00D5721F"/>
    <w:rsid w:val="00D92A75"/>
    <w:rsid w:val="00D953D7"/>
    <w:rsid w:val="00DE6D86"/>
    <w:rsid w:val="00E20FC9"/>
    <w:rsid w:val="00E84A93"/>
    <w:rsid w:val="00E94152"/>
    <w:rsid w:val="00ED619D"/>
    <w:rsid w:val="00ED74AB"/>
    <w:rsid w:val="00F827F2"/>
    <w:rsid w:val="00FD663A"/>
    <w:rsid w:val="00FE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D55E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217"/>
  </w:style>
  <w:style w:type="paragraph" w:styleId="Footer">
    <w:name w:val="footer"/>
    <w:basedOn w:val="Normal"/>
    <w:link w:val="FooterChar"/>
    <w:uiPriority w:val="99"/>
    <w:unhideWhenUsed/>
    <w:rsid w:val="00083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217"/>
  </w:style>
  <w:style w:type="paragraph" w:styleId="BalloonText">
    <w:name w:val="Balloon Text"/>
    <w:basedOn w:val="Normal"/>
    <w:link w:val="BalloonTextChar"/>
    <w:uiPriority w:val="99"/>
    <w:semiHidden/>
    <w:unhideWhenUsed/>
    <w:rsid w:val="009B1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84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03C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A77EA-2AD2-47F9-B7AB-0E27D1096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Legal Description Word Template.dotx</Template>
  <TotalTime>1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Nebraska Dept of Roads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Foreman, Dan</dc:creator>
  <cp:keywords/>
  <dc:description/>
  <cp:lastModifiedBy>Foreman, Dan</cp:lastModifiedBy>
  <cp:revision>2</cp:revision>
  <cp:lastPrinted>2019-11-14T15:14:00Z</cp:lastPrinted>
  <dcterms:created xsi:type="dcterms:W3CDTF">2020-01-24T19:23:00Z</dcterms:created>
  <dcterms:modified xsi:type="dcterms:W3CDTF">2020-01-24T19:23:00Z</dcterms:modified>
</cp:coreProperties>
</file>