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AC311" w14:textId="77777777" w:rsidR="007556CB" w:rsidRPr="00B50269" w:rsidRDefault="007556CB" w:rsidP="007556CB">
      <w:pPr>
        <w:spacing w:after="60"/>
        <w:jc w:val="center"/>
        <w:rPr>
          <w:rFonts w:ascii="Times New Roman" w:hAnsi="Times New Roman"/>
          <w:b/>
          <w:i/>
          <w:sz w:val="26"/>
          <w:szCs w:val="26"/>
        </w:rPr>
      </w:pPr>
      <w:r w:rsidRPr="00B50269">
        <w:rPr>
          <w:rFonts w:ascii="Times New Roman" w:hAnsi="Times New Roman"/>
          <w:b/>
          <w:i/>
          <w:sz w:val="26"/>
          <w:szCs w:val="26"/>
        </w:rPr>
        <w:t>For more information on completing this form, refer to</w:t>
      </w:r>
      <w:r w:rsidR="005635D9">
        <w:rPr>
          <w:rFonts w:ascii="Times New Roman" w:hAnsi="Times New Roman"/>
          <w:b/>
          <w:i/>
          <w:sz w:val="26"/>
          <w:szCs w:val="26"/>
        </w:rPr>
        <w:t xml:space="preserve"> </w:t>
      </w:r>
      <w:hyperlink r:id="rId6" w:history="1">
        <w:r w:rsidR="009C30E3">
          <w:rPr>
            <w:rStyle w:val="Hyperlink"/>
            <w:rFonts w:ascii="Times New Roman" w:hAnsi="Times New Roman"/>
            <w:b/>
            <w:i/>
            <w:sz w:val="26"/>
            <w:szCs w:val="26"/>
          </w:rPr>
          <w:t>NDOT</w:t>
        </w:r>
        <w:r w:rsidR="005635D9" w:rsidRPr="001E2F2A">
          <w:rPr>
            <w:rStyle w:val="Hyperlink"/>
            <w:rFonts w:ascii="Times New Roman" w:hAnsi="Times New Roman"/>
            <w:b/>
            <w:i/>
            <w:sz w:val="26"/>
            <w:szCs w:val="26"/>
          </w:rPr>
          <w:t xml:space="preserve"> 530 I</w:t>
        </w:r>
      </w:hyperlink>
      <w:r w:rsidRPr="004C0783">
        <w:rPr>
          <w:rFonts w:ascii="Times New Roman" w:hAnsi="Times New Roman"/>
          <w:b/>
          <w:i/>
          <w:sz w:val="26"/>
          <w:szCs w:val="26"/>
        </w:rPr>
        <w:t>.</w:t>
      </w:r>
    </w:p>
    <w:tbl>
      <w:tblPr>
        <w:tblW w:w="11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355"/>
        <w:gridCol w:w="973"/>
        <w:gridCol w:w="352"/>
        <w:gridCol w:w="478"/>
        <w:gridCol w:w="114"/>
        <w:gridCol w:w="122"/>
        <w:gridCol w:w="729"/>
        <w:gridCol w:w="121"/>
        <w:gridCol w:w="56"/>
        <w:gridCol w:w="366"/>
        <w:gridCol w:w="838"/>
        <w:gridCol w:w="296"/>
        <w:gridCol w:w="120"/>
        <w:gridCol w:w="96"/>
        <w:gridCol w:w="136"/>
        <w:gridCol w:w="8"/>
        <w:gridCol w:w="112"/>
        <w:gridCol w:w="120"/>
        <w:gridCol w:w="120"/>
        <w:gridCol w:w="374"/>
        <w:gridCol w:w="294"/>
        <w:gridCol w:w="6"/>
        <w:gridCol w:w="894"/>
        <w:gridCol w:w="323"/>
        <w:gridCol w:w="37"/>
        <w:gridCol w:w="39"/>
        <w:gridCol w:w="553"/>
        <w:gridCol w:w="248"/>
        <w:gridCol w:w="480"/>
        <w:gridCol w:w="160"/>
        <w:gridCol w:w="38"/>
        <w:gridCol w:w="42"/>
        <w:gridCol w:w="1192"/>
        <w:gridCol w:w="246"/>
      </w:tblGrid>
      <w:tr w:rsidR="00C52AE1" w:rsidRPr="0092411B" w14:paraId="6FEBAE1C" w14:textId="77777777" w:rsidTr="000E262A">
        <w:trPr>
          <w:trHeight w:hRule="exact" w:val="320"/>
        </w:trPr>
        <w:tc>
          <w:tcPr>
            <w:tcW w:w="6094" w:type="dxa"/>
            <w:gridSpan w:val="20"/>
            <w:vMerge w:val="restart"/>
            <w:tcBorders>
              <w:top w:val="nil"/>
              <w:left w:val="nil"/>
            </w:tcBorders>
            <w:vAlign w:val="center"/>
          </w:tcPr>
          <w:p w14:paraId="2D2A5F42" w14:textId="77777777" w:rsidR="00C52AE1" w:rsidRPr="0092411B" w:rsidRDefault="00C52AE1" w:rsidP="00EE26EA">
            <w:pPr>
              <w:tabs>
                <w:tab w:val="center" w:pos="3000"/>
              </w:tabs>
              <w:spacing w:before="120" w:after="60"/>
              <w:rPr>
                <w:sz w:val="28"/>
                <w:szCs w:val="28"/>
              </w:rPr>
            </w:pPr>
            <w:r>
              <w:rPr>
                <w:b/>
                <w:szCs w:val="22"/>
              </w:rPr>
              <w:t> </w:t>
            </w:r>
            <w:r w:rsidRPr="00EA190C">
              <w:rPr>
                <w:b/>
                <w:szCs w:val="22"/>
              </w:rPr>
              <w:t>1.</w:t>
            </w:r>
            <w:r>
              <w:rPr>
                <w:sz w:val="28"/>
                <w:szCs w:val="28"/>
              </w:rPr>
              <w:tab/>
            </w:r>
            <w:r w:rsidRPr="0092411B">
              <w:rPr>
                <w:sz w:val="28"/>
                <w:szCs w:val="2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411B">
              <w:rPr>
                <w:sz w:val="28"/>
                <w:szCs w:val="28"/>
              </w:rPr>
              <w:instrText xml:space="preserve"> FORMCHECKBOX </w:instrText>
            </w:r>
            <w:r w:rsidR="00062D26">
              <w:rPr>
                <w:sz w:val="28"/>
                <w:szCs w:val="28"/>
              </w:rPr>
            </w:r>
            <w:r w:rsidR="00062D26">
              <w:rPr>
                <w:sz w:val="28"/>
                <w:szCs w:val="28"/>
              </w:rPr>
              <w:fldChar w:fldCharType="separate"/>
            </w:r>
            <w:r w:rsidRPr="0092411B">
              <w:rPr>
                <w:sz w:val="28"/>
                <w:szCs w:val="28"/>
              </w:rPr>
              <w:fldChar w:fldCharType="end"/>
            </w:r>
            <w:r w:rsidRPr="0092411B">
              <w:rPr>
                <w:sz w:val="28"/>
                <w:szCs w:val="28"/>
              </w:rPr>
              <w:t xml:space="preserve"> New</w:t>
            </w:r>
            <w:r w:rsidRPr="0092411B">
              <w:rPr>
                <w:sz w:val="28"/>
                <w:szCs w:val="28"/>
              </w:rPr>
              <w:t> </w:t>
            </w:r>
            <w:r w:rsidRPr="0092411B">
              <w:rPr>
                <w:sz w:val="28"/>
                <w:szCs w:val="28"/>
              </w:rPr>
              <w:t> </w:t>
            </w:r>
            <w:r w:rsidRPr="0092411B">
              <w:rPr>
                <w:sz w:val="28"/>
                <w:szCs w:val="2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2"/>
            <w:r w:rsidRPr="0092411B">
              <w:rPr>
                <w:sz w:val="28"/>
                <w:szCs w:val="28"/>
              </w:rPr>
              <w:instrText xml:space="preserve"> FORMCHECKBOX </w:instrText>
            </w:r>
            <w:r w:rsidR="00062D26">
              <w:rPr>
                <w:sz w:val="28"/>
                <w:szCs w:val="28"/>
              </w:rPr>
            </w:r>
            <w:r w:rsidR="00062D26">
              <w:rPr>
                <w:sz w:val="28"/>
                <w:szCs w:val="28"/>
              </w:rPr>
              <w:fldChar w:fldCharType="separate"/>
            </w:r>
            <w:r w:rsidRPr="0092411B">
              <w:rPr>
                <w:sz w:val="28"/>
                <w:szCs w:val="28"/>
              </w:rPr>
              <w:fldChar w:fldCharType="end"/>
            </w:r>
            <w:bookmarkEnd w:id="0"/>
            <w:r w:rsidRPr="0092411B">
              <w:rPr>
                <w:sz w:val="28"/>
                <w:szCs w:val="28"/>
              </w:rPr>
              <w:t xml:space="preserve"> Revised</w:t>
            </w:r>
          </w:p>
          <w:p w14:paraId="4D953906" w14:textId="77777777" w:rsidR="00C52AE1" w:rsidRPr="0092411B" w:rsidRDefault="00C52AE1" w:rsidP="0092411B">
            <w:pPr>
              <w:jc w:val="center"/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t xml:space="preserve">State of Nebraska Department of </w:t>
            </w:r>
            <w:r w:rsidR="009C30E3">
              <w:rPr>
                <w:sz w:val="20"/>
                <w:szCs w:val="20"/>
              </w:rPr>
              <w:t>Transportation</w:t>
            </w:r>
          </w:p>
          <w:p w14:paraId="70B9710B" w14:textId="77777777" w:rsidR="00C52AE1" w:rsidRPr="0092411B" w:rsidRDefault="00C52AE1" w:rsidP="0092411B">
            <w:pPr>
              <w:jc w:val="center"/>
              <w:rPr>
                <w:b/>
                <w:sz w:val="32"/>
                <w:szCs w:val="32"/>
              </w:rPr>
            </w:pPr>
            <w:r w:rsidRPr="0092411B">
              <w:rPr>
                <w:b/>
                <w:sz w:val="32"/>
                <w:szCs w:val="32"/>
              </w:rPr>
              <w:t>Local Public Agency (LPA)</w:t>
            </w:r>
          </w:p>
          <w:p w14:paraId="1532B958" w14:textId="77777777" w:rsidR="00C52AE1" w:rsidRPr="0092411B" w:rsidRDefault="00C52AE1" w:rsidP="003D4C58">
            <w:pPr>
              <w:spacing w:after="60"/>
              <w:jc w:val="center"/>
              <w:rPr>
                <w:b/>
                <w:sz w:val="32"/>
                <w:szCs w:val="32"/>
              </w:rPr>
            </w:pPr>
            <w:r w:rsidRPr="0092411B">
              <w:rPr>
                <w:b/>
                <w:sz w:val="32"/>
                <w:szCs w:val="32"/>
              </w:rPr>
              <w:t>Project Programming Request</w:t>
            </w:r>
          </w:p>
          <w:p w14:paraId="55FD32AB" w14:textId="77777777" w:rsidR="00C52AE1" w:rsidRPr="0092411B" w:rsidRDefault="00C52AE1" w:rsidP="0092411B">
            <w:pPr>
              <w:jc w:val="center"/>
              <w:rPr>
                <w:szCs w:val="22"/>
              </w:rPr>
            </w:pPr>
            <w:r w:rsidRPr="0092411B">
              <w:rPr>
                <w:szCs w:val="22"/>
              </w:rPr>
              <w:t>For:</w:t>
            </w:r>
            <w:r w:rsidRPr="0092411B">
              <w:rPr>
                <w:szCs w:val="22"/>
              </w:rPr>
              <w:t> </w:t>
            </w:r>
            <w:r w:rsidRPr="0092411B">
              <w:rPr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3"/>
            <w:r w:rsidRPr="0092411B">
              <w:rPr>
                <w:szCs w:val="22"/>
              </w:rPr>
              <w:instrText xml:space="preserve"> FORMCHECKBOX </w:instrText>
            </w:r>
            <w:r w:rsidR="00062D26">
              <w:rPr>
                <w:szCs w:val="22"/>
              </w:rPr>
            </w:r>
            <w:r w:rsidR="00062D26">
              <w:rPr>
                <w:szCs w:val="22"/>
              </w:rPr>
              <w:fldChar w:fldCharType="separate"/>
            </w:r>
            <w:r w:rsidRPr="0092411B">
              <w:rPr>
                <w:szCs w:val="22"/>
              </w:rPr>
              <w:fldChar w:fldCharType="end"/>
            </w:r>
            <w:bookmarkEnd w:id="1"/>
            <w:r w:rsidRPr="0092411B">
              <w:rPr>
                <w:szCs w:val="22"/>
              </w:rPr>
              <w:t xml:space="preserve"> City</w:t>
            </w:r>
            <w:r w:rsidRPr="0092411B">
              <w:rPr>
                <w:szCs w:val="22"/>
              </w:rPr>
              <w:t> </w:t>
            </w:r>
            <w:r w:rsidRPr="0092411B">
              <w:rPr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Pr="0092411B">
              <w:rPr>
                <w:szCs w:val="22"/>
              </w:rPr>
              <w:instrText xml:space="preserve"> FORMCHECKBOX </w:instrText>
            </w:r>
            <w:r w:rsidR="00062D26">
              <w:rPr>
                <w:szCs w:val="22"/>
              </w:rPr>
            </w:r>
            <w:r w:rsidR="00062D26">
              <w:rPr>
                <w:szCs w:val="22"/>
              </w:rPr>
              <w:fldChar w:fldCharType="separate"/>
            </w:r>
            <w:r w:rsidRPr="0092411B">
              <w:rPr>
                <w:szCs w:val="22"/>
              </w:rPr>
              <w:fldChar w:fldCharType="end"/>
            </w:r>
            <w:bookmarkEnd w:id="2"/>
            <w:r w:rsidRPr="0092411B">
              <w:rPr>
                <w:szCs w:val="22"/>
              </w:rPr>
              <w:t xml:space="preserve"> County</w:t>
            </w:r>
            <w:r w:rsidRPr="0092411B">
              <w:rPr>
                <w:szCs w:val="22"/>
              </w:rPr>
              <w:t> </w:t>
            </w:r>
            <w:r w:rsidRPr="0092411B">
              <w:rPr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Pr="0092411B">
              <w:rPr>
                <w:szCs w:val="22"/>
              </w:rPr>
              <w:instrText xml:space="preserve"> FORMCHECKBOX </w:instrText>
            </w:r>
            <w:r w:rsidR="00062D26">
              <w:rPr>
                <w:szCs w:val="22"/>
              </w:rPr>
            </w:r>
            <w:r w:rsidR="00062D26">
              <w:rPr>
                <w:szCs w:val="22"/>
              </w:rPr>
              <w:fldChar w:fldCharType="separate"/>
            </w:r>
            <w:r w:rsidRPr="0092411B">
              <w:rPr>
                <w:szCs w:val="22"/>
              </w:rPr>
              <w:fldChar w:fldCharType="end"/>
            </w:r>
            <w:bookmarkEnd w:id="3"/>
            <w:r w:rsidRPr="0092411B">
              <w:rPr>
                <w:szCs w:val="22"/>
              </w:rPr>
              <w:t xml:space="preserve"> Other</w:t>
            </w:r>
          </w:p>
        </w:tc>
        <w:tc>
          <w:tcPr>
            <w:tcW w:w="4926" w:type="dxa"/>
            <w:gridSpan w:val="15"/>
            <w:shd w:val="clear" w:color="auto" w:fill="D9D9D9"/>
            <w:vAlign w:val="center"/>
          </w:tcPr>
          <w:p w14:paraId="6D8DB1D2" w14:textId="77777777" w:rsidR="00C52AE1" w:rsidRPr="0092411B" w:rsidRDefault="00C52AE1" w:rsidP="00F80728">
            <w:pPr>
              <w:jc w:val="center"/>
              <w:rPr>
                <w:b/>
                <w:sz w:val="16"/>
                <w:szCs w:val="16"/>
              </w:rPr>
            </w:pPr>
            <w:r w:rsidRPr="0092411B">
              <w:rPr>
                <w:b/>
                <w:sz w:val="16"/>
                <w:szCs w:val="16"/>
              </w:rPr>
              <w:t xml:space="preserve">TO BE COMPLETED BY </w:t>
            </w:r>
            <w:r>
              <w:rPr>
                <w:b/>
                <w:sz w:val="16"/>
                <w:szCs w:val="16"/>
              </w:rPr>
              <w:t>NDO</w:t>
            </w:r>
            <w:r w:rsidR="00F80728">
              <w:rPr>
                <w:b/>
                <w:sz w:val="16"/>
                <w:szCs w:val="16"/>
              </w:rPr>
              <w:t>T</w:t>
            </w:r>
          </w:p>
        </w:tc>
      </w:tr>
      <w:tr w:rsidR="00C52AE1" w:rsidRPr="0092411B" w14:paraId="5034118F" w14:textId="77777777" w:rsidTr="000E262A">
        <w:trPr>
          <w:trHeight w:hRule="exact" w:val="520"/>
        </w:trPr>
        <w:tc>
          <w:tcPr>
            <w:tcW w:w="6094" w:type="dxa"/>
            <w:gridSpan w:val="20"/>
            <w:vMerge/>
            <w:tcBorders>
              <w:left w:val="nil"/>
            </w:tcBorders>
            <w:vAlign w:val="center"/>
          </w:tcPr>
          <w:p w14:paraId="3F836CDF" w14:textId="77777777" w:rsidR="00C52AE1" w:rsidRPr="0092411B" w:rsidRDefault="00C52AE1" w:rsidP="00AF59DA"/>
        </w:tc>
        <w:tc>
          <w:tcPr>
            <w:tcW w:w="4926" w:type="dxa"/>
            <w:gridSpan w:val="15"/>
            <w:vAlign w:val="center"/>
          </w:tcPr>
          <w:p w14:paraId="2FF474DD" w14:textId="77777777" w:rsidR="00C52AE1" w:rsidRPr="0092411B" w:rsidRDefault="00C52AE1" w:rsidP="0092411B">
            <w:pPr>
              <w:tabs>
                <w:tab w:val="left" w:pos="157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Control No.</w:t>
            </w:r>
            <w:r w:rsidRPr="0092411B">
              <w:rPr>
                <w:sz w:val="20"/>
                <w:szCs w:val="20"/>
              </w:rPr>
              <w:t>:</w:t>
            </w:r>
            <w:r w:rsidRPr="0092411B">
              <w:rPr>
                <w:sz w:val="20"/>
                <w:szCs w:val="20"/>
              </w:rPr>
              <w:tab/>
            </w:r>
            <w:r w:rsidRPr="0092411B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4" w:name="Text1"/>
            <w:r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C52AE1" w:rsidRPr="0092411B" w14:paraId="7A829BA2" w14:textId="77777777" w:rsidTr="000E262A">
        <w:trPr>
          <w:trHeight w:val="480"/>
        </w:trPr>
        <w:tc>
          <w:tcPr>
            <w:tcW w:w="6094" w:type="dxa"/>
            <w:gridSpan w:val="20"/>
            <w:vMerge/>
            <w:tcBorders>
              <w:left w:val="nil"/>
            </w:tcBorders>
            <w:vAlign w:val="center"/>
          </w:tcPr>
          <w:p w14:paraId="78927B87" w14:textId="77777777" w:rsidR="00C52AE1" w:rsidRPr="0092411B" w:rsidRDefault="00C52AE1" w:rsidP="00AF59DA"/>
        </w:tc>
        <w:tc>
          <w:tcPr>
            <w:tcW w:w="4926" w:type="dxa"/>
            <w:gridSpan w:val="15"/>
            <w:vAlign w:val="center"/>
          </w:tcPr>
          <w:p w14:paraId="2699EF6B" w14:textId="77777777" w:rsidR="00C52AE1" w:rsidRPr="0092411B" w:rsidRDefault="00C52AE1" w:rsidP="0092411B">
            <w:pPr>
              <w:tabs>
                <w:tab w:val="left" w:pos="157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Project No.</w:t>
            </w:r>
            <w:r w:rsidRPr="0092411B">
              <w:rPr>
                <w:sz w:val="20"/>
                <w:szCs w:val="20"/>
              </w:rPr>
              <w:t>:</w:t>
            </w:r>
            <w:r w:rsidRPr="0092411B">
              <w:rPr>
                <w:sz w:val="20"/>
                <w:szCs w:val="20"/>
              </w:rPr>
              <w:tab/>
            </w:r>
            <w:r w:rsidRPr="0092411B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5" w:name="Text2"/>
            <w:r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5"/>
          </w:p>
        </w:tc>
      </w:tr>
      <w:tr w:rsidR="00DA1651" w:rsidRPr="0092411B" w14:paraId="29FBB169" w14:textId="77777777" w:rsidTr="000E262A">
        <w:trPr>
          <w:trHeight w:val="480"/>
        </w:trPr>
        <w:tc>
          <w:tcPr>
            <w:tcW w:w="6094" w:type="dxa"/>
            <w:gridSpan w:val="20"/>
            <w:vMerge/>
            <w:tcBorders>
              <w:left w:val="nil"/>
              <w:bottom w:val="nil"/>
            </w:tcBorders>
            <w:vAlign w:val="center"/>
          </w:tcPr>
          <w:p w14:paraId="7F9985CA" w14:textId="77777777" w:rsidR="00DA1651" w:rsidRPr="0092411B" w:rsidRDefault="00DA1651" w:rsidP="00AF59DA"/>
        </w:tc>
        <w:tc>
          <w:tcPr>
            <w:tcW w:w="4926" w:type="dxa"/>
            <w:gridSpan w:val="15"/>
            <w:vAlign w:val="center"/>
          </w:tcPr>
          <w:p w14:paraId="3FAEA4F9" w14:textId="77777777" w:rsidR="00DA1651" w:rsidRDefault="00DA1651" w:rsidP="00905DD8">
            <w:pPr>
              <w:tabs>
                <w:tab w:val="left" w:pos="1572"/>
              </w:tabs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t>Project Name:</w:t>
            </w:r>
            <w:r w:rsidRPr="0092411B">
              <w:rPr>
                <w:sz w:val="20"/>
                <w:szCs w:val="20"/>
              </w:rPr>
              <w:tab/>
            </w:r>
            <w:r w:rsidRPr="0092411B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6" w:name="Text3"/>
            <w:r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DA1651" w:rsidRPr="0092411B" w14:paraId="0B91431B" w14:textId="77777777" w:rsidTr="000E262A">
        <w:trPr>
          <w:trHeight w:hRule="exact" w:val="520"/>
        </w:trPr>
        <w:tc>
          <w:tcPr>
            <w:tcW w:w="582" w:type="dxa"/>
            <w:tcBorders>
              <w:top w:val="nil"/>
              <w:left w:val="nil"/>
              <w:bottom w:val="nil"/>
            </w:tcBorders>
            <w:vAlign w:val="center"/>
          </w:tcPr>
          <w:p w14:paraId="37D1D187" w14:textId="77777777" w:rsidR="00DA1651" w:rsidRPr="003E4F2F" w:rsidRDefault="00DA1651" w:rsidP="003E4F2F">
            <w:r>
              <w:rPr>
                <w:b/>
              </w:rPr>
              <w:t> </w:t>
            </w:r>
            <w:r>
              <w:rPr>
                <w:b/>
              </w:rPr>
              <w:t>2.</w:t>
            </w:r>
          </w:p>
        </w:tc>
        <w:tc>
          <w:tcPr>
            <w:tcW w:w="5272" w:type="dxa"/>
            <w:gridSpan w:val="17"/>
            <w:tcBorders>
              <w:top w:val="single" w:sz="4" w:space="0" w:color="000000"/>
              <w:left w:val="nil"/>
            </w:tcBorders>
          </w:tcPr>
          <w:p w14:paraId="075FED5B" w14:textId="77777777" w:rsidR="00DA1651" w:rsidRDefault="00DA1651" w:rsidP="003E4F2F">
            <w:pPr>
              <w:spacing w:before="20"/>
              <w:ind w:left="-60" w:right="-60"/>
              <w:rPr>
                <w:sz w:val="16"/>
                <w:szCs w:val="16"/>
              </w:rPr>
            </w:pPr>
            <w:r w:rsidRPr="003E4F2F">
              <w:rPr>
                <w:sz w:val="16"/>
                <w:szCs w:val="16"/>
              </w:rPr>
              <w:t xml:space="preserve">LPA Name </w:t>
            </w:r>
            <w:r w:rsidRPr="003E4F2F">
              <w:rPr>
                <w:i/>
                <w:sz w:val="16"/>
                <w:szCs w:val="16"/>
              </w:rPr>
              <w:t>(and County)</w:t>
            </w:r>
            <w:r w:rsidRPr="003E4F2F">
              <w:rPr>
                <w:sz w:val="16"/>
                <w:szCs w:val="16"/>
              </w:rPr>
              <w:t>:</w:t>
            </w:r>
          </w:p>
          <w:p w14:paraId="06217036" w14:textId="77777777" w:rsidR="00DA1651" w:rsidRPr="003E4F2F" w:rsidRDefault="00DA1651" w:rsidP="003E4F2F">
            <w:pPr>
              <w:ind w:left="-60" w:right="-60"/>
              <w:jc w:val="center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7" w:name="Text62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7"/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4BDA8B47" w14:textId="77777777" w:rsidR="00DA1651" w:rsidRPr="003E4F2F" w:rsidRDefault="00DA1651" w:rsidP="00EA190C">
            <w:pPr>
              <w:rPr>
                <w:sz w:val="20"/>
                <w:szCs w:val="20"/>
              </w:rPr>
            </w:pPr>
          </w:p>
        </w:tc>
        <w:tc>
          <w:tcPr>
            <w:tcW w:w="4926" w:type="dxa"/>
            <w:gridSpan w:val="15"/>
            <w:vAlign w:val="center"/>
          </w:tcPr>
          <w:p w14:paraId="1A1DFD75" w14:textId="77777777" w:rsidR="00DA1651" w:rsidRPr="0092411B" w:rsidRDefault="00DA1651" w:rsidP="00DA1651">
            <w:pPr>
              <w:tabs>
                <w:tab w:val="left" w:pos="19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Project Coordinator: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Text185"/>
                  <w:enabled/>
                  <w:calcOnExit w:val="0"/>
                  <w:textInput/>
                </w:ffData>
              </w:fldChar>
            </w:r>
            <w:bookmarkStart w:id="8" w:name="Text18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905DD8" w:rsidRPr="0092411B" w14:paraId="3C0852D9" w14:textId="77777777" w:rsidTr="000E262A">
        <w:trPr>
          <w:trHeight w:hRule="exact" w:val="520"/>
        </w:trPr>
        <w:tc>
          <w:tcPr>
            <w:tcW w:w="582" w:type="dxa"/>
            <w:tcBorders>
              <w:top w:val="nil"/>
              <w:left w:val="nil"/>
              <w:bottom w:val="nil"/>
            </w:tcBorders>
            <w:vAlign w:val="center"/>
          </w:tcPr>
          <w:p w14:paraId="5EC80EDD" w14:textId="77777777" w:rsidR="00905DD8" w:rsidRPr="003E4F2F" w:rsidRDefault="00D47671" w:rsidP="00EA190C">
            <w:pPr>
              <w:rPr>
                <w:szCs w:val="22"/>
              </w:rPr>
            </w:pPr>
            <w:r>
              <w:rPr>
                <w:b/>
                <w:szCs w:val="22"/>
              </w:rPr>
              <w:t> </w:t>
            </w:r>
            <w:r w:rsidR="00905DD8">
              <w:rPr>
                <w:b/>
                <w:szCs w:val="22"/>
              </w:rPr>
              <w:t>3.</w:t>
            </w:r>
          </w:p>
        </w:tc>
        <w:tc>
          <w:tcPr>
            <w:tcW w:w="5272" w:type="dxa"/>
            <w:gridSpan w:val="17"/>
            <w:tcBorders>
              <w:left w:val="nil"/>
              <w:bottom w:val="single" w:sz="4" w:space="0" w:color="000000"/>
            </w:tcBorders>
          </w:tcPr>
          <w:p w14:paraId="3BEF2CFF" w14:textId="77777777" w:rsidR="00905DD8" w:rsidRDefault="00905DD8" w:rsidP="003E4F2F">
            <w:pPr>
              <w:spacing w:before="20"/>
              <w:ind w:left="-60" w:right="-60"/>
              <w:rPr>
                <w:sz w:val="18"/>
                <w:szCs w:val="18"/>
              </w:rPr>
            </w:pPr>
            <w:r w:rsidRPr="003E4F2F">
              <w:rPr>
                <w:sz w:val="18"/>
                <w:szCs w:val="18"/>
              </w:rPr>
              <w:t>Responsible Charge</w:t>
            </w:r>
            <w:r w:rsidR="00DA1651">
              <w:rPr>
                <w:sz w:val="18"/>
                <w:szCs w:val="18"/>
              </w:rPr>
              <w:t>/Project Liaison</w:t>
            </w:r>
            <w:r w:rsidRPr="003E4F2F">
              <w:rPr>
                <w:sz w:val="18"/>
                <w:szCs w:val="18"/>
              </w:rPr>
              <w:t>:</w:t>
            </w:r>
          </w:p>
          <w:p w14:paraId="619DFE03" w14:textId="77777777" w:rsidR="00905DD8" w:rsidRPr="003E4F2F" w:rsidRDefault="00905DD8" w:rsidP="003E4F2F">
            <w:pPr>
              <w:ind w:left="-60" w:right="-60"/>
              <w:jc w:val="center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9" w:name="Text63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9"/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0526AEF5" w14:textId="77777777" w:rsidR="00905DD8" w:rsidRPr="003E4F2F" w:rsidRDefault="00905DD8" w:rsidP="00EA190C">
            <w:pPr>
              <w:rPr>
                <w:sz w:val="20"/>
                <w:szCs w:val="20"/>
              </w:rPr>
            </w:pPr>
          </w:p>
        </w:tc>
        <w:tc>
          <w:tcPr>
            <w:tcW w:w="4926" w:type="dxa"/>
            <w:gridSpan w:val="15"/>
            <w:tcBorders>
              <w:bottom w:val="single" w:sz="4" w:space="0" w:color="000000"/>
            </w:tcBorders>
            <w:vAlign w:val="center"/>
          </w:tcPr>
          <w:p w14:paraId="381295C4" w14:textId="77777777" w:rsidR="00905DD8" w:rsidRPr="0092411B" w:rsidRDefault="00E66A09" w:rsidP="00DA1651">
            <w:pPr>
              <w:tabs>
                <w:tab w:val="left" w:pos="19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Target</w:t>
            </w:r>
            <w:r w:rsidR="00905DD8">
              <w:rPr>
                <w:sz w:val="20"/>
                <w:szCs w:val="20"/>
              </w:rPr>
              <w:t xml:space="preserve"> </w:t>
            </w:r>
            <w:r w:rsidR="00DA1651">
              <w:rPr>
                <w:sz w:val="20"/>
                <w:szCs w:val="20"/>
              </w:rPr>
              <w:t>Letting Date</w:t>
            </w:r>
            <w:r w:rsidR="00905DD8">
              <w:rPr>
                <w:sz w:val="20"/>
                <w:szCs w:val="20"/>
              </w:rPr>
              <w:t>:</w:t>
            </w:r>
            <w:r w:rsidR="00DA1651">
              <w:rPr>
                <w:sz w:val="20"/>
                <w:szCs w:val="20"/>
              </w:rPr>
              <w:tab/>
            </w:r>
            <w:r w:rsidR="00905DD8">
              <w:rPr>
                <w:sz w:val="20"/>
                <w:szCs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0" w:name="Text61"/>
            <w:r w:rsidR="00905DD8">
              <w:rPr>
                <w:sz w:val="20"/>
                <w:szCs w:val="20"/>
              </w:rPr>
              <w:instrText xml:space="preserve"> FORMTEXT </w:instrText>
            </w:r>
            <w:r w:rsidR="00905DD8">
              <w:rPr>
                <w:sz w:val="20"/>
                <w:szCs w:val="20"/>
              </w:rPr>
            </w:r>
            <w:r w:rsidR="00905DD8">
              <w:rPr>
                <w:sz w:val="20"/>
                <w:szCs w:val="20"/>
              </w:rPr>
              <w:fldChar w:fldCharType="separate"/>
            </w:r>
            <w:r w:rsidR="00905DD8">
              <w:rPr>
                <w:noProof/>
                <w:sz w:val="20"/>
                <w:szCs w:val="20"/>
              </w:rPr>
              <w:t> </w:t>
            </w:r>
            <w:r w:rsidR="00905DD8">
              <w:rPr>
                <w:noProof/>
                <w:sz w:val="20"/>
                <w:szCs w:val="20"/>
              </w:rPr>
              <w:t> </w:t>
            </w:r>
            <w:r w:rsidR="00905DD8">
              <w:rPr>
                <w:noProof/>
                <w:sz w:val="20"/>
                <w:szCs w:val="20"/>
              </w:rPr>
              <w:t> </w:t>
            </w:r>
            <w:r w:rsidR="00905DD8">
              <w:rPr>
                <w:noProof/>
                <w:sz w:val="20"/>
                <w:szCs w:val="20"/>
              </w:rPr>
              <w:t> </w:t>
            </w:r>
            <w:r w:rsidR="00905DD8">
              <w:rPr>
                <w:noProof/>
                <w:sz w:val="20"/>
                <w:szCs w:val="20"/>
              </w:rPr>
              <w:t> </w:t>
            </w:r>
            <w:r w:rsidR="00905DD8">
              <w:rPr>
                <w:sz w:val="20"/>
                <w:szCs w:val="20"/>
              </w:rPr>
              <w:fldChar w:fldCharType="end"/>
            </w:r>
            <w:bookmarkEnd w:id="10"/>
          </w:p>
        </w:tc>
      </w:tr>
      <w:tr w:rsidR="00AF59DA" w:rsidRPr="0092411B" w14:paraId="2DAAA902" w14:textId="77777777" w:rsidTr="002C69BE">
        <w:trPr>
          <w:trHeight w:hRule="exact" w:val="320"/>
        </w:trPr>
        <w:tc>
          <w:tcPr>
            <w:tcW w:w="11020" w:type="dxa"/>
            <w:gridSpan w:val="35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265F3616" w14:textId="77777777" w:rsidR="00AF59DA" w:rsidRPr="0092411B" w:rsidRDefault="00905DD8" w:rsidP="00905DD8">
            <w:pPr>
              <w:tabs>
                <w:tab w:val="left" w:pos="1332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Cs w:val="22"/>
              </w:rPr>
              <w:t>4.</w:t>
            </w:r>
            <w:r>
              <w:rPr>
                <w:b/>
                <w:szCs w:val="22"/>
              </w:rPr>
              <w:t> </w:t>
            </w:r>
            <w:r w:rsidR="00533BEC" w:rsidRPr="00533BEC">
              <w:rPr>
                <w:b/>
                <w:sz w:val="20"/>
                <w:szCs w:val="20"/>
              </w:rPr>
              <w:t>PURPOSE AND NEED/</w:t>
            </w:r>
            <w:r>
              <w:rPr>
                <w:b/>
                <w:sz w:val="20"/>
                <w:szCs w:val="20"/>
              </w:rPr>
              <w:t>PROJECT DESCRIPTION</w:t>
            </w:r>
          </w:p>
        </w:tc>
      </w:tr>
      <w:tr w:rsidR="00CA1E59" w:rsidRPr="0092411B" w14:paraId="6B584E2B" w14:textId="77777777" w:rsidTr="00533BEC">
        <w:trPr>
          <w:trHeight w:hRule="exact" w:val="1400"/>
        </w:trPr>
        <w:tc>
          <w:tcPr>
            <w:tcW w:w="11020" w:type="dxa"/>
            <w:gridSpan w:val="35"/>
          </w:tcPr>
          <w:p w14:paraId="0722825A" w14:textId="77777777" w:rsidR="00CA1E59" w:rsidRPr="0092411B" w:rsidRDefault="00CA1E59" w:rsidP="003D2BEF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92411B">
              <w:rPr>
                <w:sz w:val="16"/>
                <w:szCs w:val="16"/>
              </w:rPr>
              <w:t>Purpose and Need of Proposed Project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>(What is the problem to be resolved?)</w:t>
            </w:r>
            <w:r w:rsidRPr="0092411B">
              <w:rPr>
                <w:sz w:val="16"/>
                <w:szCs w:val="16"/>
              </w:rPr>
              <w:t>:</w:t>
            </w:r>
          </w:p>
          <w:bookmarkStart w:id="11" w:name="Text150"/>
          <w:p w14:paraId="51EF7B41" w14:textId="77777777" w:rsidR="00CA1E59" w:rsidRPr="00A54331" w:rsidRDefault="00CA1E59" w:rsidP="003D2BEF">
            <w:pPr>
              <w:tabs>
                <w:tab w:val="left" w:pos="1332"/>
              </w:tabs>
              <w:rPr>
                <w:sz w:val="18"/>
                <w:szCs w:val="18"/>
              </w:rPr>
            </w:pPr>
            <w:r w:rsidRPr="00A54331">
              <w:rPr>
                <w:sz w:val="18"/>
                <w:szCs w:val="18"/>
              </w:rPr>
              <w:fldChar w:fldCharType="begin">
                <w:ffData>
                  <w:name w:val="Text150"/>
                  <w:enabled/>
                  <w:calcOnExit w:val="0"/>
                  <w:textInput/>
                </w:ffData>
              </w:fldChar>
            </w:r>
            <w:r w:rsidRPr="00A54331">
              <w:rPr>
                <w:sz w:val="18"/>
                <w:szCs w:val="18"/>
              </w:rPr>
              <w:instrText xml:space="preserve"> FORMTEXT </w:instrText>
            </w:r>
            <w:r w:rsidRPr="00A54331">
              <w:rPr>
                <w:sz w:val="18"/>
                <w:szCs w:val="18"/>
              </w:rPr>
            </w:r>
            <w:r w:rsidRPr="00A54331">
              <w:rPr>
                <w:sz w:val="18"/>
                <w:szCs w:val="18"/>
              </w:rPr>
              <w:fldChar w:fldCharType="separate"/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sz w:val="18"/>
                <w:szCs w:val="18"/>
              </w:rPr>
              <w:fldChar w:fldCharType="end"/>
            </w:r>
            <w:bookmarkEnd w:id="11"/>
          </w:p>
        </w:tc>
      </w:tr>
      <w:tr w:rsidR="00DE37DB" w:rsidRPr="00DE37DB" w14:paraId="6C888D34" w14:textId="77777777" w:rsidTr="007803EF">
        <w:trPr>
          <w:trHeight w:hRule="exact" w:val="360"/>
        </w:trPr>
        <w:tc>
          <w:tcPr>
            <w:tcW w:w="937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35BBB47E" w14:textId="77777777" w:rsidR="00DE37DB" w:rsidRPr="00DE37DB" w:rsidRDefault="00DE37DB" w:rsidP="00DA4EA7">
            <w:pPr>
              <w:tabs>
                <w:tab w:val="left" w:pos="1332"/>
              </w:tabs>
              <w:ind w:left="-60" w:right="-60"/>
              <w:jc w:val="right"/>
              <w:rPr>
                <w:sz w:val="20"/>
                <w:szCs w:val="20"/>
              </w:rPr>
            </w:pPr>
            <w:r w:rsidRPr="00DE37DB">
              <w:rPr>
                <w:sz w:val="20"/>
                <w:szCs w:val="20"/>
              </w:rPr>
              <w:t>Latitude:</w:t>
            </w:r>
          </w:p>
        </w:tc>
        <w:bookmarkStart w:id="12" w:name="Text156"/>
        <w:tc>
          <w:tcPr>
            <w:tcW w:w="180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D081CC3" w14:textId="77777777" w:rsidR="00DE37DB" w:rsidRPr="00DE37DB" w:rsidRDefault="003A7FBB" w:rsidP="003A7FB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2"/>
            <w:r>
              <w:rPr>
                <w:rFonts w:cs="Arial"/>
                <w:sz w:val="20"/>
                <w:szCs w:val="20"/>
              </w:rPr>
              <w:t>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>’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>”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4609F" w14:textId="77777777" w:rsidR="00DE37DB" w:rsidRPr="00DE37DB" w:rsidRDefault="00DE37DB" w:rsidP="00DA4EA7">
            <w:pPr>
              <w:tabs>
                <w:tab w:val="left" w:pos="1332"/>
              </w:tabs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12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B904C" w14:textId="77777777" w:rsidR="00DE37DB" w:rsidRPr="00DE37DB" w:rsidRDefault="00DE37DB" w:rsidP="00DA4EA7">
            <w:pPr>
              <w:tabs>
                <w:tab w:val="left" w:pos="1332"/>
              </w:tabs>
              <w:ind w:left="-60" w:right="-60"/>
              <w:rPr>
                <w:sz w:val="20"/>
                <w:szCs w:val="20"/>
              </w:rPr>
            </w:pPr>
            <w:r w:rsidRPr="00DE37DB">
              <w:rPr>
                <w:sz w:val="20"/>
                <w:szCs w:val="20"/>
              </w:rPr>
              <w:t>Longitude:</w:t>
            </w:r>
          </w:p>
        </w:tc>
        <w:tc>
          <w:tcPr>
            <w:tcW w:w="1486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0D1B99F7" w14:textId="77777777" w:rsidR="00DE37DB" w:rsidRPr="00DE37DB" w:rsidRDefault="003A7FBB" w:rsidP="003A7FB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>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>’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>”</w:t>
            </w: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E50D9" w14:textId="77777777"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48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096E9" w14:textId="77777777" w:rsidR="00DE37DB" w:rsidRPr="00DE37DB" w:rsidRDefault="00DE37DB" w:rsidP="00DE37D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 w:rsidRPr="00DE37DB">
              <w:rPr>
                <w:sz w:val="20"/>
                <w:szCs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1"/>
            <w:r w:rsidRPr="00DE37DB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Pr="00DE37DB">
              <w:rPr>
                <w:sz w:val="20"/>
                <w:szCs w:val="20"/>
              </w:rPr>
              <w:fldChar w:fldCharType="end"/>
            </w:r>
            <w:bookmarkEnd w:id="13"/>
            <w:r w:rsidRPr="00DE37DB">
              <w:rPr>
                <w:sz w:val="20"/>
                <w:szCs w:val="20"/>
              </w:rPr>
              <w:t xml:space="preserve"> New/Reconstruction</w:t>
            </w:r>
            <w:r w:rsidRPr="00DE37DB">
              <w:rPr>
                <w:sz w:val="20"/>
                <w:szCs w:val="20"/>
              </w:rPr>
              <w:t> </w:t>
            </w:r>
            <w:r w:rsidRPr="00DE37DB">
              <w:rPr>
                <w:sz w:val="20"/>
                <w:szCs w:val="20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2"/>
            <w:r w:rsidRPr="00DE37DB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Pr="00DE37DB">
              <w:rPr>
                <w:sz w:val="20"/>
                <w:szCs w:val="20"/>
              </w:rPr>
              <w:fldChar w:fldCharType="end"/>
            </w:r>
            <w:bookmarkEnd w:id="14"/>
            <w:r>
              <w:rPr>
                <w:sz w:val="20"/>
                <w:szCs w:val="20"/>
              </w:rPr>
              <w:t xml:space="preserve"> Maintenance</w:t>
            </w:r>
            <w:r>
              <w:rPr>
                <w:sz w:val="20"/>
                <w:szCs w:val="20"/>
              </w:rPr>
              <w:t> </w:t>
            </w:r>
            <w:r w:rsidRPr="00DE37DB">
              <w:rPr>
                <w:sz w:val="20"/>
                <w:szCs w:val="20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3"/>
            <w:r w:rsidRPr="00DE37DB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Pr="00DE37DB">
              <w:rPr>
                <w:sz w:val="20"/>
                <w:szCs w:val="20"/>
              </w:rPr>
              <w:fldChar w:fldCharType="end"/>
            </w:r>
            <w:bookmarkEnd w:id="15"/>
            <w:r>
              <w:rPr>
                <w:sz w:val="20"/>
                <w:szCs w:val="20"/>
              </w:rPr>
              <w:t xml:space="preserve"> Other</w:t>
            </w:r>
          </w:p>
        </w:tc>
        <w:tc>
          <w:tcPr>
            <w:tcW w:w="246" w:type="dxa"/>
            <w:tcBorders>
              <w:top w:val="nil"/>
              <w:left w:val="nil"/>
              <w:bottom w:val="nil"/>
            </w:tcBorders>
            <w:vAlign w:val="center"/>
          </w:tcPr>
          <w:p w14:paraId="3ECA28B5" w14:textId="77777777"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</w:tr>
      <w:tr w:rsidR="00DE37DB" w:rsidRPr="00DE37DB" w14:paraId="56645681" w14:textId="77777777" w:rsidTr="007803EF">
        <w:trPr>
          <w:trHeight w:hRule="exact" w:val="120"/>
        </w:trPr>
        <w:tc>
          <w:tcPr>
            <w:tcW w:w="937" w:type="dxa"/>
            <w:gridSpan w:val="2"/>
            <w:tcBorders>
              <w:top w:val="nil"/>
              <w:right w:val="nil"/>
            </w:tcBorders>
            <w:vAlign w:val="center"/>
          </w:tcPr>
          <w:p w14:paraId="4D9E01D8" w14:textId="77777777"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jc w:val="right"/>
              <w:rPr>
                <w:sz w:val="20"/>
                <w:szCs w:val="20"/>
              </w:rPr>
            </w:pPr>
          </w:p>
        </w:tc>
        <w:tc>
          <w:tcPr>
            <w:tcW w:w="1803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41B9A258" w14:textId="77777777" w:rsid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995F2DF" w14:textId="77777777"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1272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589313E0" w14:textId="77777777"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1486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1D6E616D" w14:textId="77777777" w:rsid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2E9C5F67" w14:textId="77777777"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4800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14:paraId="4004ACDD" w14:textId="77777777"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  <w:tc>
          <w:tcPr>
            <w:tcW w:w="246" w:type="dxa"/>
            <w:tcBorders>
              <w:top w:val="nil"/>
              <w:left w:val="nil"/>
            </w:tcBorders>
            <w:vAlign w:val="center"/>
          </w:tcPr>
          <w:p w14:paraId="0E6867D7" w14:textId="77777777" w:rsidR="00DE37DB" w:rsidRPr="00DE37DB" w:rsidRDefault="00DE37DB" w:rsidP="00DE37DB">
            <w:pPr>
              <w:tabs>
                <w:tab w:val="left" w:pos="1332"/>
              </w:tabs>
              <w:spacing w:before="20" w:after="60"/>
              <w:ind w:left="-60" w:right="-60"/>
              <w:rPr>
                <w:sz w:val="20"/>
                <w:szCs w:val="20"/>
              </w:rPr>
            </w:pPr>
          </w:p>
        </w:tc>
      </w:tr>
      <w:tr w:rsidR="004F14C6" w:rsidRPr="0092411B" w14:paraId="78A30A55" w14:textId="77777777" w:rsidTr="007803EF">
        <w:trPr>
          <w:trHeight w:hRule="exact" w:val="500"/>
        </w:trPr>
        <w:tc>
          <w:tcPr>
            <w:tcW w:w="2854" w:type="dxa"/>
            <w:gridSpan w:val="6"/>
            <w:tcBorders>
              <w:top w:val="nil"/>
            </w:tcBorders>
            <w:vAlign w:val="center"/>
          </w:tcPr>
          <w:p w14:paraId="625783EE" w14:textId="77777777" w:rsidR="004F14C6" w:rsidRPr="0092411B" w:rsidRDefault="00DA4EA7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Road, </w:t>
            </w:r>
            <w:r w:rsidR="004F14C6" w:rsidRPr="0092411B">
              <w:rPr>
                <w:b/>
                <w:sz w:val="18"/>
                <w:szCs w:val="18"/>
              </w:rPr>
              <w:t>Street</w:t>
            </w:r>
            <w:r>
              <w:rPr>
                <w:b/>
                <w:sz w:val="18"/>
                <w:szCs w:val="18"/>
              </w:rPr>
              <w:t>, Trail, Historical Renovation, Other</w:t>
            </w:r>
          </w:p>
        </w:tc>
        <w:tc>
          <w:tcPr>
            <w:tcW w:w="1394" w:type="dxa"/>
            <w:gridSpan w:val="5"/>
            <w:tcBorders>
              <w:top w:val="nil"/>
            </w:tcBorders>
            <w:vAlign w:val="center"/>
          </w:tcPr>
          <w:p w14:paraId="526D1EF8" w14:textId="77777777"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6"/>
                <w:szCs w:val="16"/>
              </w:rPr>
            </w:pPr>
            <w:r w:rsidRPr="00CA1E59">
              <w:rPr>
                <w:b/>
                <w:sz w:val="16"/>
                <w:szCs w:val="16"/>
              </w:rPr>
              <w:t>From</w:t>
            </w:r>
          </w:p>
        </w:tc>
        <w:tc>
          <w:tcPr>
            <w:tcW w:w="1350" w:type="dxa"/>
            <w:gridSpan w:val="4"/>
            <w:tcBorders>
              <w:top w:val="nil"/>
            </w:tcBorders>
            <w:vAlign w:val="center"/>
          </w:tcPr>
          <w:p w14:paraId="3F4A044F" w14:textId="77777777"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6"/>
                <w:szCs w:val="16"/>
              </w:rPr>
            </w:pPr>
            <w:r w:rsidRPr="00CA1E59">
              <w:rPr>
                <w:b/>
                <w:sz w:val="16"/>
                <w:szCs w:val="16"/>
              </w:rPr>
              <w:t>To</w:t>
            </w:r>
          </w:p>
        </w:tc>
        <w:tc>
          <w:tcPr>
            <w:tcW w:w="1170" w:type="dxa"/>
            <w:gridSpan w:val="8"/>
            <w:tcBorders>
              <w:top w:val="nil"/>
            </w:tcBorders>
            <w:vAlign w:val="center"/>
          </w:tcPr>
          <w:p w14:paraId="159419FA" w14:textId="77777777"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6"/>
                <w:szCs w:val="16"/>
              </w:rPr>
            </w:pPr>
            <w:r w:rsidRPr="00CA1E59">
              <w:rPr>
                <w:b/>
                <w:sz w:val="16"/>
                <w:szCs w:val="16"/>
              </w:rPr>
              <w:t>Length</w:t>
            </w:r>
          </w:p>
        </w:tc>
        <w:tc>
          <w:tcPr>
            <w:tcW w:w="1846" w:type="dxa"/>
            <w:gridSpan w:val="5"/>
            <w:tcBorders>
              <w:top w:val="nil"/>
            </w:tcBorders>
            <w:vAlign w:val="center"/>
          </w:tcPr>
          <w:p w14:paraId="6DB5460A" w14:textId="77777777"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6"/>
                <w:szCs w:val="16"/>
              </w:rPr>
            </w:pPr>
            <w:r w:rsidRPr="00CA1E59">
              <w:rPr>
                <w:b/>
                <w:sz w:val="16"/>
                <w:szCs w:val="16"/>
              </w:rPr>
              <w:t>National Functional Classification</w:t>
            </w:r>
            <w:bookmarkStart w:id="16" w:name="Text8"/>
          </w:p>
        </w:tc>
        <w:bookmarkEnd w:id="16"/>
        <w:tc>
          <w:tcPr>
            <w:tcW w:w="2406" w:type="dxa"/>
            <w:gridSpan w:val="7"/>
            <w:tcBorders>
              <w:top w:val="nil"/>
            </w:tcBorders>
            <w:vAlign w:val="center"/>
          </w:tcPr>
          <w:p w14:paraId="5E4CCCA4" w14:textId="77777777"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sz w:val="16"/>
                <w:szCs w:val="16"/>
              </w:rPr>
            </w:pPr>
            <w:r w:rsidRPr="00CA1E59">
              <w:rPr>
                <w:b/>
                <w:sz w:val="16"/>
                <w:szCs w:val="16"/>
              </w:rPr>
              <w:t>National Highway System</w:t>
            </w:r>
          </w:p>
          <w:p w14:paraId="435395B5" w14:textId="77777777" w:rsidR="004F14C6" w:rsidRPr="00CA1E59" w:rsidRDefault="004F14C6" w:rsidP="0092411B">
            <w:pPr>
              <w:tabs>
                <w:tab w:val="left" w:pos="1332"/>
              </w:tabs>
              <w:ind w:left="-60" w:right="-60"/>
              <w:jc w:val="center"/>
              <w:rPr>
                <w:b/>
                <w:i/>
                <w:sz w:val="16"/>
                <w:szCs w:val="16"/>
              </w:rPr>
            </w:pPr>
            <w:r w:rsidRPr="00CA1E59">
              <w:rPr>
                <w:b/>
                <w:i/>
                <w:sz w:val="16"/>
                <w:szCs w:val="16"/>
              </w:rPr>
              <w:t>(Yes or No)</w:t>
            </w:r>
          </w:p>
        </w:tc>
      </w:tr>
      <w:tr w:rsidR="004F14C6" w:rsidRPr="0092411B" w14:paraId="60A8B235" w14:textId="77777777" w:rsidTr="007803EF">
        <w:trPr>
          <w:trHeight w:hRule="exact" w:val="320"/>
        </w:trPr>
        <w:tc>
          <w:tcPr>
            <w:tcW w:w="2854" w:type="dxa"/>
            <w:gridSpan w:val="6"/>
            <w:vAlign w:val="center"/>
          </w:tcPr>
          <w:p w14:paraId="21D046F5" w14:textId="77777777" w:rsidR="004F14C6" w:rsidRPr="0092411B" w:rsidRDefault="00C24143" w:rsidP="0092411B">
            <w:pPr>
              <w:tabs>
                <w:tab w:val="left" w:pos="1332"/>
              </w:tabs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7" w:name="Text4"/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394" w:type="dxa"/>
            <w:gridSpan w:val="5"/>
            <w:vAlign w:val="center"/>
          </w:tcPr>
          <w:p w14:paraId="4E3EE405" w14:textId="77777777"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8" w:name="Text5"/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  <w:bookmarkEnd w:id="18"/>
          </w:p>
        </w:tc>
        <w:tc>
          <w:tcPr>
            <w:tcW w:w="1350" w:type="dxa"/>
            <w:gridSpan w:val="4"/>
            <w:vAlign w:val="center"/>
          </w:tcPr>
          <w:p w14:paraId="5DBE6470" w14:textId="77777777"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9" w:name="Text6"/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  <w:bookmarkEnd w:id="19"/>
          </w:p>
        </w:tc>
        <w:tc>
          <w:tcPr>
            <w:tcW w:w="1170" w:type="dxa"/>
            <w:gridSpan w:val="8"/>
            <w:vAlign w:val="center"/>
          </w:tcPr>
          <w:p w14:paraId="6C20079C" w14:textId="77777777" w:rsidR="004F14C6" w:rsidRPr="0092411B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0" w:name="Text7"/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846" w:type="dxa"/>
            <w:gridSpan w:val="5"/>
            <w:vAlign w:val="center"/>
          </w:tcPr>
          <w:p w14:paraId="23D0CD3B" w14:textId="77777777"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21" w:name="Text55"/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  <w:bookmarkEnd w:id="21"/>
          </w:p>
        </w:tc>
        <w:tc>
          <w:tcPr>
            <w:tcW w:w="2406" w:type="dxa"/>
            <w:gridSpan w:val="7"/>
            <w:vAlign w:val="center"/>
          </w:tcPr>
          <w:p w14:paraId="1C5E1718" w14:textId="77777777" w:rsidR="004F14C6" w:rsidRPr="0092411B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22" w:name="Text58"/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22"/>
          </w:p>
        </w:tc>
      </w:tr>
      <w:tr w:rsidR="004F14C6" w:rsidRPr="0092411B" w14:paraId="085E9E35" w14:textId="77777777" w:rsidTr="007803EF">
        <w:trPr>
          <w:trHeight w:hRule="exact" w:val="320"/>
        </w:trPr>
        <w:tc>
          <w:tcPr>
            <w:tcW w:w="2854" w:type="dxa"/>
            <w:gridSpan w:val="6"/>
            <w:vAlign w:val="center"/>
          </w:tcPr>
          <w:p w14:paraId="42C987D3" w14:textId="77777777" w:rsidR="004F14C6" w:rsidRPr="0092411B" w:rsidRDefault="00C24143" w:rsidP="0092411B">
            <w:pPr>
              <w:tabs>
                <w:tab w:val="left" w:pos="1332"/>
              </w:tabs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</w:p>
        </w:tc>
        <w:tc>
          <w:tcPr>
            <w:tcW w:w="1394" w:type="dxa"/>
            <w:gridSpan w:val="5"/>
            <w:vAlign w:val="center"/>
          </w:tcPr>
          <w:p w14:paraId="486C8B0F" w14:textId="77777777"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</w:p>
        </w:tc>
        <w:tc>
          <w:tcPr>
            <w:tcW w:w="1350" w:type="dxa"/>
            <w:gridSpan w:val="4"/>
            <w:vAlign w:val="center"/>
          </w:tcPr>
          <w:p w14:paraId="071F9D63" w14:textId="77777777"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gridSpan w:val="8"/>
            <w:vAlign w:val="center"/>
          </w:tcPr>
          <w:p w14:paraId="62E597C2" w14:textId="77777777" w:rsidR="004F14C6" w:rsidRPr="0092411B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</w:p>
        </w:tc>
        <w:tc>
          <w:tcPr>
            <w:tcW w:w="1846" w:type="dxa"/>
            <w:gridSpan w:val="5"/>
            <w:vAlign w:val="center"/>
          </w:tcPr>
          <w:p w14:paraId="1CFBE18B" w14:textId="77777777" w:rsidR="004F14C6" w:rsidRPr="007803EF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16"/>
                <w:szCs w:val="16"/>
              </w:rPr>
            </w:pPr>
            <w:r w:rsidRPr="007803EF">
              <w:rPr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23" w:name="Text56"/>
            <w:r w:rsidR="004F14C6" w:rsidRPr="007803EF">
              <w:rPr>
                <w:sz w:val="16"/>
                <w:szCs w:val="16"/>
              </w:rPr>
              <w:instrText xml:space="preserve"> FORMTEXT </w:instrText>
            </w:r>
            <w:r w:rsidRPr="007803EF">
              <w:rPr>
                <w:sz w:val="16"/>
                <w:szCs w:val="16"/>
              </w:rPr>
            </w:r>
            <w:r w:rsidRPr="007803EF">
              <w:rPr>
                <w:sz w:val="16"/>
                <w:szCs w:val="16"/>
              </w:rPr>
              <w:fldChar w:fldCharType="separate"/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="00D601DF" w:rsidRPr="007803EF">
              <w:rPr>
                <w:noProof/>
                <w:sz w:val="16"/>
                <w:szCs w:val="16"/>
              </w:rPr>
              <w:t> </w:t>
            </w:r>
            <w:r w:rsidRPr="007803EF">
              <w:rPr>
                <w:sz w:val="16"/>
                <w:szCs w:val="16"/>
              </w:rPr>
              <w:fldChar w:fldCharType="end"/>
            </w:r>
            <w:bookmarkEnd w:id="23"/>
          </w:p>
        </w:tc>
        <w:tc>
          <w:tcPr>
            <w:tcW w:w="2406" w:type="dxa"/>
            <w:gridSpan w:val="7"/>
            <w:vAlign w:val="center"/>
          </w:tcPr>
          <w:p w14:paraId="060852D6" w14:textId="77777777" w:rsidR="004F14C6" w:rsidRPr="0092411B" w:rsidRDefault="00C24143" w:rsidP="0092411B">
            <w:pPr>
              <w:tabs>
                <w:tab w:val="left" w:pos="1332"/>
              </w:tabs>
              <w:ind w:left="-60" w:right="-60"/>
              <w:jc w:val="center"/>
              <w:rPr>
                <w:sz w:val="20"/>
                <w:szCs w:val="20"/>
              </w:rPr>
            </w:pPr>
            <w:r w:rsidRPr="0092411B">
              <w:rPr>
                <w:sz w:val="20"/>
                <w:szCs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24" w:name="Text59"/>
            <w:r w:rsidR="004F14C6" w:rsidRPr="0092411B">
              <w:rPr>
                <w:sz w:val="20"/>
                <w:szCs w:val="20"/>
              </w:rPr>
              <w:instrText xml:space="preserve"> FORMTEXT </w:instrText>
            </w:r>
            <w:r w:rsidRPr="0092411B">
              <w:rPr>
                <w:sz w:val="20"/>
                <w:szCs w:val="20"/>
              </w:rPr>
            </w:r>
            <w:r w:rsidRPr="0092411B">
              <w:rPr>
                <w:sz w:val="20"/>
                <w:szCs w:val="20"/>
              </w:rPr>
              <w:fldChar w:fldCharType="separate"/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="00D601DF" w:rsidRPr="0092411B">
              <w:rPr>
                <w:noProof/>
                <w:sz w:val="20"/>
                <w:szCs w:val="20"/>
              </w:rPr>
              <w:t> </w:t>
            </w:r>
            <w:r w:rsidRPr="0092411B">
              <w:rPr>
                <w:sz w:val="20"/>
                <w:szCs w:val="20"/>
              </w:rPr>
              <w:fldChar w:fldCharType="end"/>
            </w:r>
            <w:bookmarkEnd w:id="24"/>
          </w:p>
        </w:tc>
      </w:tr>
      <w:tr w:rsidR="00CA1E59" w:rsidRPr="0092411B" w14:paraId="1EB07040" w14:textId="77777777" w:rsidTr="00533BEC">
        <w:trPr>
          <w:trHeight w:hRule="exact" w:val="1840"/>
        </w:trPr>
        <w:tc>
          <w:tcPr>
            <w:tcW w:w="11020" w:type="dxa"/>
            <w:gridSpan w:val="35"/>
            <w:tcBorders>
              <w:bottom w:val="nil"/>
            </w:tcBorders>
          </w:tcPr>
          <w:p w14:paraId="30E80F27" w14:textId="77777777" w:rsidR="00CA1E59" w:rsidRPr="00DE37DB" w:rsidRDefault="00CA1E59" w:rsidP="003D2BEF">
            <w:pPr>
              <w:tabs>
                <w:tab w:val="left" w:pos="1332"/>
              </w:tabs>
              <w:spacing w:before="20" w:after="60"/>
              <w:ind w:left="-60" w:right="-60"/>
              <w:rPr>
                <w:sz w:val="16"/>
                <w:szCs w:val="16"/>
              </w:rPr>
            </w:pPr>
            <w:r w:rsidRPr="0092411B">
              <w:rPr>
                <w:sz w:val="16"/>
                <w:szCs w:val="16"/>
              </w:rPr>
              <w:t xml:space="preserve">Detailed </w:t>
            </w:r>
            <w:r>
              <w:rPr>
                <w:sz w:val="16"/>
                <w:szCs w:val="16"/>
              </w:rPr>
              <w:t xml:space="preserve">Project Description </w:t>
            </w:r>
            <w:r>
              <w:rPr>
                <w:i/>
                <w:sz w:val="16"/>
                <w:szCs w:val="16"/>
              </w:rPr>
              <w:t>(Location of Proposed Project, Logical Termini Justification, Location Map, Typical Cross Sections, etc.; attach any additional sheets necessary)</w:t>
            </w:r>
            <w:r>
              <w:rPr>
                <w:sz w:val="16"/>
                <w:szCs w:val="16"/>
              </w:rPr>
              <w:t>:</w:t>
            </w:r>
          </w:p>
          <w:p w14:paraId="519A11F9" w14:textId="77777777" w:rsidR="00CA1E59" w:rsidRPr="00A54331" w:rsidRDefault="00CA1E59" w:rsidP="003D2BEF">
            <w:pPr>
              <w:tabs>
                <w:tab w:val="left" w:pos="1332"/>
              </w:tabs>
              <w:rPr>
                <w:sz w:val="18"/>
                <w:szCs w:val="18"/>
              </w:rPr>
            </w:pPr>
            <w:r w:rsidRPr="00A54331">
              <w:rPr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25" w:name="Text9"/>
            <w:r w:rsidRPr="00A54331">
              <w:rPr>
                <w:sz w:val="18"/>
                <w:szCs w:val="18"/>
              </w:rPr>
              <w:instrText xml:space="preserve"> FORMTEXT </w:instrText>
            </w:r>
            <w:r w:rsidRPr="00A54331">
              <w:rPr>
                <w:sz w:val="18"/>
                <w:szCs w:val="18"/>
              </w:rPr>
            </w:r>
            <w:r w:rsidRPr="00A54331">
              <w:rPr>
                <w:sz w:val="18"/>
                <w:szCs w:val="18"/>
              </w:rPr>
              <w:fldChar w:fldCharType="separate"/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noProof/>
                <w:sz w:val="18"/>
                <w:szCs w:val="18"/>
              </w:rPr>
              <w:t> </w:t>
            </w:r>
            <w:r w:rsidRPr="00A54331">
              <w:rPr>
                <w:sz w:val="18"/>
                <w:szCs w:val="18"/>
              </w:rPr>
              <w:fldChar w:fldCharType="end"/>
            </w:r>
            <w:bookmarkEnd w:id="25"/>
          </w:p>
        </w:tc>
      </w:tr>
      <w:tr w:rsidR="00461B18" w:rsidRPr="0092411B" w14:paraId="71F271FD" w14:textId="77777777" w:rsidTr="000E262A">
        <w:trPr>
          <w:trHeight w:hRule="exact" w:val="360"/>
        </w:trPr>
        <w:tc>
          <w:tcPr>
            <w:tcW w:w="2262" w:type="dxa"/>
            <w:gridSpan w:val="4"/>
            <w:vMerge w:val="restart"/>
            <w:shd w:val="clear" w:color="auto" w:fill="D9D9D9"/>
            <w:vAlign w:val="center"/>
          </w:tcPr>
          <w:p w14:paraId="71CF0537" w14:textId="77777777" w:rsidR="00461B18" w:rsidRPr="00AD3FE1" w:rsidRDefault="00461B18" w:rsidP="002C69BE">
            <w:pPr>
              <w:tabs>
                <w:tab w:val="left" w:pos="1332"/>
              </w:tabs>
              <w:ind w:right="-60"/>
              <w:rPr>
                <w:b/>
                <w:sz w:val="20"/>
                <w:szCs w:val="20"/>
              </w:rPr>
            </w:pPr>
            <w:r>
              <w:rPr>
                <w:b/>
                <w:szCs w:val="22"/>
              </w:rPr>
              <w:t> </w:t>
            </w:r>
            <w:r>
              <w:rPr>
                <w:b/>
                <w:szCs w:val="22"/>
              </w:rPr>
              <w:t>5.</w:t>
            </w:r>
            <w:r>
              <w:rPr>
                <w:b/>
                <w:szCs w:val="22"/>
              </w:rPr>
              <w:t> </w:t>
            </w:r>
            <w:r>
              <w:rPr>
                <w:b/>
                <w:sz w:val="20"/>
                <w:szCs w:val="20"/>
              </w:rPr>
              <w:t>FUNDING TYPE:</w:t>
            </w:r>
          </w:p>
        </w:tc>
        <w:tc>
          <w:tcPr>
            <w:tcW w:w="5400" w:type="dxa"/>
            <w:gridSpan w:val="20"/>
            <w:vMerge w:val="restart"/>
            <w:tcBorders>
              <w:right w:val="nil"/>
            </w:tcBorders>
            <w:vAlign w:val="center"/>
          </w:tcPr>
          <w:p w14:paraId="2E07F123" w14:textId="77777777" w:rsidR="00461B18" w:rsidRPr="00461B18" w:rsidRDefault="00461B18" w:rsidP="009437D7">
            <w:pPr>
              <w:tabs>
                <w:tab w:val="left" w:pos="1332"/>
              </w:tabs>
              <w:ind w:right="-60"/>
              <w:rPr>
                <w:sz w:val="20"/>
                <w:szCs w:val="20"/>
              </w:rPr>
            </w:pPr>
            <w:r w:rsidRPr="00461B18">
              <w:rPr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4"/>
            <w:r w:rsidRPr="00461B18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Pr="00461B18">
              <w:rPr>
                <w:sz w:val="20"/>
                <w:szCs w:val="20"/>
              </w:rPr>
              <w:fldChar w:fldCharType="end"/>
            </w:r>
            <w:bookmarkEnd w:id="26"/>
            <w:r w:rsidRPr="00461B18">
              <w:rPr>
                <w:sz w:val="20"/>
                <w:szCs w:val="20"/>
              </w:rPr>
              <w:t xml:space="preserve"> STP</w:t>
            </w:r>
            <w:r w:rsidRPr="00461B18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Pr="00461B18">
              <w:rPr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5"/>
            <w:r w:rsidRPr="00461B18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Pr="00461B18">
              <w:rPr>
                <w:sz w:val="20"/>
                <w:szCs w:val="20"/>
              </w:rPr>
              <w:fldChar w:fldCharType="end"/>
            </w:r>
            <w:bookmarkEnd w:id="27"/>
            <w:r w:rsidRPr="00461B18">
              <w:rPr>
                <w:sz w:val="20"/>
                <w:szCs w:val="20"/>
              </w:rPr>
              <w:t xml:space="preserve"> BR</w:t>
            </w:r>
            <w:r w:rsidRPr="00461B18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Pr="00461B18">
              <w:rPr>
                <w:sz w:val="20"/>
                <w:szCs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6"/>
            <w:r w:rsidRPr="00461B18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Pr="00461B18">
              <w:rPr>
                <w:sz w:val="20"/>
                <w:szCs w:val="20"/>
              </w:rPr>
              <w:fldChar w:fldCharType="end"/>
            </w:r>
            <w:bookmarkEnd w:id="28"/>
            <w:r w:rsidRPr="00461B18">
              <w:rPr>
                <w:sz w:val="20"/>
                <w:szCs w:val="20"/>
              </w:rPr>
              <w:t xml:space="preserve"> HSIP</w:t>
            </w:r>
            <w:r w:rsidRPr="00461B18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Pr="00461B18">
              <w:rPr>
                <w:sz w:val="20"/>
                <w:szCs w:val="20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37"/>
            <w:r w:rsidRPr="00461B18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Pr="00461B18">
              <w:rPr>
                <w:sz w:val="20"/>
                <w:szCs w:val="20"/>
              </w:rPr>
              <w:fldChar w:fldCharType="end"/>
            </w:r>
            <w:bookmarkEnd w:id="29"/>
            <w:r w:rsidRPr="00461B18">
              <w:rPr>
                <w:sz w:val="20"/>
                <w:szCs w:val="20"/>
              </w:rPr>
              <w:t xml:space="preserve"> </w:t>
            </w:r>
            <w:r w:rsidR="009437D7">
              <w:rPr>
                <w:sz w:val="20"/>
                <w:szCs w:val="20"/>
              </w:rPr>
              <w:t>TA</w:t>
            </w:r>
            <w:r w:rsidRPr="00461B18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="009437D7">
              <w:rPr>
                <w:sz w:val="20"/>
                <w:szCs w:val="20"/>
              </w:rPr>
              <w:t> </w:t>
            </w:r>
            <w:r w:rsidRPr="00461B18">
              <w:rPr>
                <w:sz w:val="20"/>
                <w:szCs w:val="20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1B18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Pr="00461B18">
              <w:rPr>
                <w:sz w:val="20"/>
                <w:szCs w:val="20"/>
              </w:rPr>
              <w:fldChar w:fldCharType="end"/>
            </w:r>
          </w:p>
        </w:tc>
        <w:tc>
          <w:tcPr>
            <w:tcW w:w="3112" w:type="dxa"/>
            <w:gridSpan w:val="10"/>
            <w:tcBorders>
              <w:left w:val="nil"/>
              <w:bottom w:val="single" w:sz="4" w:space="0" w:color="000000"/>
              <w:right w:val="nil"/>
            </w:tcBorders>
            <w:vAlign w:val="center"/>
          </w:tcPr>
          <w:p w14:paraId="01BAA3C2" w14:textId="77777777" w:rsidR="00461B18" w:rsidRPr="00AD3FE1" w:rsidRDefault="00461B18" w:rsidP="00461B18">
            <w:pPr>
              <w:tabs>
                <w:tab w:val="left" w:pos="1332"/>
              </w:tabs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30" w:name="Text157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30"/>
          </w:p>
        </w:tc>
        <w:tc>
          <w:tcPr>
            <w:tcW w:w="246" w:type="dxa"/>
            <w:tcBorders>
              <w:left w:val="nil"/>
              <w:bottom w:val="nil"/>
            </w:tcBorders>
            <w:vAlign w:val="center"/>
          </w:tcPr>
          <w:p w14:paraId="70290D5C" w14:textId="77777777" w:rsidR="00461B18" w:rsidRPr="00AD3FE1" w:rsidRDefault="00461B18" w:rsidP="00461B18">
            <w:pPr>
              <w:tabs>
                <w:tab w:val="left" w:pos="1332"/>
              </w:tabs>
              <w:rPr>
                <w:szCs w:val="22"/>
              </w:rPr>
            </w:pPr>
          </w:p>
        </w:tc>
      </w:tr>
      <w:tr w:rsidR="00461B18" w:rsidRPr="0092411B" w14:paraId="0132076C" w14:textId="77777777" w:rsidTr="000E262A">
        <w:trPr>
          <w:trHeight w:hRule="exact" w:val="60"/>
        </w:trPr>
        <w:tc>
          <w:tcPr>
            <w:tcW w:w="2262" w:type="dxa"/>
            <w:gridSpan w:val="4"/>
            <w:vMerge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D0BF982" w14:textId="77777777" w:rsidR="00461B18" w:rsidRPr="00AD3FE1" w:rsidRDefault="00461B18" w:rsidP="00461B18">
            <w:pPr>
              <w:tabs>
                <w:tab w:val="left" w:pos="1332"/>
              </w:tabs>
              <w:rPr>
                <w:szCs w:val="22"/>
              </w:rPr>
            </w:pPr>
          </w:p>
        </w:tc>
        <w:tc>
          <w:tcPr>
            <w:tcW w:w="5400" w:type="dxa"/>
            <w:gridSpan w:val="20"/>
            <w:vMerge/>
            <w:tcBorders>
              <w:bottom w:val="single" w:sz="4" w:space="0" w:color="000000"/>
              <w:right w:val="nil"/>
            </w:tcBorders>
            <w:shd w:val="clear" w:color="auto" w:fill="D9D9D9"/>
            <w:vAlign w:val="center"/>
          </w:tcPr>
          <w:p w14:paraId="4F6FE125" w14:textId="77777777" w:rsidR="00461B18" w:rsidRPr="00AD3FE1" w:rsidRDefault="00461B18" w:rsidP="00461B18">
            <w:pPr>
              <w:tabs>
                <w:tab w:val="left" w:pos="1332"/>
              </w:tabs>
              <w:rPr>
                <w:szCs w:val="22"/>
              </w:rPr>
            </w:pPr>
          </w:p>
        </w:tc>
        <w:tc>
          <w:tcPr>
            <w:tcW w:w="3358" w:type="dxa"/>
            <w:gridSpan w:val="11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121D1818" w14:textId="77777777" w:rsidR="00461B18" w:rsidRPr="00AD3FE1" w:rsidRDefault="00461B18" w:rsidP="00461B18">
            <w:pPr>
              <w:tabs>
                <w:tab w:val="left" w:pos="1332"/>
              </w:tabs>
              <w:rPr>
                <w:szCs w:val="22"/>
              </w:rPr>
            </w:pPr>
          </w:p>
        </w:tc>
      </w:tr>
      <w:tr w:rsidR="00F36188" w:rsidRPr="0092411B" w14:paraId="54548B6E" w14:textId="77777777" w:rsidTr="0062204E">
        <w:trPr>
          <w:trHeight w:hRule="exact" w:val="320"/>
        </w:trPr>
        <w:tc>
          <w:tcPr>
            <w:tcW w:w="11020" w:type="dxa"/>
            <w:gridSpan w:val="35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7535E46" w14:textId="77777777" w:rsidR="00F36188" w:rsidRPr="00AD3FE1" w:rsidRDefault="00F36188" w:rsidP="0062204E">
            <w:pPr>
              <w:tabs>
                <w:tab w:val="left" w:pos="1332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szCs w:val="22"/>
              </w:rPr>
              <w:t>6.</w:t>
            </w:r>
            <w:r>
              <w:rPr>
                <w:b/>
                <w:szCs w:val="22"/>
              </w:rPr>
              <w:t> </w:t>
            </w:r>
            <w:r w:rsidRPr="00AD3FE1">
              <w:rPr>
                <w:b/>
                <w:sz w:val="20"/>
                <w:szCs w:val="20"/>
              </w:rPr>
              <w:t xml:space="preserve">ESTIMATED PROJECT FUNDING </w:t>
            </w:r>
            <w:r w:rsidRPr="00AD3FE1">
              <w:rPr>
                <w:b/>
                <w:i/>
                <w:sz w:val="20"/>
                <w:szCs w:val="20"/>
              </w:rPr>
              <w:t>(Attach supporting</w:t>
            </w:r>
            <w:r>
              <w:rPr>
                <w:b/>
                <w:i/>
                <w:sz w:val="20"/>
                <w:szCs w:val="20"/>
              </w:rPr>
              <w:t xml:space="preserve"> documentation for estimates)</w:t>
            </w:r>
          </w:p>
        </w:tc>
      </w:tr>
      <w:tr w:rsidR="00F36188" w:rsidRPr="00EA4941" w14:paraId="4CE072C4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4A75E4D6" w14:textId="77777777" w:rsidR="00F36188" w:rsidRPr="00EA4941" w:rsidRDefault="00F36188" w:rsidP="0062204E">
            <w:pPr>
              <w:tabs>
                <w:tab w:val="left" w:pos="480"/>
                <w:tab w:val="left" w:pos="840"/>
              </w:tabs>
              <w:ind w:left="840" w:hanging="840"/>
              <w:rPr>
                <w:b/>
                <w:sz w:val="16"/>
                <w:szCs w:val="16"/>
              </w:rPr>
            </w:pPr>
          </w:p>
        </w:tc>
        <w:tc>
          <w:tcPr>
            <w:tcW w:w="1443" w:type="dxa"/>
            <w:gridSpan w:val="4"/>
            <w:shd w:val="clear" w:color="auto" w:fill="auto"/>
            <w:vAlign w:val="center"/>
          </w:tcPr>
          <w:p w14:paraId="27D8B278" w14:textId="77777777" w:rsidR="00F36188" w:rsidRPr="00EA4941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b/>
                <w:sz w:val="16"/>
                <w:szCs w:val="16"/>
              </w:rPr>
            </w:pPr>
            <w:r w:rsidRPr="00EA4941">
              <w:rPr>
                <w:b/>
                <w:sz w:val="16"/>
                <w:szCs w:val="16"/>
              </w:rPr>
              <w:t>F</w:t>
            </w:r>
            <w:r>
              <w:rPr>
                <w:b/>
                <w:sz w:val="16"/>
                <w:szCs w:val="16"/>
              </w:rPr>
              <w:t>F</w:t>
            </w:r>
            <w:r w:rsidRPr="00EA4941">
              <w:rPr>
                <w:b/>
                <w:sz w:val="16"/>
                <w:szCs w:val="16"/>
              </w:rPr>
              <w:t>Y of TIP/STIP</w:t>
            </w:r>
          </w:p>
        </w:tc>
        <w:tc>
          <w:tcPr>
            <w:tcW w:w="1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F437F6F" w14:textId="77777777" w:rsidR="00F36188" w:rsidRPr="00EA4941" w:rsidRDefault="00F36188" w:rsidP="0062204E">
            <w:pPr>
              <w:tabs>
                <w:tab w:val="left" w:pos="1332"/>
              </w:tabs>
              <w:jc w:val="center"/>
              <w:rPr>
                <w:b/>
                <w:sz w:val="16"/>
                <w:szCs w:val="16"/>
              </w:rPr>
            </w:pPr>
            <w:r w:rsidRPr="00EA4941">
              <w:rPr>
                <w:b/>
                <w:sz w:val="16"/>
                <w:szCs w:val="16"/>
              </w:rPr>
              <w:t>Federal</w:t>
            </w:r>
          </w:p>
        </w:tc>
        <w:tc>
          <w:tcPr>
            <w:tcW w:w="1382" w:type="dxa"/>
            <w:gridSpan w:val="9"/>
            <w:tcBorders>
              <w:bottom w:val="single" w:sz="4" w:space="0" w:color="000000"/>
            </w:tcBorders>
            <w:vAlign w:val="center"/>
          </w:tcPr>
          <w:p w14:paraId="1B7C9700" w14:textId="77777777" w:rsidR="00F36188" w:rsidRPr="00EA4941" w:rsidRDefault="00F36188" w:rsidP="0062204E">
            <w:pPr>
              <w:tabs>
                <w:tab w:val="left" w:pos="1332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Local Match</w:t>
            </w:r>
          </w:p>
        </w:tc>
        <w:tc>
          <w:tcPr>
            <w:tcW w:w="1593" w:type="dxa"/>
            <w:gridSpan w:val="6"/>
            <w:tcBorders>
              <w:bottom w:val="single" w:sz="4" w:space="0" w:color="000000"/>
            </w:tcBorders>
            <w:vAlign w:val="center"/>
          </w:tcPr>
          <w:p w14:paraId="15B98E07" w14:textId="77777777" w:rsidR="00F36188" w:rsidRPr="00EA4941" w:rsidRDefault="00F36188" w:rsidP="0062204E">
            <w:pPr>
              <w:tabs>
                <w:tab w:val="left" w:pos="1332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Nonparticipating</w:t>
            </w:r>
          </w:p>
        </w:tc>
        <w:tc>
          <w:tcPr>
            <w:tcW w:w="1479" w:type="dxa"/>
            <w:gridSpan w:val="5"/>
            <w:tcBorders>
              <w:bottom w:val="single" w:sz="4" w:space="0" w:color="000000"/>
            </w:tcBorders>
            <w:vAlign w:val="center"/>
          </w:tcPr>
          <w:p w14:paraId="0A8A70C6" w14:textId="77777777" w:rsidR="00F36188" w:rsidRPr="00EA4941" w:rsidRDefault="00F36188" w:rsidP="0062204E">
            <w:pPr>
              <w:tabs>
                <w:tab w:val="left" w:pos="1332"/>
              </w:tabs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Other</w:t>
            </w:r>
          </w:p>
        </w:tc>
        <w:tc>
          <w:tcPr>
            <w:tcW w:w="1480" w:type="dxa"/>
            <w:gridSpan w:val="3"/>
            <w:tcBorders>
              <w:bottom w:val="single" w:sz="4" w:space="0" w:color="000000"/>
            </w:tcBorders>
            <w:vAlign w:val="center"/>
          </w:tcPr>
          <w:p w14:paraId="7C150151" w14:textId="77777777" w:rsidR="00F36188" w:rsidRPr="00EA4941" w:rsidRDefault="00F36188" w:rsidP="0062204E">
            <w:pPr>
              <w:tabs>
                <w:tab w:val="left" w:pos="1332"/>
              </w:tabs>
              <w:jc w:val="center"/>
              <w:rPr>
                <w:b/>
                <w:sz w:val="16"/>
                <w:szCs w:val="16"/>
              </w:rPr>
            </w:pPr>
            <w:r w:rsidRPr="00EA4941">
              <w:rPr>
                <w:b/>
                <w:sz w:val="16"/>
                <w:szCs w:val="16"/>
              </w:rPr>
              <w:t>Total</w:t>
            </w:r>
          </w:p>
        </w:tc>
      </w:tr>
      <w:tr w:rsidR="000E262A" w:rsidRPr="0092411B" w14:paraId="705B1647" w14:textId="77777777" w:rsidTr="005A362D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599FAA3C" w14:textId="77777777" w:rsidR="000E262A" w:rsidRPr="00EA4941" w:rsidRDefault="000E262A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7.</w:t>
            </w:r>
            <w:r>
              <w:rPr>
                <w:b/>
                <w:sz w:val="20"/>
                <w:szCs w:val="20"/>
              </w:rPr>
              <w:tab/>
              <w:t>PE Phase</w:t>
            </w:r>
          </w:p>
        </w:tc>
        <w:bookmarkStart w:id="31" w:name="Text177"/>
        <w:tc>
          <w:tcPr>
            <w:tcW w:w="1443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D52A240" w14:textId="77777777" w:rsidR="000E262A" w:rsidRPr="007803EF" w:rsidRDefault="000E262A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</w:p>
        </w:tc>
        <w:bookmarkEnd w:id="31"/>
        <w:tc>
          <w:tcPr>
            <w:tcW w:w="7315" w:type="dxa"/>
            <w:gridSpan w:val="27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6276504" w14:textId="77777777" w:rsidR="000E262A" w:rsidRPr="007803EF" w:rsidRDefault="000E262A" w:rsidP="0062204E">
            <w:pPr>
              <w:tabs>
                <w:tab w:val="left" w:pos="1332"/>
              </w:tabs>
              <w:ind w:right="240"/>
              <w:jc w:val="right"/>
              <w:rPr>
                <w:sz w:val="18"/>
                <w:szCs w:val="18"/>
              </w:rPr>
            </w:pPr>
          </w:p>
        </w:tc>
      </w:tr>
      <w:tr w:rsidR="00F36188" w:rsidRPr="0092411B" w14:paraId="28AE0689" w14:textId="77777777" w:rsidTr="005A362D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71729B19" w14:textId="77777777" w:rsidR="00F36188" w:rsidRPr="0092411B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a.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PE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14:paraId="54B51148" w14:textId="77777777"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4164D318" w14:textId="77777777" w:rsidR="00F36188" w:rsidRPr="007803EF" w:rsidRDefault="00D05283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8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2" w:name="Text18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1382" w:type="dxa"/>
            <w:gridSpan w:val="9"/>
            <w:shd w:val="clear" w:color="auto" w:fill="auto"/>
            <w:vAlign w:val="center"/>
          </w:tcPr>
          <w:p w14:paraId="540314B0" w14:textId="77777777" w:rsidR="00F36188" w:rsidRPr="007803EF" w:rsidRDefault="00D05283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8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3" w:name="Text18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1593" w:type="dxa"/>
            <w:gridSpan w:val="6"/>
            <w:vAlign w:val="center"/>
          </w:tcPr>
          <w:p w14:paraId="153D7D08" w14:textId="77777777" w:rsidR="00F36188" w:rsidRPr="007803EF" w:rsidRDefault="00D05283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4" w:name="Text93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1479" w:type="dxa"/>
            <w:gridSpan w:val="5"/>
            <w:vAlign w:val="center"/>
          </w:tcPr>
          <w:p w14:paraId="72F24E41" w14:textId="77777777" w:rsidR="00F36188" w:rsidRPr="007803EF" w:rsidRDefault="00D05283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5" w:name="Text10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5"/>
          </w:p>
        </w:tc>
        <w:tc>
          <w:tcPr>
            <w:tcW w:w="1480" w:type="dxa"/>
            <w:gridSpan w:val="3"/>
            <w:vAlign w:val="center"/>
          </w:tcPr>
          <w:p w14:paraId="54B11636" w14:textId="77777777" w:rsidR="00F36188" w:rsidRPr="007803EF" w:rsidRDefault="00D05283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9"/>
                  <w:enabled w:val="0"/>
                  <w:calcOnExit/>
                  <w:textInput>
                    <w:type w:val="calculated"/>
                    <w:default w:val="=Text188+Text189+Text93+Text106"/>
                    <w:format w:val="#,##0.00"/>
                  </w:textInput>
                </w:ffData>
              </w:fldChar>
            </w:r>
            <w:bookmarkStart w:id="36" w:name="Text11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=Text188+Text189+Text93+Text106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6"/>
          </w:p>
        </w:tc>
      </w:tr>
      <w:tr w:rsidR="00F36188" w:rsidRPr="0092411B" w14:paraId="5C776284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373D8558" w14:textId="77777777" w:rsidR="00F36188" w:rsidRPr="0092411B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b.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NEPA</w:t>
            </w:r>
          </w:p>
        </w:tc>
        <w:tc>
          <w:tcPr>
            <w:tcW w:w="1443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E315710" w14:textId="77777777"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55E5CF56" w14:textId="77777777" w:rsidR="00F36188" w:rsidRPr="007803EF" w:rsidRDefault="00A45E2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6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7" w:name="Text6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7"/>
          </w:p>
        </w:tc>
        <w:tc>
          <w:tcPr>
            <w:tcW w:w="1382" w:type="dxa"/>
            <w:gridSpan w:val="9"/>
            <w:vAlign w:val="center"/>
          </w:tcPr>
          <w:p w14:paraId="6C4FFDDE" w14:textId="77777777"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1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8" w:name="Text81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1593" w:type="dxa"/>
            <w:gridSpan w:val="6"/>
            <w:vAlign w:val="center"/>
          </w:tcPr>
          <w:p w14:paraId="53CB0F81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39" w:name="Text94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1479" w:type="dxa"/>
            <w:gridSpan w:val="5"/>
            <w:vAlign w:val="center"/>
          </w:tcPr>
          <w:p w14:paraId="301EAA65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7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0" w:name="Text107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0"/>
          </w:p>
        </w:tc>
        <w:tc>
          <w:tcPr>
            <w:tcW w:w="1480" w:type="dxa"/>
            <w:gridSpan w:val="3"/>
            <w:vAlign w:val="center"/>
          </w:tcPr>
          <w:p w14:paraId="237BB910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0"/>
                  <w:enabled w:val="0"/>
                  <w:calcOnExit/>
                  <w:textInput>
                    <w:type w:val="calculated"/>
                    <w:default w:val="=Text68+Text81+Text94+Text107"/>
                    <w:format w:val="#,##0.00"/>
                  </w:textInput>
                </w:ffData>
              </w:fldChar>
            </w:r>
            <w:bookmarkStart w:id="41" w:name="Text12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=Text68+Text81+Text94+Text107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1"/>
          </w:p>
        </w:tc>
      </w:tr>
      <w:tr w:rsidR="00F36188" w:rsidRPr="0092411B" w14:paraId="55827B2C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6B0B5BA2" w14:textId="77777777" w:rsidR="00F36188" w:rsidRPr="0092411B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c.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Final Design</w:t>
            </w:r>
          </w:p>
        </w:tc>
        <w:tc>
          <w:tcPr>
            <w:tcW w:w="1443" w:type="dxa"/>
            <w:gridSpan w:val="4"/>
            <w:shd w:val="clear" w:color="auto" w:fill="auto"/>
            <w:vAlign w:val="center"/>
          </w:tcPr>
          <w:p w14:paraId="2DC75575" w14:textId="77777777" w:rsidR="00F36188" w:rsidRPr="007803EF" w:rsidRDefault="00F36188" w:rsidP="00F53E95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532629DE" w14:textId="77777777" w:rsidR="00F36188" w:rsidRPr="007803EF" w:rsidRDefault="00A45E2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6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2" w:name="Text6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2"/>
          </w:p>
        </w:tc>
        <w:tc>
          <w:tcPr>
            <w:tcW w:w="1382" w:type="dxa"/>
            <w:gridSpan w:val="9"/>
            <w:vAlign w:val="center"/>
          </w:tcPr>
          <w:p w14:paraId="7A21049C" w14:textId="77777777"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3" w:name="Text8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1593" w:type="dxa"/>
            <w:gridSpan w:val="6"/>
            <w:vAlign w:val="center"/>
          </w:tcPr>
          <w:p w14:paraId="5FBAC224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4" w:name="Text95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1479" w:type="dxa"/>
            <w:gridSpan w:val="5"/>
            <w:vAlign w:val="center"/>
          </w:tcPr>
          <w:p w14:paraId="1AB6C775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5" w:name="Text10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1480" w:type="dxa"/>
            <w:gridSpan w:val="3"/>
            <w:vAlign w:val="center"/>
          </w:tcPr>
          <w:p w14:paraId="710E87F3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1"/>
                  <w:enabled w:val="0"/>
                  <w:calcOnExit/>
                  <w:textInput>
                    <w:type w:val="calculated"/>
                    <w:default w:val="=Text69+Text82+Text95+Text108"/>
                    <w:format w:val="#,##0.00"/>
                  </w:textInput>
                </w:ffData>
              </w:fldChar>
            </w:r>
            <w:bookmarkStart w:id="46" w:name="Text121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=Text69+Text82+Text95+Text108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6"/>
          </w:p>
        </w:tc>
      </w:tr>
      <w:tr w:rsidR="00F36188" w:rsidRPr="0092411B" w14:paraId="0BA31415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09BC379B" w14:textId="77777777" w:rsidR="00F36188" w:rsidRPr="0092411B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d.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RC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14:paraId="14ADE903" w14:textId="77777777"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6ED0D84D" w14:textId="77777777" w:rsidR="00F36188" w:rsidRPr="007803EF" w:rsidRDefault="00A45E2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0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7" w:name="Text7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1382" w:type="dxa"/>
            <w:gridSpan w:val="9"/>
            <w:vAlign w:val="center"/>
          </w:tcPr>
          <w:p w14:paraId="5D06F55C" w14:textId="77777777"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8" w:name="Text83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1593" w:type="dxa"/>
            <w:gridSpan w:val="6"/>
            <w:vAlign w:val="center"/>
          </w:tcPr>
          <w:p w14:paraId="6EFFC022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49" w:name="Text9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49"/>
          </w:p>
        </w:tc>
        <w:tc>
          <w:tcPr>
            <w:tcW w:w="1479" w:type="dxa"/>
            <w:gridSpan w:val="5"/>
            <w:vAlign w:val="center"/>
          </w:tcPr>
          <w:p w14:paraId="647ABFE7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0" w:name="Text10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1480" w:type="dxa"/>
            <w:gridSpan w:val="3"/>
            <w:vAlign w:val="center"/>
          </w:tcPr>
          <w:p w14:paraId="5420DBF4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2"/>
                  <w:enabled w:val="0"/>
                  <w:calcOnExit/>
                  <w:textInput>
                    <w:type w:val="calculated"/>
                    <w:default w:val="=Text70+Text83+Text96+Text109"/>
                    <w:format w:val="#,##0.00"/>
                  </w:textInput>
                </w:ffData>
              </w:fldChar>
            </w:r>
            <w:bookmarkStart w:id="51" w:name="Text12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=Text70+Text83+Text96+Text109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1"/>
          </w:p>
        </w:tc>
      </w:tr>
      <w:tr w:rsidR="00F36188" w:rsidRPr="0092411B" w14:paraId="2B9F1D03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0A462773" w14:textId="77777777" w:rsidR="00F36188" w:rsidRPr="00BD5004" w:rsidRDefault="00F36188" w:rsidP="009C30E3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e.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NDO</w:t>
            </w:r>
            <w:r w:rsidR="009C30E3">
              <w:rPr>
                <w:sz w:val="20"/>
                <w:szCs w:val="20"/>
              </w:rPr>
              <w:t>T</w:t>
            </w:r>
          </w:p>
        </w:tc>
        <w:tc>
          <w:tcPr>
            <w:tcW w:w="1443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06414A2" w14:textId="77777777"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5A786AFC" w14:textId="77777777" w:rsidR="00F36188" w:rsidRPr="007803EF" w:rsidRDefault="00A45E2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5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2" w:name="Text15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2"/>
          </w:p>
        </w:tc>
        <w:tc>
          <w:tcPr>
            <w:tcW w:w="1382" w:type="dxa"/>
            <w:gridSpan w:val="9"/>
            <w:vAlign w:val="center"/>
          </w:tcPr>
          <w:p w14:paraId="58AD211C" w14:textId="77777777"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60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3" w:name="Text16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3"/>
          </w:p>
        </w:tc>
        <w:tc>
          <w:tcPr>
            <w:tcW w:w="1593" w:type="dxa"/>
            <w:gridSpan w:val="6"/>
            <w:vAlign w:val="center"/>
          </w:tcPr>
          <w:p w14:paraId="04DC07AB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6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4" w:name="Text16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1479" w:type="dxa"/>
            <w:gridSpan w:val="5"/>
            <w:vAlign w:val="center"/>
          </w:tcPr>
          <w:p w14:paraId="081ECC18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6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55" w:name="Text164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5"/>
          </w:p>
        </w:tc>
        <w:tc>
          <w:tcPr>
            <w:tcW w:w="1480" w:type="dxa"/>
            <w:gridSpan w:val="3"/>
            <w:vAlign w:val="center"/>
          </w:tcPr>
          <w:p w14:paraId="20886533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66"/>
                  <w:enabled w:val="0"/>
                  <w:calcOnExit/>
                  <w:textInput>
                    <w:type w:val="calculated"/>
                    <w:default w:val="=Text158+Text160+Text162+Text164"/>
                    <w:format w:val="#,##0.00"/>
                  </w:textInput>
                </w:ffData>
              </w:fldChar>
            </w:r>
            <w:bookmarkStart w:id="56" w:name="Text16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=Text158+Text160+Text162+Text164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56"/>
          </w:p>
        </w:tc>
      </w:tr>
      <w:tr w:rsidR="00F36188" w:rsidRPr="0092411B" w14:paraId="35E4F226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1228BA82" w14:textId="77777777" w:rsidR="00F36188" w:rsidRPr="00EA4941" w:rsidRDefault="00F36188" w:rsidP="0062204E">
            <w:pPr>
              <w:tabs>
                <w:tab w:val="left" w:pos="480"/>
                <w:tab w:val="right" w:pos="183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ab/>
            </w:r>
            <w:r w:rsidRPr="00EA4941">
              <w:rPr>
                <w:b/>
                <w:sz w:val="20"/>
                <w:szCs w:val="20"/>
              </w:rPr>
              <w:t>PE Subtotal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14:paraId="3F87CC77" w14:textId="77777777"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57BBD6C2" w14:textId="77777777" w:rsidR="00F36188" w:rsidRPr="007803EF" w:rsidRDefault="0025144E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9"/>
                  <w:enabled w:val="0"/>
                  <w:calcOnExit w:val="0"/>
                  <w:textInput>
                    <w:type w:val="calculated"/>
                    <w:default w:val="=Text188+Text68+Text69+Text70+Text158"/>
                    <w:format w:val="$#,##0.00;($#,##0.00)"/>
                  </w:textInput>
                </w:ffData>
              </w:fldChar>
            </w:r>
            <w:bookmarkStart w:id="57" w:name="Text159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=Text188+Text68+Text69+Text70+Text158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1382" w:type="dxa"/>
            <w:gridSpan w:val="9"/>
            <w:vAlign w:val="center"/>
          </w:tcPr>
          <w:p w14:paraId="5C2AAF09" w14:textId="77777777" w:rsidR="00F36188" w:rsidRPr="007803EF" w:rsidRDefault="00A45E29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1"/>
                  <w:enabled w:val="0"/>
                  <w:calcOnExit w:val="0"/>
                  <w:textInput>
                    <w:type w:val="calculated"/>
                    <w:default w:val="=Text189+Text81+Text82+Text83+Text160"/>
                    <w:format w:val="$#,##0.00;($#,##0.00)"/>
                  </w:textInput>
                </w:ffData>
              </w:fldChar>
            </w:r>
            <w:bookmarkStart w:id="58" w:name="Text161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=Text189+Text81+Text82+Text83+Text160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58"/>
          </w:p>
        </w:tc>
        <w:tc>
          <w:tcPr>
            <w:tcW w:w="1593" w:type="dxa"/>
            <w:gridSpan w:val="6"/>
            <w:vAlign w:val="center"/>
          </w:tcPr>
          <w:p w14:paraId="6C89CEF3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3"/>
                  <w:enabled w:val="0"/>
                  <w:calcOnExit w:val="0"/>
                  <w:textInput>
                    <w:type w:val="calculated"/>
                    <w:default w:val="=Text93+Text94+Text95+Text96+Text162"/>
                    <w:format w:val="$#,##0.00;($#,##0.00)"/>
                  </w:textInput>
                </w:ffData>
              </w:fldChar>
            </w:r>
            <w:bookmarkStart w:id="59" w:name="Text163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=Text93+Text94+Text95+Text96+Text162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59"/>
          </w:p>
        </w:tc>
        <w:tc>
          <w:tcPr>
            <w:tcW w:w="1479" w:type="dxa"/>
            <w:gridSpan w:val="5"/>
            <w:vAlign w:val="center"/>
          </w:tcPr>
          <w:p w14:paraId="7DD52294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5"/>
                  <w:enabled w:val="0"/>
                  <w:calcOnExit w:val="0"/>
                  <w:textInput>
                    <w:type w:val="calculated"/>
                    <w:default w:val="=Text106+Text107+Text108+Text109+Text164"/>
                    <w:format w:val="$#,##0.00;($#,##0.00)"/>
                  </w:textInput>
                </w:ffData>
              </w:fldChar>
            </w:r>
            <w:bookmarkStart w:id="60" w:name="Text165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=Text106+Text107+Text108+Text109+Text164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="00F534D5"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60"/>
          </w:p>
        </w:tc>
        <w:tc>
          <w:tcPr>
            <w:tcW w:w="1480" w:type="dxa"/>
            <w:gridSpan w:val="3"/>
            <w:tcBorders>
              <w:bottom w:val="single" w:sz="4" w:space="0" w:color="000000"/>
            </w:tcBorders>
            <w:vAlign w:val="center"/>
          </w:tcPr>
          <w:p w14:paraId="749C93F4" w14:textId="77777777" w:rsidR="00F36188" w:rsidRPr="007803EF" w:rsidRDefault="006B07F8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7"/>
                  <w:enabled w:val="0"/>
                  <w:calcOnExit/>
                  <w:textInput>
                    <w:type w:val="calculated"/>
                    <w:default w:val="=sum(C25:F25)"/>
                    <w:format w:val="$#,##0.00;($#,##0.00)"/>
                  </w:textInput>
                </w:ffData>
              </w:fldChar>
            </w:r>
            <w:bookmarkStart w:id="61" w:name="Text167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=sum(C25:F25)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$0.00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61"/>
          </w:p>
        </w:tc>
      </w:tr>
      <w:tr w:rsidR="00F36188" w:rsidRPr="0092411B" w14:paraId="5402C172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2B2A750C" w14:textId="77777777" w:rsidR="00F36188" w:rsidRPr="00EA4941" w:rsidRDefault="00F36188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8.</w:t>
            </w:r>
            <w:r>
              <w:rPr>
                <w:b/>
                <w:sz w:val="20"/>
                <w:szCs w:val="20"/>
              </w:rPr>
              <w:tab/>
              <w:t>ROW</w:t>
            </w:r>
          </w:p>
        </w:tc>
        <w:tc>
          <w:tcPr>
            <w:tcW w:w="1443" w:type="dxa"/>
            <w:gridSpan w:val="4"/>
            <w:shd w:val="clear" w:color="auto" w:fill="auto"/>
            <w:vAlign w:val="center"/>
          </w:tcPr>
          <w:p w14:paraId="16D90DA7" w14:textId="77777777" w:rsidR="00F36188" w:rsidRPr="007803EF" w:rsidRDefault="00F36188" w:rsidP="00F53E95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1FED6D4D" w14:textId="77777777"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2" w:name="Text7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2"/>
          </w:p>
        </w:tc>
        <w:tc>
          <w:tcPr>
            <w:tcW w:w="1382" w:type="dxa"/>
            <w:gridSpan w:val="9"/>
            <w:vAlign w:val="center"/>
          </w:tcPr>
          <w:p w14:paraId="7286EE33" w14:textId="77777777"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3" w:name="Text85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3"/>
          </w:p>
        </w:tc>
        <w:tc>
          <w:tcPr>
            <w:tcW w:w="1593" w:type="dxa"/>
            <w:gridSpan w:val="6"/>
            <w:vAlign w:val="center"/>
          </w:tcPr>
          <w:p w14:paraId="3D6D0274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4" w:name="Text9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1479" w:type="dxa"/>
            <w:gridSpan w:val="5"/>
            <w:tcBorders>
              <w:right w:val="single" w:sz="4" w:space="0" w:color="000000"/>
            </w:tcBorders>
            <w:vAlign w:val="center"/>
          </w:tcPr>
          <w:p w14:paraId="1A03F396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1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5" w:name="Text111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5"/>
          </w:p>
        </w:tc>
        <w:tc>
          <w:tcPr>
            <w:tcW w:w="1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473FF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4"/>
                  <w:enabled w:val="0"/>
                  <w:calcOnExit/>
                  <w:textInput>
                    <w:type w:val="calculated"/>
                    <w:default w:val="=Text72+Text85+Text98+Text111"/>
                    <w:format w:val="#,##0.00"/>
                  </w:textInput>
                </w:ffData>
              </w:fldChar>
            </w:r>
            <w:bookmarkStart w:id="66" w:name="Text124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=Text72+Text85+Text98+Text111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6"/>
          </w:p>
        </w:tc>
      </w:tr>
      <w:tr w:rsidR="00F36188" w:rsidRPr="0092411B" w14:paraId="5E5D4FBD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08C41B05" w14:textId="77777777" w:rsidR="00F36188" w:rsidRPr="00BD5004" w:rsidRDefault="00F36188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 </w:t>
            </w:r>
            <w:r>
              <w:rPr>
                <w:b/>
                <w:sz w:val="20"/>
                <w:szCs w:val="20"/>
              </w:rPr>
              <w:t>9.</w:t>
            </w:r>
            <w:r>
              <w:rPr>
                <w:b/>
                <w:sz w:val="20"/>
                <w:szCs w:val="20"/>
              </w:rPr>
              <w:tab/>
              <w:t>Utilities</w:t>
            </w:r>
          </w:p>
        </w:tc>
        <w:tc>
          <w:tcPr>
            <w:tcW w:w="1443" w:type="dxa"/>
            <w:gridSpan w:val="4"/>
            <w:shd w:val="clear" w:color="auto" w:fill="auto"/>
            <w:vAlign w:val="center"/>
          </w:tcPr>
          <w:p w14:paraId="664D31CE" w14:textId="77777777" w:rsidR="00F36188" w:rsidRPr="007803EF" w:rsidRDefault="00F36188" w:rsidP="00F53E95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3A7CA55F" w14:textId="77777777"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7" w:name="Text73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7"/>
          </w:p>
        </w:tc>
        <w:tc>
          <w:tcPr>
            <w:tcW w:w="1382" w:type="dxa"/>
            <w:gridSpan w:val="9"/>
            <w:vAlign w:val="center"/>
          </w:tcPr>
          <w:p w14:paraId="5AE0F8D0" w14:textId="77777777"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8" w:name="Text8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8"/>
          </w:p>
        </w:tc>
        <w:tc>
          <w:tcPr>
            <w:tcW w:w="1593" w:type="dxa"/>
            <w:gridSpan w:val="6"/>
            <w:vAlign w:val="center"/>
          </w:tcPr>
          <w:p w14:paraId="03B63276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69" w:name="Text9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69"/>
          </w:p>
        </w:tc>
        <w:tc>
          <w:tcPr>
            <w:tcW w:w="1479" w:type="dxa"/>
            <w:gridSpan w:val="5"/>
            <w:tcBorders>
              <w:right w:val="single" w:sz="4" w:space="0" w:color="000000"/>
            </w:tcBorders>
            <w:vAlign w:val="center"/>
          </w:tcPr>
          <w:p w14:paraId="7FBA85BF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0" w:name="Text11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0"/>
          </w:p>
        </w:tc>
        <w:tc>
          <w:tcPr>
            <w:tcW w:w="1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9E906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5"/>
                  <w:enabled w:val="0"/>
                  <w:calcOnExit w:val="0"/>
                  <w:textInput>
                    <w:type w:val="calculated"/>
                    <w:default w:val="=Text73+Text86+Text99+Text112"/>
                    <w:format w:val="#,##0.00"/>
                  </w:textInput>
                </w:ffData>
              </w:fldChar>
            </w:r>
            <w:bookmarkStart w:id="71" w:name="Text125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=Text73+Text86+Text99+Text112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1"/>
          </w:p>
        </w:tc>
      </w:tr>
      <w:tr w:rsidR="00F36188" w:rsidRPr="0092411B" w14:paraId="297F0DFF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3CC8E738" w14:textId="77777777" w:rsidR="00F36188" w:rsidRPr="00BD5004" w:rsidRDefault="00F36188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</w:t>
            </w:r>
            <w:r>
              <w:rPr>
                <w:b/>
                <w:sz w:val="20"/>
                <w:szCs w:val="20"/>
              </w:rPr>
              <w:tab/>
              <w:t>Construction</w:t>
            </w:r>
          </w:p>
        </w:tc>
        <w:tc>
          <w:tcPr>
            <w:tcW w:w="1443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25B15DB" w14:textId="77777777" w:rsidR="00F36188" w:rsidRPr="007803EF" w:rsidRDefault="00F36188" w:rsidP="00F53E95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</w:p>
        </w:tc>
        <w:tc>
          <w:tcPr>
            <w:tcW w:w="1381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B62231C" w14:textId="77777777"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2" w:name="Text74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2"/>
          </w:p>
        </w:tc>
        <w:tc>
          <w:tcPr>
            <w:tcW w:w="1382" w:type="dxa"/>
            <w:gridSpan w:val="9"/>
            <w:tcBorders>
              <w:bottom w:val="single" w:sz="4" w:space="0" w:color="000000"/>
            </w:tcBorders>
            <w:vAlign w:val="center"/>
          </w:tcPr>
          <w:p w14:paraId="7EE9DDFC" w14:textId="77777777"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7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3" w:name="Text87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3"/>
          </w:p>
        </w:tc>
        <w:tc>
          <w:tcPr>
            <w:tcW w:w="1593" w:type="dxa"/>
            <w:gridSpan w:val="6"/>
            <w:tcBorders>
              <w:bottom w:val="single" w:sz="4" w:space="0" w:color="000000"/>
            </w:tcBorders>
            <w:vAlign w:val="center"/>
          </w:tcPr>
          <w:p w14:paraId="6CF60434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0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4" w:name="Text10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4"/>
          </w:p>
        </w:tc>
        <w:tc>
          <w:tcPr>
            <w:tcW w:w="1479" w:type="dxa"/>
            <w:gridSpan w:val="5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50C423E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5" w:name="Text113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5"/>
          </w:p>
        </w:tc>
        <w:tc>
          <w:tcPr>
            <w:tcW w:w="14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60809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6"/>
                  <w:enabled w:val="0"/>
                  <w:calcOnExit/>
                  <w:textInput>
                    <w:type w:val="calculated"/>
                    <w:default w:val="=Text74+Text87+Text100+Text113"/>
                    <w:format w:val="#,##0.00"/>
                  </w:textInput>
                </w:ffData>
              </w:fldChar>
            </w:r>
            <w:bookmarkStart w:id="76" w:name="Text12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=Text74+Text87+Text100+Text113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6"/>
          </w:p>
        </w:tc>
      </w:tr>
      <w:tr w:rsidR="000E262A" w:rsidRPr="0092411B" w14:paraId="59BFCFA9" w14:textId="77777777" w:rsidTr="005A362D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0A48C97B" w14:textId="77777777" w:rsidR="000E262A" w:rsidRPr="00EA4941" w:rsidRDefault="000E262A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 w:rsidRPr="00EA4941">
              <w:rPr>
                <w:b/>
                <w:sz w:val="20"/>
                <w:szCs w:val="20"/>
              </w:rPr>
              <w:t>11.</w:t>
            </w:r>
            <w:r w:rsidRPr="00EA4941">
              <w:rPr>
                <w:b/>
                <w:sz w:val="20"/>
                <w:szCs w:val="20"/>
              </w:rPr>
              <w:tab/>
              <w:t>CE Phase</w:t>
            </w:r>
          </w:p>
        </w:tc>
        <w:tc>
          <w:tcPr>
            <w:tcW w:w="8758" w:type="dxa"/>
            <w:gridSpan w:val="31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5661EFE" w14:textId="77777777" w:rsidR="000E262A" w:rsidRPr="007803EF" w:rsidRDefault="000E262A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</w:p>
        </w:tc>
      </w:tr>
      <w:tr w:rsidR="00F36188" w:rsidRPr="0092411B" w14:paraId="022F9BC0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2E8E7AFC" w14:textId="77777777" w:rsidR="00F36188" w:rsidRPr="00EA4941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a.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CE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14:paraId="2B10E14D" w14:textId="77777777"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41A012F3" w14:textId="77777777"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7" w:name="Text7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7"/>
          </w:p>
        </w:tc>
        <w:tc>
          <w:tcPr>
            <w:tcW w:w="1382" w:type="dxa"/>
            <w:gridSpan w:val="9"/>
            <w:vAlign w:val="center"/>
          </w:tcPr>
          <w:p w14:paraId="3503D529" w14:textId="77777777"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89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8" w:name="Text8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8"/>
          </w:p>
        </w:tc>
        <w:tc>
          <w:tcPr>
            <w:tcW w:w="1517" w:type="dxa"/>
            <w:gridSpan w:val="4"/>
            <w:vAlign w:val="center"/>
          </w:tcPr>
          <w:p w14:paraId="6F155A69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2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79" w:name="Text102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79"/>
          </w:p>
        </w:tc>
        <w:tc>
          <w:tcPr>
            <w:tcW w:w="1517" w:type="dxa"/>
            <w:gridSpan w:val="6"/>
            <w:tcBorders>
              <w:right w:val="single" w:sz="4" w:space="0" w:color="000000"/>
            </w:tcBorders>
            <w:vAlign w:val="center"/>
          </w:tcPr>
          <w:p w14:paraId="213A6A27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5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0" w:name="Text115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0"/>
          </w:p>
        </w:tc>
        <w:tc>
          <w:tcPr>
            <w:tcW w:w="1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72552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8"/>
                  <w:enabled w:val="0"/>
                  <w:calcOnExit/>
                  <w:textInput>
                    <w:type w:val="calculated"/>
                    <w:default w:val="=Text76+Text89+Text102+Text115"/>
                    <w:format w:val="#,##0.00"/>
                  </w:textInput>
                </w:ffData>
              </w:fldChar>
            </w:r>
            <w:bookmarkStart w:id="81" w:name="Text12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=Text76+Text89+Text102+Text115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1"/>
          </w:p>
        </w:tc>
      </w:tr>
      <w:tr w:rsidR="00F36188" w:rsidRPr="0092411B" w14:paraId="43D9DBA8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7776C9DF" w14:textId="77777777" w:rsidR="00F36188" w:rsidRPr="00EA4941" w:rsidRDefault="00F36188" w:rsidP="0062204E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b.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RC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14:paraId="232B67E7" w14:textId="77777777"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533DC516" w14:textId="77777777"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7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2" w:name="Text77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2"/>
          </w:p>
        </w:tc>
        <w:tc>
          <w:tcPr>
            <w:tcW w:w="1382" w:type="dxa"/>
            <w:gridSpan w:val="9"/>
            <w:vAlign w:val="center"/>
          </w:tcPr>
          <w:p w14:paraId="03BEB15E" w14:textId="77777777"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0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3" w:name="Text9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3"/>
          </w:p>
        </w:tc>
        <w:tc>
          <w:tcPr>
            <w:tcW w:w="1517" w:type="dxa"/>
            <w:gridSpan w:val="4"/>
            <w:vAlign w:val="center"/>
          </w:tcPr>
          <w:p w14:paraId="45A7047E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3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4" w:name="Text103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4"/>
          </w:p>
        </w:tc>
        <w:tc>
          <w:tcPr>
            <w:tcW w:w="1517" w:type="dxa"/>
            <w:gridSpan w:val="6"/>
            <w:tcBorders>
              <w:right w:val="single" w:sz="4" w:space="0" w:color="000000"/>
            </w:tcBorders>
            <w:vAlign w:val="center"/>
          </w:tcPr>
          <w:p w14:paraId="33642918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6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5" w:name="Text116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5"/>
          </w:p>
        </w:tc>
        <w:tc>
          <w:tcPr>
            <w:tcW w:w="1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956F6" w14:textId="77777777" w:rsidR="00F36188" w:rsidRPr="007803EF" w:rsidRDefault="00A45E29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29"/>
                  <w:enabled w:val="0"/>
                  <w:calcOnExit/>
                  <w:textInput>
                    <w:type w:val="calculated"/>
                    <w:default w:val="=Text77+Text90+Text103+Text116"/>
                    <w:format w:val="#,##0.00"/>
                  </w:textInput>
                </w:ffData>
              </w:fldChar>
            </w:r>
            <w:bookmarkStart w:id="86" w:name="Text129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=Text77+Text90+Text103+Text116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6"/>
          </w:p>
        </w:tc>
      </w:tr>
      <w:tr w:rsidR="00F36188" w:rsidRPr="0092411B" w14:paraId="37B199B3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17CC9007" w14:textId="77777777" w:rsidR="00F36188" w:rsidRPr="00EA4941" w:rsidRDefault="00F36188" w:rsidP="009C30E3">
            <w:pPr>
              <w:tabs>
                <w:tab w:val="left" w:pos="480"/>
                <w:tab w:val="right" w:pos="3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c.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NDO</w:t>
            </w:r>
            <w:r w:rsidR="009C30E3">
              <w:rPr>
                <w:sz w:val="20"/>
                <w:szCs w:val="20"/>
              </w:rPr>
              <w:t>T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14:paraId="1DBE27C6" w14:textId="77777777"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2308987E" w14:textId="77777777" w:rsidR="00F36188" w:rsidRPr="007803EF" w:rsidRDefault="001E6B79" w:rsidP="00F534D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78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7" w:name="Text78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="00F534D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7"/>
          </w:p>
        </w:tc>
        <w:tc>
          <w:tcPr>
            <w:tcW w:w="1382" w:type="dxa"/>
            <w:gridSpan w:val="9"/>
            <w:vAlign w:val="center"/>
          </w:tcPr>
          <w:p w14:paraId="1BCEF124" w14:textId="77777777" w:rsidR="00F36188" w:rsidRPr="007803EF" w:rsidRDefault="00A45E29" w:rsidP="00F53E95">
            <w:pPr>
              <w:tabs>
                <w:tab w:val="left" w:pos="1332"/>
              </w:tabs>
              <w:ind w:left="-6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91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8" w:name="Text91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8"/>
          </w:p>
        </w:tc>
        <w:tc>
          <w:tcPr>
            <w:tcW w:w="1517" w:type="dxa"/>
            <w:gridSpan w:val="4"/>
            <w:vAlign w:val="center"/>
          </w:tcPr>
          <w:p w14:paraId="6D05C3F9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04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89" w:name="Text104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89"/>
          </w:p>
        </w:tc>
        <w:tc>
          <w:tcPr>
            <w:tcW w:w="1517" w:type="dxa"/>
            <w:gridSpan w:val="6"/>
            <w:tcBorders>
              <w:right w:val="single" w:sz="4" w:space="0" w:color="000000"/>
            </w:tcBorders>
            <w:vAlign w:val="center"/>
          </w:tcPr>
          <w:p w14:paraId="113C15C1" w14:textId="77777777" w:rsidR="00F36188" w:rsidRPr="007803EF" w:rsidRDefault="00A45E29" w:rsidP="00F53E95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17"/>
                  <w:enabled/>
                  <w:calcOnExit/>
                  <w:textInput>
                    <w:type w:val="number"/>
                    <w:format w:val="#,##0.00"/>
                  </w:textInput>
                </w:ffData>
              </w:fldChar>
            </w:r>
            <w:bookmarkStart w:id="90" w:name="Text117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="00F53E95" w:rsidRPr="007803EF">
              <w:rPr>
                <w:noProof/>
                <w:sz w:val="18"/>
                <w:szCs w:val="18"/>
              </w:rPr>
              <w:t> 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90"/>
          </w:p>
        </w:tc>
        <w:tc>
          <w:tcPr>
            <w:tcW w:w="1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B4EFA" w14:textId="77777777" w:rsidR="00F36188" w:rsidRPr="007803EF" w:rsidRDefault="0042738C" w:rsidP="0062204E">
            <w:pPr>
              <w:tabs>
                <w:tab w:val="left" w:pos="1332"/>
              </w:tabs>
              <w:ind w:right="120"/>
              <w:jc w:val="right"/>
              <w:rPr>
                <w:sz w:val="18"/>
                <w:szCs w:val="18"/>
              </w:rPr>
            </w:pPr>
            <w:r w:rsidRPr="007803EF">
              <w:rPr>
                <w:sz w:val="18"/>
                <w:szCs w:val="18"/>
              </w:rPr>
              <w:fldChar w:fldCharType="begin">
                <w:ffData>
                  <w:name w:val="Text130"/>
                  <w:enabled w:val="0"/>
                  <w:calcOnExit/>
                  <w:textInput>
                    <w:type w:val="calculated"/>
                    <w:default w:val="=Text78+Text91+Text104+Text117"/>
                    <w:format w:val="#,##0.00"/>
                  </w:textInput>
                </w:ffData>
              </w:fldChar>
            </w:r>
            <w:bookmarkStart w:id="91" w:name="Text130"/>
            <w:r w:rsidRPr="007803EF">
              <w:rPr>
                <w:sz w:val="18"/>
                <w:szCs w:val="18"/>
              </w:rPr>
              <w:instrText xml:space="preserve"> FORMTEXT </w:instrText>
            </w:r>
            <w:r w:rsidRPr="007803EF">
              <w:rPr>
                <w:sz w:val="18"/>
                <w:szCs w:val="18"/>
              </w:rPr>
              <w:fldChar w:fldCharType="begin"/>
            </w:r>
            <w:r w:rsidRPr="007803EF">
              <w:rPr>
                <w:sz w:val="18"/>
                <w:szCs w:val="18"/>
              </w:rPr>
              <w:instrText xml:space="preserve"> =Text78+Text91+Text104+Text117 </w:instrText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instrText>0</w:instrText>
            </w:r>
            <w:r w:rsidRPr="007803EF">
              <w:rPr>
                <w:sz w:val="18"/>
                <w:szCs w:val="18"/>
              </w:rPr>
              <w:fldChar w:fldCharType="end"/>
            </w:r>
            <w:r w:rsidRPr="007803EF">
              <w:rPr>
                <w:sz w:val="18"/>
                <w:szCs w:val="18"/>
              </w:rPr>
            </w:r>
            <w:r w:rsidRPr="007803EF">
              <w:rPr>
                <w:sz w:val="18"/>
                <w:szCs w:val="18"/>
              </w:rPr>
              <w:fldChar w:fldCharType="separate"/>
            </w:r>
            <w:r w:rsidR="00F534D5" w:rsidRPr="007803EF">
              <w:rPr>
                <w:noProof/>
                <w:sz w:val="18"/>
                <w:szCs w:val="18"/>
              </w:rPr>
              <w:t>0.00</w:t>
            </w:r>
            <w:r w:rsidRPr="007803EF">
              <w:rPr>
                <w:sz w:val="18"/>
                <w:szCs w:val="18"/>
              </w:rPr>
              <w:fldChar w:fldCharType="end"/>
            </w:r>
            <w:bookmarkEnd w:id="91"/>
          </w:p>
        </w:tc>
      </w:tr>
      <w:tr w:rsidR="00F36188" w:rsidRPr="0092411B" w14:paraId="4A5CE1AF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33622971" w14:textId="77777777" w:rsidR="00F36188" w:rsidRPr="00EA4941" w:rsidRDefault="00F36188" w:rsidP="0062204E">
            <w:pPr>
              <w:tabs>
                <w:tab w:val="left" w:pos="480"/>
                <w:tab w:val="right" w:pos="183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ab/>
            </w:r>
            <w:r>
              <w:rPr>
                <w:b/>
                <w:sz w:val="20"/>
                <w:szCs w:val="20"/>
              </w:rPr>
              <w:tab/>
              <w:t>CE Total</w:t>
            </w: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14:paraId="57DC9D7B" w14:textId="77777777"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459251D3" w14:textId="77777777" w:rsidR="00F36188" w:rsidRPr="007803EF" w:rsidRDefault="00DD32F6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1"/>
                  <w:enabled w:val="0"/>
                  <w:calcOnExit w:val="0"/>
                  <w:textInput>
                    <w:type w:val="calculated"/>
                    <w:default w:val="=sum(c30:c32)"/>
                    <w:format w:val="$#,##0.00;($#,##0.00)"/>
                  </w:textInput>
                </w:ffData>
              </w:fldChar>
            </w:r>
            <w:bookmarkStart w:id="92" w:name="Text151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=sum(c30:c32)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2"/>
          </w:p>
        </w:tc>
        <w:tc>
          <w:tcPr>
            <w:tcW w:w="1382" w:type="dxa"/>
            <w:gridSpan w:val="9"/>
            <w:vAlign w:val="center"/>
          </w:tcPr>
          <w:p w14:paraId="1959D2D6" w14:textId="77777777" w:rsidR="00F36188" w:rsidRPr="007803EF" w:rsidRDefault="00DD32F6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2"/>
                  <w:enabled w:val="0"/>
                  <w:calcOnExit w:val="0"/>
                  <w:textInput>
                    <w:type w:val="calculated"/>
                    <w:default w:val="=sum(d30:d32)"/>
                    <w:format w:val="$#,##0.00;($#,##0.00)"/>
                  </w:textInput>
                </w:ffData>
              </w:fldChar>
            </w:r>
            <w:bookmarkStart w:id="93" w:name="Text152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=sum(d30:d32)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3"/>
          </w:p>
        </w:tc>
        <w:tc>
          <w:tcPr>
            <w:tcW w:w="1517" w:type="dxa"/>
            <w:gridSpan w:val="4"/>
            <w:vAlign w:val="center"/>
          </w:tcPr>
          <w:p w14:paraId="25FA24A6" w14:textId="77777777"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3"/>
                  <w:enabled w:val="0"/>
                  <w:calcOnExit w:val="0"/>
                  <w:textInput>
                    <w:type w:val="calculated"/>
                    <w:default w:val="=sum(e30:e32)"/>
                    <w:format w:val="$#,##0.00;($#,##0.00)"/>
                  </w:textInput>
                </w:ffData>
              </w:fldChar>
            </w:r>
            <w:bookmarkStart w:id="94" w:name="Text153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=sum(e30:e32)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4"/>
          </w:p>
        </w:tc>
        <w:tc>
          <w:tcPr>
            <w:tcW w:w="1517" w:type="dxa"/>
            <w:gridSpan w:val="6"/>
            <w:tcBorders>
              <w:right w:val="single" w:sz="4" w:space="0" w:color="000000"/>
            </w:tcBorders>
            <w:vAlign w:val="center"/>
          </w:tcPr>
          <w:p w14:paraId="085CC408" w14:textId="77777777"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4"/>
                  <w:enabled w:val="0"/>
                  <w:calcOnExit w:val="0"/>
                  <w:textInput>
                    <w:type w:val="calculated"/>
                    <w:default w:val="=sum(f30:f32)"/>
                    <w:format w:val="$#,##0.00;($#,##0.00)"/>
                  </w:textInput>
                </w:ffData>
              </w:fldChar>
            </w:r>
            <w:bookmarkStart w:id="95" w:name="Text154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=sum(f30:f32)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5"/>
          </w:p>
        </w:tc>
        <w:tc>
          <w:tcPr>
            <w:tcW w:w="1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92492" w14:textId="77777777"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55"/>
                  <w:enabled w:val="0"/>
                  <w:calcOnExit w:val="0"/>
                  <w:textInput>
                    <w:type w:val="calculated"/>
                    <w:default w:val="=sum(g30:g32)"/>
                    <w:format w:val="$#,##0.00;($#,##0.00)"/>
                  </w:textInput>
                </w:ffData>
              </w:fldChar>
            </w:r>
            <w:bookmarkStart w:id="96" w:name="Text155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=sum(g30:g32)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0.0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6"/>
          </w:p>
        </w:tc>
      </w:tr>
      <w:tr w:rsidR="00F36188" w:rsidRPr="0092411B" w14:paraId="66316BDD" w14:textId="77777777" w:rsidTr="000E262A">
        <w:trPr>
          <w:trHeight w:hRule="exact" w:val="320"/>
        </w:trPr>
        <w:tc>
          <w:tcPr>
            <w:tcW w:w="2262" w:type="dxa"/>
            <w:gridSpan w:val="4"/>
            <w:shd w:val="clear" w:color="auto" w:fill="auto"/>
            <w:vAlign w:val="center"/>
          </w:tcPr>
          <w:p w14:paraId="684ADEF2" w14:textId="77777777" w:rsidR="00493465" w:rsidRDefault="00F36188" w:rsidP="0062204E">
            <w:pPr>
              <w:tabs>
                <w:tab w:val="left" w:pos="480"/>
                <w:tab w:val="right" w:pos="3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12.</w:t>
            </w:r>
            <w:r>
              <w:rPr>
                <w:b/>
                <w:sz w:val="20"/>
                <w:szCs w:val="20"/>
              </w:rPr>
              <w:tab/>
              <w:t>TOTAL</w:t>
            </w:r>
          </w:p>
          <w:p w14:paraId="1B57EB18" w14:textId="77777777" w:rsidR="00F36188" w:rsidRPr="00493465" w:rsidRDefault="00F36188" w:rsidP="00493465">
            <w:pPr>
              <w:rPr>
                <w:sz w:val="20"/>
                <w:szCs w:val="20"/>
              </w:rPr>
            </w:pPr>
          </w:p>
        </w:tc>
        <w:tc>
          <w:tcPr>
            <w:tcW w:w="1443" w:type="dxa"/>
            <w:gridSpan w:val="4"/>
            <w:shd w:val="clear" w:color="auto" w:fill="D9D9D9"/>
            <w:vAlign w:val="center"/>
          </w:tcPr>
          <w:p w14:paraId="16E2B0E4" w14:textId="77777777" w:rsidR="00F36188" w:rsidRPr="007803EF" w:rsidRDefault="00F36188" w:rsidP="0062204E">
            <w:pPr>
              <w:tabs>
                <w:tab w:val="left" w:pos="480"/>
                <w:tab w:val="right" w:pos="300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381" w:type="dxa"/>
            <w:gridSpan w:val="4"/>
            <w:shd w:val="clear" w:color="auto" w:fill="auto"/>
            <w:vAlign w:val="center"/>
          </w:tcPr>
          <w:p w14:paraId="11A8E503" w14:textId="77777777" w:rsidR="00F36188" w:rsidRPr="007803EF" w:rsidRDefault="00DD32F6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8"/>
                  <w:enabled w:val="0"/>
                  <w:calcOnExit w:val="0"/>
                  <w:textInput>
                    <w:type w:val="calculated"/>
                    <w:default w:val="=sum(c25:c28, c30:c32)"/>
                    <w:format w:val="$#,##0.00;($#,##0.00)"/>
                  </w:textInput>
                </w:ffData>
              </w:fldChar>
            </w:r>
            <w:bookmarkStart w:id="97" w:name="Text168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=sum(c25:c28, c30:c32)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$0.00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7"/>
          </w:p>
        </w:tc>
        <w:tc>
          <w:tcPr>
            <w:tcW w:w="1382" w:type="dxa"/>
            <w:gridSpan w:val="9"/>
            <w:vAlign w:val="center"/>
          </w:tcPr>
          <w:p w14:paraId="176650D3" w14:textId="77777777" w:rsidR="00F36188" w:rsidRPr="007803EF" w:rsidRDefault="00DD32F6" w:rsidP="0062204E">
            <w:pPr>
              <w:tabs>
                <w:tab w:val="left" w:pos="1332"/>
              </w:tabs>
              <w:ind w:left="-6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69"/>
                  <w:enabled w:val="0"/>
                  <w:calcOnExit w:val="0"/>
                  <w:textInput>
                    <w:type w:val="calculated"/>
                    <w:default w:val="=sum(d25:d28, d30:d32)"/>
                    <w:format w:val="$#,##0.00;($#,##0.00)"/>
                  </w:textInput>
                </w:ffData>
              </w:fldChar>
            </w:r>
            <w:bookmarkStart w:id="98" w:name="Text169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=sum(d25:d28, d30:d32)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$0.00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8"/>
          </w:p>
        </w:tc>
        <w:tc>
          <w:tcPr>
            <w:tcW w:w="1517" w:type="dxa"/>
            <w:gridSpan w:val="4"/>
            <w:vAlign w:val="center"/>
          </w:tcPr>
          <w:p w14:paraId="4B3772FD" w14:textId="77777777"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70"/>
                  <w:enabled w:val="0"/>
                  <w:calcOnExit w:val="0"/>
                  <w:textInput>
                    <w:type w:val="calculated"/>
                    <w:default w:val="=sum(e25:e28, e30:e32)"/>
                    <w:format w:val="$#,##0.00;($#,##0.00)"/>
                  </w:textInput>
                </w:ffData>
              </w:fldChar>
            </w:r>
            <w:bookmarkStart w:id="99" w:name="Text170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=sum(e25:e28, e30:e32)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$0.00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99"/>
          </w:p>
        </w:tc>
        <w:tc>
          <w:tcPr>
            <w:tcW w:w="1517" w:type="dxa"/>
            <w:gridSpan w:val="6"/>
            <w:tcBorders>
              <w:right w:val="single" w:sz="4" w:space="0" w:color="000000"/>
            </w:tcBorders>
            <w:vAlign w:val="center"/>
          </w:tcPr>
          <w:p w14:paraId="29432090" w14:textId="77777777"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71"/>
                  <w:enabled w:val="0"/>
                  <w:calcOnExit w:val="0"/>
                  <w:textInput>
                    <w:type w:val="calculated"/>
                    <w:default w:val="=sum(f25:f28, f30:f32)"/>
                    <w:format w:val="$#,##0.00;($#,##0.00)"/>
                  </w:textInput>
                </w:ffData>
              </w:fldChar>
            </w:r>
            <w:bookmarkStart w:id="100" w:name="Text171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=sum(f25:f28, f30:f32)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$0.00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100"/>
          </w:p>
        </w:tc>
        <w:tc>
          <w:tcPr>
            <w:tcW w:w="15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50730" w14:textId="77777777" w:rsidR="00F36188" w:rsidRPr="007803EF" w:rsidRDefault="00DD32F6" w:rsidP="0062204E">
            <w:pPr>
              <w:tabs>
                <w:tab w:val="left" w:pos="1332"/>
              </w:tabs>
              <w:ind w:right="120"/>
              <w:jc w:val="right"/>
              <w:rPr>
                <w:b/>
                <w:sz w:val="18"/>
                <w:szCs w:val="18"/>
              </w:rPr>
            </w:pPr>
            <w:r w:rsidRPr="007803EF">
              <w:rPr>
                <w:b/>
                <w:sz w:val="18"/>
                <w:szCs w:val="18"/>
              </w:rPr>
              <w:fldChar w:fldCharType="begin">
                <w:ffData>
                  <w:name w:val="Text172"/>
                  <w:enabled w:val="0"/>
                  <w:calcOnExit w:val="0"/>
                  <w:textInput>
                    <w:type w:val="calculated"/>
                    <w:default w:val="=sum(g25:g28, g30:g32)"/>
                    <w:format w:val="$#,##0.00;($#,##0.00)"/>
                  </w:textInput>
                </w:ffData>
              </w:fldChar>
            </w:r>
            <w:bookmarkStart w:id="101" w:name="Text172"/>
            <w:r w:rsidRPr="007803EF">
              <w:rPr>
                <w:b/>
                <w:sz w:val="18"/>
                <w:szCs w:val="18"/>
              </w:rPr>
              <w:instrText xml:space="preserve"> FORMTEXT </w:instrText>
            </w:r>
            <w:r w:rsidRPr="007803EF">
              <w:rPr>
                <w:b/>
                <w:sz w:val="18"/>
                <w:szCs w:val="18"/>
              </w:rPr>
              <w:fldChar w:fldCharType="begin"/>
            </w:r>
            <w:r w:rsidRPr="007803EF">
              <w:rPr>
                <w:b/>
                <w:sz w:val="18"/>
                <w:szCs w:val="18"/>
              </w:rPr>
              <w:instrText xml:space="preserve"> =sum(g25:g28, g30:g32) </w:instrText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instrText>0.0</w:instrTex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r w:rsidRPr="007803EF">
              <w:rPr>
                <w:b/>
                <w:sz w:val="18"/>
                <w:szCs w:val="18"/>
              </w:rPr>
            </w:r>
            <w:r w:rsidRPr="007803EF">
              <w:rPr>
                <w:b/>
                <w:sz w:val="18"/>
                <w:szCs w:val="18"/>
              </w:rPr>
              <w:fldChar w:fldCharType="separate"/>
            </w:r>
            <w:r w:rsidRPr="007803EF">
              <w:rPr>
                <w:b/>
                <w:noProof/>
                <w:sz w:val="18"/>
                <w:szCs w:val="18"/>
              </w:rPr>
              <w:t>$0.00</w:t>
            </w:r>
            <w:r w:rsidRPr="007803EF">
              <w:rPr>
                <w:b/>
                <w:sz w:val="18"/>
                <w:szCs w:val="18"/>
              </w:rPr>
              <w:fldChar w:fldCharType="end"/>
            </w:r>
            <w:bookmarkEnd w:id="101"/>
          </w:p>
        </w:tc>
      </w:tr>
      <w:tr w:rsidR="00071F53" w:rsidRPr="0092411B" w14:paraId="6100D781" w14:textId="77777777" w:rsidTr="00AD1F51">
        <w:trPr>
          <w:trHeight w:hRule="exact" w:val="340"/>
        </w:trPr>
        <w:tc>
          <w:tcPr>
            <w:tcW w:w="11020" w:type="dxa"/>
            <w:gridSpan w:val="35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1103FCAB" w14:textId="77777777" w:rsidR="00071F53" w:rsidRPr="00AD3FE1" w:rsidRDefault="00071F53" w:rsidP="002C69BE">
            <w:pPr>
              <w:tabs>
                <w:tab w:val="left" w:pos="1332"/>
              </w:tabs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szCs w:val="22"/>
              </w:rPr>
              <w:t>13.</w:t>
            </w:r>
            <w:r>
              <w:rPr>
                <w:b/>
                <w:szCs w:val="22"/>
              </w:rPr>
              <w:t> </w:t>
            </w:r>
            <w:r w:rsidR="002C69BE">
              <w:rPr>
                <w:b/>
                <w:sz w:val="20"/>
                <w:szCs w:val="20"/>
              </w:rPr>
              <w:t>OTHER CONSIDERATIONS</w:t>
            </w:r>
          </w:p>
        </w:tc>
      </w:tr>
      <w:tr w:rsidR="00071F53" w:rsidRPr="00071F53" w14:paraId="6F0A64CF" w14:textId="77777777" w:rsidTr="002C69BE">
        <w:trPr>
          <w:trHeight w:hRule="exact" w:val="320"/>
        </w:trPr>
        <w:tc>
          <w:tcPr>
            <w:tcW w:w="11020" w:type="dxa"/>
            <w:gridSpan w:val="35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8585038" w14:textId="77777777" w:rsidR="00071F53" w:rsidRPr="00071F53" w:rsidRDefault="002C69BE" w:rsidP="00071F53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  <w:r>
              <w:rPr>
                <w:sz w:val="20"/>
                <w:szCs w:val="20"/>
              </w:rPr>
              <w:t> </w:t>
            </w:r>
            <w:r w:rsidR="00071F53">
              <w:rPr>
                <w:sz w:val="20"/>
                <w:szCs w:val="20"/>
              </w:rPr>
              <w:t>Will special assessments district(s) be used to collect a portion of the required local funding match?</w:t>
            </w:r>
            <w:r w:rsidR="00071F53">
              <w:rPr>
                <w:sz w:val="20"/>
                <w:szCs w:val="20"/>
              </w:rPr>
              <w:t> </w:t>
            </w:r>
            <w:r w:rsidR="00071F53">
              <w:rPr>
                <w:sz w:val="20"/>
                <w:szCs w:val="20"/>
              </w:rPr>
              <w:t> </w:t>
            </w:r>
            <w:r w:rsidR="00071F53">
              <w:rPr>
                <w:sz w:val="20"/>
                <w:szCs w:val="20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2" w:name="Check40"/>
            <w:r w:rsidR="00071F53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="00071F53">
              <w:rPr>
                <w:sz w:val="20"/>
                <w:szCs w:val="20"/>
              </w:rPr>
              <w:fldChar w:fldCharType="end"/>
            </w:r>
            <w:bookmarkEnd w:id="102"/>
            <w:r w:rsidR="00071F53">
              <w:rPr>
                <w:sz w:val="20"/>
                <w:szCs w:val="20"/>
              </w:rPr>
              <w:t xml:space="preserve"> Yes</w:t>
            </w:r>
            <w:r w:rsidR="00071F53">
              <w:rPr>
                <w:sz w:val="20"/>
                <w:szCs w:val="20"/>
              </w:rPr>
              <w:t> </w:t>
            </w:r>
            <w:r w:rsidR="00071F53">
              <w:rPr>
                <w:sz w:val="20"/>
                <w:szCs w:val="20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3" w:name="Check41"/>
            <w:r w:rsidR="00071F53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="00071F53">
              <w:rPr>
                <w:sz w:val="20"/>
                <w:szCs w:val="20"/>
              </w:rPr>
              <w:fldChar w:fldCharType="end"/>
            </w:r>
            <w:bookmarkEnd w:id="103"/>
            <w:r w:rsidR="00071F53">
              <w:rPr>
                <w:sz w:val="20"/>
                <w:szCs w:val="20"/>
              </w:rPr>
              <w:t xml:space="preserve"> No</w:t>
            </w:r>
          </w:p>
        </w:tc>
      </w:tr>
      <w:tr w:rsidR="002C69BE" w:rsidRPr="0040550C" w14:paraId="77C96DB3" w14:textId="77777777" w:rsidTr="00264594">
        <w:trPr>
          <w:trHeight w:hRule="exact" w:val="32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A4BC3" w14:textId="77777777" w:rsidR="002C69BE" w:rsidRPr="00730687" w:rsidRDefault="002C69BE" w:rsidP="00264594">
            <w:pPr>
              <w:tabs>
                <w:tab w:val="left" w:pos="1332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b.</w:t>
            </w:r>
            <w:r>
              <w:rPr>
                <w:sz w:val="19"/>
                <w:szCs w:val="19"/>
              </w:rPr>
              <w:t> </w:t>
            </w:r>
            <w:r>
              <w:rPr>
                <w:sz w:val="19"/>
                <w:szCs w:val="19"/>
              </w:rPr>
              <w:t>Project on One- &amp;</w:t>
            </w:r>
            <w:r w:rsidRPr="00730687">
              <w:rPr>
                <w:sz w:val="19"/>
                <w:szCs w:val="19"/>
              </w:rPr>
              <w:t xml:space="preserve"> Six-Year Plan?</w:t>
            </w:r>
            <w:r w:rsidRPr="00730687">
              <w:rPr>
                <w:sz w:val="19"/>
                <w:szCs w:val="19"/>
              </w:rPr>
              <w:t> </w:t>
            </w:r>
            <w:r w:rsidRPr="00730687">
              <w:rPr>
                <w:sz w:val="19"/>
                <w:szCs w:val="19"/>
              </w:rPr>
              <w:fldChar w:fldCharType="begin">
                <w:ffData>
                  <w:name w:val="Check1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4" w:name="Check123"/>
            <w:r w:rsidRPr="00730687">
              <w:rPr>
                <w:sz w:val="19"/>
                <w:szCs w:val="19"/>
              </w:rPr>
              <w:instrText xml:space="preserve"> FORMCHECKBOX </w:instrText>
            </w:r>
            <w:r w:rsidR="00062D26">
              <w:rPr>
                <w:sz w:val="19"/>
                <w:szCs w:val="19"/>
              </w:rPr>
            </w:r>
            <w:r w:rsidR="00062D26">
              <w:rPr>
                <w:sz w:val="19"/>
                <w:szCs w:val="19"/>
              </w:rPr>
              <w:fldChar w:fldCharType="separate"/>
            </w:r>
            <w:r w:rsidRPr="00730687">
              <w:rPr>
                <w:sz w:val="19"/>
                <w:szCs w:val="19"/>
              </w:rPr>
              <w:fldChar w:fldCharType="end"/>
            </w:r>
            <w:bookmarkEnd w:id="104"/>
            <w:r w:rsidRPr="00730687">
              <w:rPr>
                <w:sz w:val="19"/>
                <w:szCs w:val="19"/>
              </w:rPr>
              <w:t xml:space="preserve"> Yes</w:t>
            </w:r>
            <w:r w:rsidRPr="00730687">
              <w:rPr>
                <w:sz w:val="19"/>
                <w:szCs w:val="19"/>
              </w:rPr>
              <w:t> </w:t>
            </w:r>
            <w:r w:rsidRPr="00730687">
              <w:rPr>
                <w:sz w:val="19"/>
                <w:szCs w:val="19"/>
              </w:rPr>
              <w:fldChar w:fldCharType="begin">
                <w:ffData>
                  <w:name w:val="Check1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5" w:name="Check124"/>
            <w:r w:rsidRPr="00730687">
              <w:rPr>
                <w:sz w:val="19"/>
                <w:szCs w:val="19"/>
              </w:rPr>
              <w:instrText xml:space="preserve"> FORMCHECKBOX </w:instrText>
            </w:r>
            <w:r w:rsidR="00062D26">
              <w:rPr>
                <w:sz w:val="19"/>
                <w:szCs w:val="19"/>
              </w:rPr>
            </w:r>
            <w:r w:rsidR="00062D26">
              <w:rPr>
                <w:sz w:val="19"/>
                <w:szCs w:val="19"/>
              </w:rPr>
              <w:fldChar w:fldCharType="separate"/>
            </w:r>
            <w:r w:rsidRPr="00730687">
              <w:rPr>
                <w:sz w:val="19"/>
                <w:szCs w:val="19"/>
              </w:rPr>
              <w:fldChar w:fldCharType="end"/>
            </w:r>
            <w:bookmarkEnd w:id="105"/>
            <w:r w:rsidRPr="00730687">
              <w:rPr>
                <w:sz w:val="19"/>
                <w:szCs w:val="19"/>
              </w:rPr>
              <w:t xml:space="preserve"> No</w:t>
            </w:r>
            <w:r w:rsidRPr="00730687">
              <w:rPr>
                <w:sz w:val="19"/>
                <w:szCs w:val="19"/>
              </w:rPr>
              <w:t> </w:t>
            </w:r>
            <w:r w:rsidRPr="00730687">
              <w:rPr>
                <w:sz w:val="19"/>
                <w:szCs w:val="19"/>
              </w:rPr>
              <w:t>Attach One- and Six-Year Plan Revision or New Plan Documentation.</w:t>
            </w:r>
          </w:p>
        </w:tc>
      </w:tr>
      <w:tr w:rsidR="00454F62" w:rsidRPr="0040550C" w14:paraId="2F1C3999" w14:textId="77777777" w:rsidTr="00533BEC">
        <w:trPr>
          <w:trHeight w:hRule="exact" w:val="5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826198" w14:textId="77777777" w:rsidR="00533BEC" w:rsidRDefault="00454F62" w:rsidP="00533BEC">
            <w:pPr>
              <w:tabs>
                <w:tab w:val="left" w:pos="1332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c.</w:t>
            </w:r>
            <w:r>
              <w:rPr>
                <w:sz w:val="19"/>
                <w:szCs w:val="19"/>
              </w:rPr>
              <w:t> </w:t>
            </w:r>
            <w:r>
              <w:rPr>
                <w:sz w:val="19"/>
                <w:szCs w:val="19"/>
              </w:rPr>
              <w:t xml:space="preserve">Does your LPA have </w:t>
            </w:r>
            <w:r w:rsidR="00027217">
              <w:rPr>
                <w:sz w:val="19"/>
                <w:szCs w:val="19"/>
              </w:rPr>
              <w:t xml:space="preserve">a signed ADA </w:t>
            </w:r>
            <w:r w:rsidR="00533BEC">
              <w:rPr>
                <w:sz w:val="19"/>
                <w:szCs w:val="19"/>
              </w:rPr>
              <w:t>Policy and a signed Title VI Nondiscrimination Agreement?</w:t>
            </w:r>
          </w:p>
          <w:p w14:paraId="75E6B78B" w14:textId="77777777" w:rsidR="00454F62" w:rsidRPr="00454F62" w:rsidRDefault="00533BEC" w:rsidP="00533BEC">
            <w:pPr>
              <w:tabs>
                <w:tab w:val="left" w:pos="1332"/>
              </w:tabs>
              <w:rPr>
                <w:i/>
                <w:sz w:val="19"/>
                <w:szCs w:val="19"/>
              </w:rPr>
            </w:pPr>
            <w:r>
              <w:rPr>
                <w:sz w:val="19"/>
                <w:szCs w:val="19"/>
              </w:rPr>
              <w:t> </w:t>
            </w:r>
            <w:r>
              <w:rPr>
                <w:sz w:val="19"/>
                <w:szCs w:val="19"/>
              </w:rPr>
              <w:t> </w:t>
            </w:r>
            <w:r>
              <w:rPr>
                <w:sz w:val="19"/>
                <w:szCs w:val="19"/>
              </w:rPr>
              <w:t xml:space="preserve"> </w:t>
            </w:r>
            <w:r w:rsidR="00454F62" w:rsidRPr="00730687">
              <w:rPr>
                <w:sz w:val="19"/>
                <w:szCs w:val="19"/>
              </w:rPr>
              <w:fldChar w:fldCharType="begin">
                <w:ffData>
                  <w:name w:val="Check1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54F62" w:rsidRPr="00730687">
              <w:rPr>
                <w:sz w:val="19"/>
                <w:szCs w:val="19"/>
              </w:rPr>
              <w:instrText xml:space="preserve"> FORMCHECKBOX </w:instrText>
            </w:r>
            <w:r w:rsidR="00062D26">
              <w:rPr>
                <w:sz w:val="19"/>
                <w:szCs w:val="19"/>
              </w:rPr>
            </w:r>
            <w:r w:rsidR="00062D26">
              <w:rPr>
                <w:sz w:val="19"/>
                <w:szCs w:val="19"/>
              </w:rPr>
              <w:fldChar w:fldCharType="separate"/>
            </w:r>
            <w:r w:rsidR="00454F62" w:rsidRPr="00730687">
              <w:rPr>
                <w:sz w:val="19"/>
                <w:szCs w:val="19"/>
              </w:rPr>
              <w:fldChar w:fldCharType="end"/>
            </w:r>
            <w:r w:rsidR="00454F62" w:rsidRPr="00730687">
              <w:rPr>
                <w:sz w:val="19"/>
                <w:szCs w:val="19"/>
              </w:rPr>
              <w:t xml:space="preserve"> Yes</w:t>
            </w:r>
            <w:r w:rsidR="00454F62" w:rsidRPr="00730687">
              <w:rPr>
                <w:sz w:val="19"/>
                <w:szCs w:val="19"/>
              </w:rPr>
              <w:t> </w:t>
            </w:r>
            <w:r w:rsidR="00454F62" w:rsidRPr="00730687">
              <w:rPr>
                <w:sz w:val="19"/>
                <w:szCs w:val="19"/>
              </w:rPr>
              <w:fldChar w:fldCharType="begin">
                <w:ffData>
                  <w:name w:val="Check1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54F62" w:rsidRPr="00730687">
              <w:rPr>
                <w:sz w:val="19"/>
                <w:szCs w:val="19"/>
              </w:rPr>
              <w:instrText xml:space="preserve"> FORMCHECKBOX </w:instrText>
            </w:r>
            <w:r w:rsidR="00062D26">
              <w:rPr>
                <w:sz w:val="19"/>
                <w:szCs w:val="19"/>
              </w:rPr>
            </w:r>
            <w:r w:rsidR="00062D26">
              <w:rPr>
                <w:sz w:val="19"/>
                <w:szCs w:val="19"/>
              </w:rPr>
              <w:fldChar w:fldCharType="separate"/>
            </w:r>
            <w:r w:rsidR="00454F62" w:rsidRPr="00730687">
              <w:rPr>
                <w:sz w:val="19"/>
                <w:szCs w:val="19"/>
              </w:rPr>
              <w:fldChar w:fldCharType="end"/>
            </w:r>
            <w:r w:rsidR="00454F62" w:rsidRPr="00730687">
              <w:rPr>
                <w:sz w:val="19"/>
                <w:szCs w:val="19"/>
              </w:rPr>
              <w:t xml:space="preserve"> No</w:t>
            </w:r>
            <w:r w:rsidR="00454F62">
              <w:rPr>
                <w:sz w:val="19"/>
                <w:szCs w:val="19"/>
              </w:rPr>
              <w:t> </w:t>
            </w:r>
            <w:r w:rsidR="00454F62">
              <w:rPr>
                <w:i/>
                <w:sz w:val="19"/>
                <w:szCs w:val="19"/>
              </w:rPr>
              <w:t>(Attach if not previously submitted.)</w:t>
            </w:r>
          </w:p>
        </w:tc>
      </w:tr>
      <w:tr w:rsidR="00F45C14" w:rsidRPr="0092411B" w14:paraId="1C4F41AC" w14:textId="77777777" w:rsidTr="00AD1F51">
        <w:trPr>
          <w:trHeight w:hRule="exact" w:val="3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DA5DD9" w14:textId="77777777" w:rsidR="00F45C14" w:rsidRPr="00F45C14" w:rsidRDefault="00F45C14" w:rsidP="00F45C14">
            <w:pPr>
              <w:tabs>
                <w:tab w:val="left" w:pos="1332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Cs w:val="22"/>
              </w:rPr>
              <w:t>14</w:t>
            </w:r>
            <w:r w:rsidRPr="00F45C14">
              <w:rPr>
                <w:b/>
                <w:szCs w:val="22"/>
              </w:rPr>
              <w:t>.</w:t>
            </w:r>
            <w:r w:rsidRPr="00F45C14">
              <w:rPr>
                <w:b/>
                <w:szCs w:val="22"/>
              </w:rPr>
              <w:t> </w:t>
            </w:r>
            <w:r w:rsidRPr="0040550C">
              <w:rPr>
                <w:b/>
                <w:sz w:val="20"/>
                <w:szCs w:val="20"/>
              </w:rPr>
              <w:t>DESIGN DETAILS</w:t>
            </w:r>
          </w:p>
        </w:tc>
      </w:tr>
      <w:tr w:rsidR="00F45C14" w:rsidRPr="00071F53" w14:paraId="794D8FB7" w14:textId="77777777" w:rsidTr="000E262A">
        <w:trPr>
          <w:trHeight w:hRule="exact" w:val="360"/>
        </w:trPr>
        <w:tc>
          <w:tcPr>
            <w:tcW w:w="1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7973648" w14:textId="77777777" w:rsidR="00F45C14" w:rsidRPr="00071F53" w:rsidRDefault="00F45C14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</w:p>
        </w:tc>
        <w:tc>
          <w:tcPr>
            <w:tcW w:w="1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A36FA" w14:textId="77777777" w:rsidR="00F45C14" w:rsidRPr="00F45C14" w:rsidRDefault="00F45C14" w:rsidP="00F45C14">
            <w:pPr>
              <w:tabs>
                <w:tab w:val="left" w:pos="1332"/>
              </w:tabs>
              <w:jc w:val="center"/>
              <w:rPr>
                <w:b/>
                <w:sz w:val="20"/>
                <w:szCs w:val="20"/>
              </w:rPr>
            </w:pPr>
            <w:r w:rsidRPr="00F45C14">
              <w:rPr>
                <w:b/>
                <w:sz w:val="20"/>
                <w:szCs w:val="20"/>
              </w:rPr>
              <w:t>Existing</w:t>
            </w:r>
          </w:p>
        </w:tc>
        <w:tc>
          <w:tcPr>
            <w:tcW w:w="1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C1851" w14:textId="77777777" w:rsidR="00F45C14" w:rsidRPr="00F45C14" w:rsidRDefault="00F45C14" w:rsidP="00F45C14">
            <w:pPr>
              <w:tabs>
                <w:tab w:val="left" w:pos="1332"/>
              </w:tabs>
              <w:jc w:val="center"/>
              <w:rPr>
                <w:b/>
                <w:sz w:val="20"/>
                <w:szCs w:val="20"/>
              </w:rPr>
            </w:pPr>
            <w:r w:rsidRPr="00F45C14">
              <w:rPr>
                <w:b/>
                <w:sz w:val="20"/>
                <w:szCs w:val="20"/>
              </w:rPr>
              <w:t>Proposed</w:t>
            </w:r>
          </w:p>
        </w:tc>
        <w:tc>
          <w:tcPr>
            <w:tcW w:w="527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DD33C" w14:textId="77777777" w:rsidR="00F45C14" w:rsidRPr="00F45C14" w:rsidRDefault="00F45C14" w:rsidP="00F45C14">
            <w:pPr>
              <w:tabs>
                <w:tab w:val="left" w:pos="1332"/>
              </w:tabs>
              <w:jc w:val="center"/>
              <w:rPr>
                <w:b/>
                <w:sz w:val="20"/>
                <w:szCs w:val="20"/>
              </w:rPr>
            </w:pPr>
            <w:r w:rsidRPr="00F45C14">
              <w:rPr>
                <w:b/>
                <w:sz w:val="20"/>
                <w:szCs w:val="20"/>
              </w:rPr>
              <w:t>Remarks/Existing Condition</w:t>
            </w:r>
          </w:p>
        </w:tc>
      </w:tr>
      <w:tr w:rsidR="00F45C14" w:rsidRPr="00071F53" w14:paraId="0DE4A427" w14:textId="77777777" w:rsidTr="000E262A">
        <w:trPr>
          <w:trHeight w:hRule="exact" w:val="320"/>
        </w:trPr>
        <w:tc>
          <w:tcPr>
            <w:tcW w:w="1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F677A" w14:textId="77777777" w:rsidR="00F45C14" w:rsidRPr="00071F53" w:rsidRDefault="00F45C14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Surface Width</w:t>
            </w:r>
          </w:p>
        </w:tc>
        <w:tc>
          <w:tcPr>
            <w:tcW w:w="1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8180DF" w14:textId="77777777" w:rsidR="00F45C14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bookmarkStart w:id="106" w:name="Text13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6"/>
          </w:p>
        </w:tc>
        <w:tc>
          <w:tcPr>
            <w:tcW w:w="1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9C4C7" w14:textId="77777777" w:rsidR="00F45C14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bookmarkStart w:id="107" w:name="Text136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7"/>
          </w:p>
        </w:tc>
        <w:tc>
          <w:tcPr>
            <w:tcW w:w="527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ED100" w14:textId="77777777" w:rsidR="00F45C14" w:rsidRDefault="00D4702E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bookmarkStart w:id="108" w:name="Text14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8"/>
          </w:p>
        </w:tc>
      </w:tr>
      <w:tr w:rsidR="00F45C14" w:rsidRPr="00071F53" w14:paraId="085CEC5F" w14:textId="77777777" w:rsidTr="000E262A">
        <w:trPr>
          <w:trHeight w:hRule="exact" w:val="320"/>
        </w:trPr>
        <w:tc>
          <w:tcPr>
            <w:tcW w:w="1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A13A8" w14:textId="77777777" w:rsidR="00F45C14" w:rsidRDefault="00F45C14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Surface Type</w:t>
            </w:r>
          </w:p>
        </w:tc>
        <w:tc>
          <w:tcPr>
            <w:tcW w:w="1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0E34E" w14:textId="77777777" w:rsidR="00F45C14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bookmarkStart w:id="109" w:name="Text13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09"/>
          </w:p>
        </w:tc>
        <w:tc>
          <w:tcPr>
            <w:tcW w:w="1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D07EB" w14:textId="77777777" w:rsidR="00F45C14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bookmarkStart w:id="110" w:name="Text137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0"/>
          </w:p>
        </w:tc>
        <w:tc>
          <w:tcPr>
            <w:tcW w:w="527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5A161" w14:textId="77777777" w:rsidR="00F45C14" w:rsidRDefault="00D4702E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bookmarkStart w:id="111" w:name="Text14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1"/>
          </w:p>
        </w:tc>
      </w:tr>
      <w:tr w:rsidR="00BC3ECA" w:rsidRPr="00071F53" w14:paraId="762E9F53" w14:textId="77777777" w:rsidTr="000E262A">
        <w:trPr>
          <w:trHeight w:hRule="exact" w:val="320"/>
        </w:trPr>
        <w:tc>
          <w:tcPr>
            <w:tcW w:w="1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49BCD" w14:textId="77777777" w:rsidR="00BC3ECA" w:rsidRDefault="00BC3ECA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Shoulder Width</w:t>
            </w:r>
          </w:p>
        </w:tc>
        <w:tc>
          <w:tcPr>
            <w:tcW w:w="1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9F685" w14:textId="77777777" w:rsidR="00BC3ECA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bookmarkStart w:id="112" w:name="Text13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2"/>
          </w:p>
        </w:tc>
        <w:tc>
          <w:tcPr>
            <w:tcW w:w="1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30749" w14:textId="77777777" w:rsidR="00BC3ECA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bookmarkStart w:id="113" w:name="Text13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3"/>
          </w:p>
        </w:tc>
        <w:tc>
          <w:tcPr>
            <w:tcW w:w="527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B537D" w14:textId="77777777" w:rsidR="00BC3ECA" w:rsidRDefault="00D4702E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2"/>
                  <w:enabled/>
                  <w:calcOnExit w:val="0"/>
                  <w:textInput/>
                </w:ffData>
              </w:fldChar>
            </w:r>
            <w:bookmarkStart w:id="114" w:name="Text14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4"/>
          </w:p>
        </w:tc>
      </w:tr>
      <w:tr w:rsidR="00BC3ECA" w:rsidRPr="00071F53" w14:paraId="0C5D037D" w14:textId="77777777" w:rsidTr="000E262A">
        <w:trPr>
          <w:trHeight w:hRule="exact" w:val="320"/>
        </w:trPr>
        <w:tc>
          <w:tcPr>
            <w:tcW w:w="19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326D7" w14:textId="77777777" w:rsidR="00BC3ECA" w:rsidRDefault="00BC3ECA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Shoulder Type</w:t>
            </w:r>
          </w:p>
        </w:tc>
        <w:tc>
          <w:tcPr>
            <w:tcW w:w="19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5FCDF" w14:textId="77777777" w:rsidR="00BC3ECA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bookmarkStart w:id="115" w:name="Text135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5"/>
          </w:p>
        </w:tc>
        <w:tc>
          <w:tcPr>
            <w:tcW w:w="191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2A6BD" w14:textId="77777777" w:rsidR="00BC3ECA" w:rsidRDefault="00D4702E" w:rsidP="00115B69">
            <w:pPr>
              <w:tabs>
                <w:tab w:val="left" w:pos="1332"/>
              </w:tabs>
              <w:ind w:right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bookmarkStart w:id="116" w:name="Text139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6"/>
          </w:p>
        </w:tc>
        <w:tc>
          <w:tcPr>
            <w:tcW w:w="5278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3958C" w14:textId="77777777" w:rsidR="00BC3ECA" w:rsidRDefault="00D4702E" w:rsidP="00F45C1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3"/>
                  <w:enabled/>
                  <w:calcOnExit w:val="0"/>
                  <w:textInput/>
                </w:ffData>
              </w:fldChar>
            </w:r>
            <w:bookmarkStart w:id="117" w:name="Text14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7"/>
          </w:p>
        </w:tc>
      </w:tr>
      <w:tr w:rsidR="00BC3ECA" w:rsidRPr="0092411B" w14:paraId="3E5FB94D" w14:textId="77777777" w:rsidTr="00AD1F51">
        <w:trPr>
          <w:trHeight w:hRule="exact" w:val="3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75B8DE7" w14:textId="77777777" w:rsidR="00BC3ECA" w:rsidRPr="00F45C14" w:rsidRDefault="00BC3ECA" w:rsidP="00BC3ECA">
            <w:pPr>
              <w:tabs>
                <w:tab w:val="left" w:pos="1332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Cs w:val="22"/>
              </w:rPr>
              <w:t>15</w:t>
            </w:r>
            <w:r w:rsidRPr="00F45C14">
              <w:rPr>
                <w:b/>
                <w:szCs w:val="22"/>
              </w:rPr>
              <w:t>.</w:t>
            </w:r>
            <w:r w:rsidRPr="00F45C14">
              <w:rPr>
                <w:b/>
                <w:szCs w:val="22"/>
              </w:rPr>
              <w:t> </w:t>
            </w:r>
            <w:r w:rsidRPr="0040550C">
              <w:rPr>
                <w:b/>
                <w:sz w:val="20"/>
                <w:szCs w:val="20"/>
              </w:rPr>
              <w:t>EXISTING STRUCTURES</w:t>
            </w:r>
          </w:p>
        </w:tc>
      </w:tr>
      <w:tr w:rsidR="00BC3ECA" w:rsidRPr="00071F53" w14:paraId="332D42A9" w14:textId="77777777" w:rsidTr="000E262A">
        <w:trPr>
          <w:trHeight w:hRule="exact" w:val="560"/>
        </w:trPr>
        <w:tc>
          <w:tcPr>
            <w:tcW w:w="2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548567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Structure</w:t>
            </w:r>
          </w:p>
          <w:p w14:paraId="3A8EB6BB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No.</w:t>
            </w:r>
          </w:p>
        </w:tc>
        <w:tc>
          <w:tcPr>
            <w:tcW w:w="1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4F695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Feature</w:t>
            </w:r>
          </w:p>
          <w:p w14:paraId="29747305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Crossed</w:t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D45D4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Type of</w:t>
            </w:r>
          </w:p>
          <w:p w14:paraId="421CCD00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Structure</w:t>
            </w:r>
          </w:p>
        </w:tc>
        <w:tc>
          <w:tcPr>
            <w:tcW w:w="126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163EC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Length</w:t>
            </w: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3364A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Width</w:t>
            </w:r>
          </w:p>
        </w:tc>
        <w:tc>
          <w:tcPr>
            <w:tcW w:w="132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6A1C1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Sufficiency</w:t>
            </w:r>
          </w:p>
          <w:p w14:paraId="27C8401B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Rating</w:t>
            </w:r>
          </w:p>
        </w:tc>
        <w:tc>
          <w:tcPr>
            <w:tcW w:w="1678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0213A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Proposed</w:t>
            </w:r>
          </w:p>
          <w:p w14:paraId="45178A9B" w14:textId="77777777" w:rsidR="00BC3ECA" w:rsidRPr="008A7240" w:rsidRDefault="00BC3ECA" w:rsidP="00BC3ECA">
            <w:pPr>
              <w:tabs>
                <w:tab w:val="left" w:pos="1332"/>
              </w:tabs>
              <w:jc w:val="center"/>
              <w:rPr>
                <w:b/>
                <w:sz w:val="19"/>
                <w:szCs w:val="19"/>
              </w:rPr>
            </w:pPr>
            <w:r w:rsidRPr="008A7240">
              <w:rPr>
                <w:b/>
                <w:sz w:val="19"/>
                <w:szCs w:val="19"/>
              </w:rPr>
              <w:t>Treatment</w:t>
            </w:r>
          </w:p>
        </w:tc>
      </w:tr>
      <w:tr w:rsidR="00BC3ECA" w:rsidRPr="00071F53" w14:paraId="1B9AA1EF" w14:textId="77777777" w:rsidTr="000E262A">
        <w:trPr>
          <w:trHeight w:hRule="exact" w:val="320"/>
        </w:trPr>
        <w:tc>
          <w:tcPr>
            <w:tcW w:w="2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32BE0" w14:textId="77777777"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bookmarkStart w:id="118" w:name="Text14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8"/>
          </w:p>
        </w:tc>
        <w:tc>
          <w:tcPr>
            <w:tcW w:w="1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73273" w14:textId="77777777"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74C35" w14:textId="77777777"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34C6B" w14:textId="77777777" w:rsidR="00BC3ECA" w:rsidRPr="00BC3ECA" w:rsidRDefault="00D4702E" w:rsidP="00D4702E">
            <w:pPr>
              <w:tabs>
                <w:tab w:val="left" w:pos="1332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7836F" w14:textId="77777777" w:rsidR="00BC3ECA" w:rsidRPr="00BC3ECA" w:rsidRDefault="00D4702E" w:rsidP="00D4702E">
            <w:pPr>
              <w:tabs>
                <w:tab w:val="left" w:pos="1332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9F5A5" w14:textId="77777777" w:rsidR="00BC3ECA" w:rsidRPr="00BC3ECA" w:rsidRDefault="00D4702E" w:rsidP="00D4702E">
            <w:pPr>
              <w:tabs>
                <w:tab w:val="left" w:pos="133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78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176E3" w14:textId="77777777"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BC3ECA" w:rsidRPr="00071F53" w14:paraId="429F08A5" w14:textId="77777777" w:rsidTr="000E262A">
        <w:trPr>
          <w:trHeight w:hRule="exact" w:val="320"/>
        </w:trPr>
        <w:tc>
          <w:tcPr>
            <w:tcW w:w="22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2FB89" w14:textId="77777777"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8629B" w14:textId="77777777"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B91C1" w14:textId="77777777"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34A7E" w14:textId="77777777" w:rsidR="00BC3ECA" w:rsidRPr="00BC3ECA" w:rsidRDefault="00D4702E" w:rsidP="00D4702E">
            <w:pPr>
              <w:tabs>
                <w:tab w:val="left" w:pos="1332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D9226" w14:textId="77777777" w:rsidR="00BC3ECA" w:rsidRPr="00BC3ECA" w:rsidRDefault="00D4702E" w:rsidP="00D4702E">
            <w:pPr>
              <w:tabs>
                <w:tab w:val="left" w:pos="1332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32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C957E" w14:textId="77777777" w:rsidR="00BC3ECA" w:rsidRPr="00BC3ECA" w:rsidRDefault="00D4702E" w:rsidP="00D4702E">
            <w:pPr>
              <w:tabs>
                <w:tab w:val="left" w:pos="1332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7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FECDF" w14:textId="77777777" w:rsidR="00BC3ECA" w:rsidRPr="00BC3ECA" w:rsidRDefault="00D4702E" w:rsidP="00BC3ECA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40550C" w:rsidRPr="0092411B" w14:paraId="398E2EAB" w14:textId="77777777" w:rsidTr="00AD1F51">
        <w:trPr>
          <w:trHeight w:hRule="exact" w:val="3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1B6F6A" w14:textId="77777777" w:rsidR="0040550C" w:rsidRPr="0040550C" w:rsidRDefault="0040550C" w:rsidP="0040550C">
            <w:pPr>
              <w:tabs>
                <w:tab w:val="left" w:pos="1332"/>
              </w:tabs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szCs w:val="22"/>
              </w:rPr>
              <w:t>16</w:t>
            </w:r>
            <w:r w:rsidRPr="00F45C14">
              <w:rPr>
                <w:b/>
                <w:szCs w:val="22"/>
              </w:rPr>
              <w:t>.</w:t>
            </w:r>
            <w:r w:rsidRPr="00F45C14">
              <w:rPr>
                <w:b/>
                <w:szCs w:val="22"/>
              </w:rPr>
              <w:t> </w:t>
            </w:r>
            <w:r w:rsidRPr="0040550C">
              <w:rPr>
                <w:b/>
                <w:sz w:val="20"/>
                <w:szCs w:val="20"/>
              </w:rPr>
              <w:t xml:space="preserve">SCHEDULE CONSIDERATIONS </w:t>
            </w:r>
            <w:r w:rsidRPr="0040550C">
              <w:rPr>
                <w:b/>
                <w:i/>
                <w:sz w:val="20"/>
                <w:szCs w:val="20"/>
              </w:rPr>
              <w:t>(Attach explanations and supporting documentation to this form)</w:t>
            </w:r>
          </w:p>
        </w:tc>
      </w:tr>
      <w:tr w:rsidR="007053C8" w:rsidRPr="0040550C" w14:paraId="26E70519" w14:textId="77777777" w:rsidTr="00454F62">
        <w:trPr>
          <w:trHeight w:hRule="exact" w:val="48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A124F3" w14:textId="77777777" w:rsidR="007053C8" w:rsidRPr="001E3E17" w:rsidRDefault="00B25A96" w:rsidP="00454F62">
            <w:pPr>
              <w:tabs>
                <w:tab w:val="left" w:pos="240"/>
                <w:tab w:val="left" w:pos="1332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Is there an expectation that the proposed projec</w:t>
            </w:r>
            <w:r w:rsidR="000F7752">
              <w:rPr>
                <w:b/>
                <w:sz w:val="20"/>
                <w:szCs w:val="20"/>
              </w:rPr>
              <w:t>t will involve any of the following</w:t>
            </w:r>
            <w:r w:rsidR="007053C8" w:rsidRPr="001E3E17">
              <w:rPr>
                <w:b/>
                <w:sz w:val="20"/>
                <w:szCs w:val="20"/>
              </w:rPr>
              <w:t>:</w:t>
            </w:r>
          </w:p>
          <w:p w14:paraId="2713350D" w14:textId="77777777" w:rsidR="007053C8" w:rsidRPr="001E3E17" w:rsidRDefault="007053C8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>
              <w:rPr>
                <w:b/>
                <w:sz w:val="16"/>
                <w:szCs w:val="16"/>
              </w:rPr>
              <w:tab/>
            </w:r>
            <w:r w:rsidRPr="007053C8">
              <w:rPr>
                <w:b/>
                <w:sz w:val="16"/>
                <w:szCs w:val="16"/>
              </w:rPr>
              <w:t>Yes</w:t>
            </w:r>
            <w:r w:rsidRPr="007053C8">
              <w:rPr>
                <w:b/>
                <w:sz w:val="16"/>
                <w:szCs w:val="16"/>
              </w:rPr>
              <w:tab/>
              <w:t>No</w:t>
            </w:r>
          </w:p>
        </w:tc>
      </w:tr>
      <w:tr w:rsidR="00950B17" w:rsidRPr="0040550C" w14:paraId="14499881" w14:textId="77777777" w:rsidTr="000E262A">
        <w:trPr>
          <w:trHeight w:hRule="exact" w:val="320"/>
        </w:trPr>
        <w:tc>
          <w:tcPr>
            <w:tcW w:w="5382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BB4D9A" w14:textId="77777777" w:rsidR="00950B17" w:rsidRDefault="00950B17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</w:t>
            </w:r>
            <w:r>
              <w:rPr>
                <w:sz w:val="20"/>
                <w:szCs w:val="20"/>
              </w:rPr>
              <w:tab/>
              <w:t xml:space="preserve">ROW Acquisition </w:t>
            </w:r>
            <w:r>
              <w:rPr>
                <w:i/>
                <w:sz w:val="20"/>
                <w:szCs w:val="20"/>
              </w:rPr>
              <w:t>(including Easements)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563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CC54B" w14:textId="77777777" w:rsidR="00950B17" w:rsidRDefault="00950B17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Estimated No. of Tracts: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119" w:name="Text17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19"/>
          </w:p>
        </w:tc>
      </w:tr>
      <w:tr w:rsidR="00950B17" w:rsidRPr="0040550C" w14:paraId="2B0F89DB" w14:textId="77777777" w:rsidTr="000E262A">
        <w:trPr>
          <w:trHeight w:hRule="exact" w:val="320"/>
        </w:trPr>
        <w:tc>
          <w:tcPr>
            <w:tcW w:w="538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C4090" w14:textId="77777777" w:rsidR="00E12B13" w:rsidRDefault="00950B17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b.</w:t>
            </w:r>
            <w:r>
              <w:rPr>
                <w:sz w:val="20"/>
                <w:szCs w:val="20"/>
              </w:rPr>
              <w:tab/>
              <w:t>Relocation of Residences or Businesses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0" w:name="Check92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0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1" w:name="Check93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1"/>
          </w:p>
        </w:tc>
        <w:tc>
          <w:tcPr>
            <w:tcW w:w="563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5BAE3" w14:textId="77777777" w:rsidR="00950B17" w:rsidRDefault="00115B69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8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Residences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Text18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Businesses</w:t>
            </w:r>
          </w:p>
        </w:tc>
      </w:tr>
      <w:tr w:rsidR="00A26290" w:rsidRPr="0040550C" w14:paraId="5A283244" w14:textId="77777777" w:rsidTr="000E262A">
        <w:trPr>
          <w:trHeight w:hRule="exact" w:val="320"/>
        </w:trPr>
        <w:tc>
          <w:tcPr>
            <w:tcW w:w="538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865E9" w14:textId="77777777" w:rsidR="00A26290" w:rsidRDefault="00E12B13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A26290">
              <w:rPr>
                <w:sz w:val="20"/>
                <w:szCs w:val="20"/>
              </w:rPr>
              <w:t>.</w:t>
            </w:r>
            <w:r w:rsidR="00A26290">
              <w:rPr>
                <w:sz w:val="20"/>
                <w:szCs w:val="20"/>
              </w:rPr>
              <w:tab/>
              <w:t>Utility Relocation or Adjustment</w:t>
            </w:r>
            <w:r w:rsidR="00A26290">
              <w:rPr>
                <w:sz w:val="20"/>
                <w:szCs w:val="20"/>
              </w:rPr>
              <w:tab/>
            </w:r>
            <w:r w:rsidR="00A26290">
              <w:rPr>
                <w:sz w:val="20"/>
                <w:szCs w:val="20"/>
              </w:rPr>
              <w:fldChar w:fldCharType="begin">
                <w:ffData>
                  <w:name w:val="Check9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2" w:name="Check97"/>
            <w:r w:rsidR="00A26290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="00A26290">
              <w:rPr>
                <w:sz w:val="20"/>
                <w:szCs w:val="20"/>
              </w:rPr>
              <w:fldChar w:fldCharType="end"/>
            </w:r>
            <w:bookmarkEnd w:id="122"/>
            <w:r w:rsidR="00A26290">
              <w:rPr>
                <w:sz w:val="20"/>
                <w:szCs w:val="20"/>
              </w:rPr>
              <w:tab/>
            </w:r>
            <w:r w:rsidR="00A26290">
              <w:rPr>
                <w:sz w:val="20"/>
                <w:szCs w:val="20"/>
              </w:rPr>
              <w:fldChar w:fldCharType="begin">
                <w:ffData>
                  <w:name w:val="Check9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3" w:name="Check98"/>
            <w:r w:rsidR="00A26290"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 w:rsidR="00A26290">
              <w:rPr>
                <w:sz w:val="20"/>
                <w:szCs w:val="20"/>
              </w:rPr>
              <w:fldChar w:fldCharType="end"/>
            </w:r>
            <w:bookmarkEnd w:id="123"/>
          </w:p>
        </w:tc>
        <w:tc>
          <w:tcPr>
            <w:tcW w:w="5638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A5CD5" w14:textId="77777777" w:rsidR="00A26290" w:rsidRPr="007053C8" w:rsidRDefault="007053C8" w:rsidP="00DB2569">
            <w:pPr>
              <w:tabs>
                <w:tab w:val="left" w:pos="1332"/>
                <w:tab w:val="center" w:pos="4200"/>
                <w:tab w:val="center" w:pos="4800"/>
              </w:tabs>
              <w:ind w:right="-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4" w:name="Check111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4"/>
            <w:r>
              <w:rPr>
                <w:sz w:val="20"/>
                <w:szCs w:val="20"/>
              </w:rPr>
              <w:t xml:space="preserve"> Gas</w:t>
            </w:r>
            <w:r w:rsidR="002175A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fldChar w:fldCharType="begin">
                <w:ffData>
                  <w:name w:val="Check1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5" w:name="Check112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5"/>
            <w:r>
              <w:rPr>
                <w:sz w:val="20"/>
                <w:szCs w:val="20"/>
              </w:rPr>
              <w:t xml:space="preserve"> Water</w:t>
            </w:r>
            <w:r w:rsidR="002175A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fldChar w:fldCharType="begin">
                <w:ffData>
                  <w:name w:val="Check1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6" w:name="Check113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6"/>
            <w:r>
              <w:rPr>
                <w:sz w:val="20"/>
                <w:szCs w:val="20"/>
              </w:rPr>
              <w:t xml:space="preserve"> Power</w:t>
            </w:r>
            <w:r w:rsidR="002175AD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fldChar w:fldCharType="begin">
                <w:ffData>
                  <w:name w:val="Check1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7" w:name="Check114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7"/>
            <w:r>
              <w:rPr>
                <w:sz w:val="20"/>
                <w:szCs w:val="20"/>
              </w:rPr>
              <w:t xml:space="preserve"> Phone</w:t>
            </w:r>
            <w:r w:rsidR="002175A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fldChar w:fldCharType="begin">
                <w:ffData>
                  <w:name w:val="Check1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8" w:name="Check115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8"/>
            <w:r>
              <w:rPr>
                <w:sz w:val="20"/>
                <w:szCs w:val="20"/>
              </w:rPr>
              <w:t xml:space="preserve"> Other</w:t>
            </w:r>
          </w:p>
        </w:tc>
      </w:tr>
      <w:tr w:rsidR="007053C8" w:rsidRPr="0040550C" w14:paraId="5EBE5488" w14:textId="77777777" w:rsidTr="000E262A">
        <w:trPr>
          <w:trHeight w:hRule="exact" w:val="320"/>
        </w:trPr>
        <w:tc>
          <w:tcPr>
            <w:tcW w:w="538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D4134" w14:textId="77777777" w:rsidR="007053C8" w:rsidRDefault="007053C8" w:rsidP="00DB256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d.</w:t>
            </w:r>
            <w:r>
              <w:rPr>
                <w:sz w:val="20"/>
                <w:szCs w:val="20"/>
              </w:rPr>
              <w:tab/>
              <w:t>Railroad Involvement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9" w:name="Check105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29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0" w:name="Check106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0"/>
          </w:p>
        </w:tc>
        <w:tc>
          <w:tcPr>
            <w:tcW w:w="5638" w:type="dxa"/>
            <w:gridSpan w:val="2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B5450" w14:textId="77777777" w:rsidR="007053C8" w:rsidRPr="00A26290" w:rsidRDefault="007053C8" w:rsidP="00FA173B">
            <w:pPr>
              <w:tabs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Check1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1" w:name="Check116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1"/>
            <w:r>
              <w:rPr>
                <w:sz w:val="20"/>
                <w:szCs w:val="20"/>
              </w:rPr>
              <w:t xml:space="preserve"> Crossing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2" w:name="Check117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2"/>
            <w:r>
              <w:rPr>
                <w:sz w:val="20"/>
                <w:szCs w:val="20"/>
              </w:rPr>
              <w:t xml:space="preserve"> Parallel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3" w:name="Check118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3"/>
            <w:r>
              <w:rPr>
                <w:sz w:val="20"/>
                <w:szCs w:val="20"/>
              </w:rPr>
              <w:t xml:space="preserve"> Within 50’</w:t>
            </w:r>
          </w:p>
        </w:tc>
      </w:tr>
      <w:tr w:rsidR="00263339" w:rsidRPr="0040550C" w14:paraId="0EF7D8E1" w14:textId="77777777" w:rsidTr="000E262A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6BDCC95" w14:textId="77777777" w:rsidR="00263339" w:rsidRDefault="00263339" w:rsidP="00694B31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e.</w:t>
            </w:r>
            <w:r>
              <w:rPr>
                <w:sz w:val="20"/>
                <w:szCs w:val="20"/>
              </w:rPr>
              <w:tab/>
              <w:t>New Horizontal Alignment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358" w:type="dxa"/>
            <w:gridSpan w:val="11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A5E4E89" w14:textId="77777777" w:rsidR="00263339" w:rsidRDefault="00263339" w:rsidP="00950B17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</w:p>
        </w:tc>
      </w:tr>
      <w:tr w:rsidR="00263339" w:rsidRPr="0040550C" w14:paraId="74AB3590" w14:textId="77777777" w:rsidTr="000E262A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547F3FF" w14:textId="77777777" w:rsidR="00263339" w:rsidRDefault="00263339" w:rsidP="00694B31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f.</w:t>
            </w:r>
            <w:r>
              <w:rPr>
                <w:sz w:val="20"/>
                <w:szCs w:val="20"/>
              </w:rPr>
              <w:tab/>
              <w:t>Design Relaxation or Exception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9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358" w:type="dxa"/>
            <w:gridSpan w:val="11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6869AF" w14:textId="77777777" w:rsidR="00263339" w:rsidRDefault="00263339" w:rsidP="00E12B13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jc w:val="center"/>
              <w:rPr>
                <w:sz w:val="20"/>
                <w:szCs w:val="20"/>
              </w:rPr>
            </w:pPr>
          </w:p>
        </w:tc>
      </w:tr>
      <w:tr w:rsidR="00263339" w:rsidRPr="0040550C" w14:paraId="5BA23DF7" w14:textId="77777777" w:rsidTr="000E262A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732D118" w14:textId="77777777" w:rsidR="00263339" w:rsidRDefault="00263339" w:rsidP="00126780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g.</w:t>
            </w:r>
            <w:r>
              <w:rPr>
                <w:sz w:val="20"/>
                <w:szCs w:val="20"/>
              </w:rPr>
              <w:tab/>
              <w:t>NDO</w:t>
            </w:r>
            <w:r w:rsidR="00126780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 xml:space="preserve"> Permit to Occupy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4" w:name="Check119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4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5" w:name="Check120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5"/>
          </w:p>
        </w:tc>
        <w:tc>
          <w:tcPr>
            <w:tcW w:w="3358" w:type="dxa"/>
            <w:gridSpan w:val="11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8C6242" w14:textId="77777777" w:rsidR="00263339" w:rsidRDefault="00263339" w:rsidP="00950B17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</w:p>
        </w:tc>
      </w:tr>
      <w:tr w:rsidR="00263339" w:rsidRPr="0040550C" w14:paraId="305F24BB" w14:textId="77777777" w:rsidTr="000E262A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300B36" w14:textId="77777777" w:rsidR="00263339" w:rsidRDefault="00263339" w:rsidP="00263339">
            <w:pPr>
              <w:tabs>
                <w:tab w:val="left" w:pos="240"/>
                <w:tab w:val="left" w:pos="1332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h.</w:t>
            </w:r>
            <w:r>
              <w:rPr>
                <w:sz w:val="20"/>
                <w:szCs w:val="20"/>
              </w:rPr>
              <w:tab/>
              <w:t>Has ROW already been acquired?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6" w:name="Check121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6"/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7" w:name="Check122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7"/>
          </w:p>
        </w:tc>
        <w:tc>
          <w:tcPr>
            <w:tcW w:w="3358" w:type="dxa"/>
            <w:gridSpan w:val="11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2B18B2" w14:textId="77777777" w:rsidR="00263339" w:rsidRDefault="00263339" w:rsidP="00B943D1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jc w:val="center"/>
              <w:rPr>
                <w:sz w:val="20"/>
                <w:szCs w:val="20"/>
              </w:rPr>
            </w:pPr>
          </w:p>
        </w:tc>
      </w:tr>
      <w:tr w:rsidR="00263339" w:rsidRPr="0040550C" w14:paraId="52A5765E" w14:textId="77777777" w:rsidTr="000E262A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10D906" w14:textId="77777777" w:rsidR="00263339" w:rsidRDefault="00263339" w:rsidP="00493465">
            <w:pPr>
              <w:tabs>
                <w:tab w:val="left" w:pos="240"/>
                <w:tab w:val="left" w:pos="1800"/>
                <w:tab w:val="center" w:pos="4920"/>
                <w:tab w:val="center" w:pos="5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i.</w:t>
            </w:r>
            <w:r>
              <w:rPr>
                <w:sz w:val="20"/>
                <w:szCs w:val="20"/>
              </w:rPr>
              <w:tab/>
              <w:t>PE Procurement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8" w:name="Check75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8"/>
            <w:r>
              <w:rPr>
                <w:sz w:val="20"/>
                <w:szCs w:val="20"/>
              </w:rPr>
              <w:t xml:space="preserve"> RFP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9" w:name="Check76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39"/>
            <w:r>
              <w:rPr>
                <w:sz w:val="20"/>
                <w:szCs w:val="20"/>
              </w:rPr>
              <w:t xml:space="preserve"> Locally Funded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0" w:name="Check125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0"/>
            <w:r>
              <w:rPr>
                <w:sz w:val="20"/>
                <w:szCs w:val="20"/>
              </w:rPr>
              <w:t xml:space="preserve"> LPA In-House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1" w:name="Check131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1"/>
            <w:r>
              <w:rPr>
                <w:sz w:val="20"/>
                <w:szCs w:val="20"/>
              </w:rPr>
              <w:t xml:space="preserve"> </w:t>
            </w:r>
            <w:r w:rsidR="00493465">
              <w:rPr>
                <w:sz w:val="20"/>
                <w:szCs w:val="20"/>
              </w:rPr>
              <w:t>On-Call</w:t>
            </w:r>
          </w:p>
        </w:tc>
        <w:tc>
          <w:tcPr>
            <w:tcW w:w="3358" w:type="dxa"/>
            <w:gridSpan w:val="11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6292C6" w14:textId="77777777" w:rsidR="00263339" w:rsidRDefault="00263339" w:rsidP="003572C0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Cs w:val="22"/>
              </w:rPr>
              <w:t>17.</w:t>
            </w:r>
            <w:r>
              <w:rPr>
                <w:b/>
                <w:szCs w:val="22"/>
              </w:rPr>
              <w:t> </w:t>
            </w:r>
            <w:r>
              <w:rPr>
                <w:b/>
                <w:sz w:val="20"/>
                <w:szCs w:val="20"/>
              </w:rPr>
              <w:t>TRAFFIC DATA</w:t>
            </w:r>
          </w:p>
        </w:tc>
      </w:tr>
      <w:tr w:rsidR="00263339" w:rsidRPr="0040550C" w14:paraId="4279BF71" w14:textId="77777777" w:rsidTr="00996ECF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0BAD615" w14:textId="77777777" w:rsidR="00263339" w:rsidRDefault="00EB7DF9" w:rsidP="00126780">
            <w:pPr>
              <w:tabs>
                <w:tab w:val="left" w:pos="240"/>
                <w:tab w:val="left" w:pos="1332"/>
                <w:tab w:val="left" w:pos="1800"/>
                <w:tab w:val="center" w:pos="4200"/>
                <w:tab w:val="center" w:pos="48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</w:t>
            </w:r>
            <w:r>
              <w:rPr>
                <w:sz w:val="20"/>
                <w:szCs w:val="20"/>
              </w:rPr>
              <w:tab/>
              <w:t>CE Procurement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RFP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NDO</w:t>
            </w:r>
            <w:r w:rsidR="00126780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On-Call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LPA In-House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2" w:name="Check132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2"/>
            <w:r>
              <w:rPr>
                <w:sz w:val="20"/>
                <w:szCs w:val="20"/>
              </w:rPr>
              <w:t xml:space="preserve"> N/A</w:t>
            </w:r>
          </w:p>
        </w:tc>
        <w:tc>
          <w:tcPr>
            <w:tcW w:w="1920" w:type="dxa"/>
            <w:gridSpan w:val="9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0AB3A69E" w14:textId="77777777" w:rsidR="00263339" w:rsidRPr="00996ECF" w:rsidRDefault="00996ECF" w:rsidP="003572C0">
            <w:pPr>
              <w:tabs>
                <w:tab w:val="left" w:pos="1332"/>
              </w:tabs>
              <w:rPr>
                <w:sz w:val="18"/>
                <w:szCs w:val="18"/>
              </w:rPr>
            </w:pPr>
            <w:r w:rsidRPr="00996ECF">
              <w:rPr>
                <w:sz w:val="18"/>
                <w:szCs w:val="18"/>
              </w:rPr>
              <w:t>Construction Year</w:t>
            </w:r>
            <w:r w:rsidR="00263339" w:rsidRPr="00996ECF">
              <w:rPr>
                <w:sz w:val="18"/>
                <w:szCs w:val="18"/>
              </w:rPr>
              <w:t xml:space="preserve"> ADT</w:t>
            </w:r>
          </w:p>
        </w:tc>
        <w:tc>
          <w:tcPr>
            <w:tcW w:w="1438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BBDB6" w14:textId="77777777" w:rsidR="00263339" w:rsidRDefault="00263339" w:rsidP="00950B17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8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63339" w:rsidRPr="0040550C" w14:paraId="2CF119EE" w14:textId="77777777" w:rsidTr="00996ECF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3B22119" w14:textId="77777777" w:rsidR="00263339" w:rsidRDefault="00EB7DF9" w:rsidP="00EB7DF9">
            <w:pPr>
              <w:tabs>
                <w:tab w:val="left" w:pos="240"/>
                <w:tab w:val="left" w:pos="1920"/>
                <w:tab w:val="right" w:pos="73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k.</w:t>
            </w:r>
            <w:r>
              <w:rPr>
                <w:sz w:val="20"/>
                <w:szCs w:val="20"/>
              </w:rPr>
              <w:tab/>
              <w:t>Anticipated NEPA level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fldChar w:fldCharType="begin">
                <w:ffData>
                  <w:name w:val="Check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3" w:name="Check133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3"/>
            <w:r>
              <w:rPr>
                <w:sz w:val="20"/>
                <w:szCs w:val="20"/>
              </w:rPr>
              <w:t xml:space="preserve"> PA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4" w:name="Check134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4"/>
            <w:r>
              <w:rPr>
                <w:sz w:val="20"/>
                <w:szCs w:val="20"/>
              </w:rPr>
              <w:t xml:space="preserve"> PCE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5" w:name="Check135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5"/>
            <w:r>
              <w:rPr>
                <w:sz w:val="20"/>
                <w:szCs w:val="20"/>
              </w:rPr>
              <w:t xml:space="preserve"> CE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6" w:name="Check136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6"/>
            <w:r>
              <w:rPr>
                <w:sz w:val="20"/>
                <w:szCs w:val="20"/>
              </w:rPr>
              <w:t xml:space="preserve"> EA</w:t>
            </w:r>
            <w:r>
              <w:rPr>
                <w:sz w:val="20"/>
                <w:szCs w:val="20"/>
              </w:rPr>
              <w:t> </w:t>
            </w:r>
            <w:r>
              <w:rPr>
                <w:sz w:val="20"/>
                <w:szCs w:val="20"/>
              </w:rPr>
              <w:fldChar w:fldCharType="begin">
                <w:ffData>
                  <w:name w:val="Check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7" w:name="Check137"/>
            <w:r>
              <w:rPr>
                <w:sz w:val="20"/>
                <w:szCs w:val="20"/>
              </w:rPr>
              <w:instrText xml:space="preserve"> FORMCHECKBOX </w:instrText>
            </w:r>
            <w:r w:rsidR="00062D26">
              <w:rPr>
                <w:sz w:val="20"/>
                <w:szCs w:val="20"/>
              </w:rPr>
            </w:r>
            <w:r w:rsidR="00062D2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fldChar w:fldCharType="end"/>
            </w:r>
            <w:bookmarkEnd w:id="147"/>
            <w:r>
              <w:rPr>
                <w:sz w:val="20"/>
                <w:szCs w:val="20"/>
              </w:rPr>
              <w:t xml:space="preserve"> EIS</w:t>
            </w:r>
          </w:p>
        </w:tc>
        <w:tc>
          <w:tcPr>
            <w:tcW w:w="1920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73ACAE1F" w14:textId="77777777" w:rsidR="00263339" w:rsidRPr="00996ECF" w:rsidRDefault="00263339" w:rsidP="003572C0">
            <w:pPr>
              <w:tabs>
                <w:tab w:val="left" w:pos="1332"/>
              </w:tabs>
              <w:rPr>
                <w:sz w:val="18"/>
                <w:szCs w:val="18"/>
              </w:rPr>
            </w:pPr>
            <w:r w:rsidRPr="00996ECF">
              <w:rPr>
                <w:sz w:val="18"/>
                <w:szCs w:val="18"/>
              </w:rPr>
              <w:t>Design Year ADT</w:t>
            </w:r>
          </w:p>
        </w:tc>
        <w:tc>
          <w:tcPr>
            <w:tcW w:w="14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A0C6A2" w14:textId="77777777" w:rsidR="00263339" w:rsidRDefault="00263339" w:rsidP="003572C0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84"/>
                  <w:enabled/>
                  <w:calcOnExit w:val="0"/>
                  <w:textInput/>
                </w:ffData>
              </w:fldChar>
            </w:r>
            <w:bookmarkStart w:id="148" w:name="Text184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8"/>
          </w:p>
        </w:tc>
      </w:tr>
      <w:tr w:rsidR="00263339" w:rsidRPr="0040550C" w14:paraId="76E8B58C" w14:textId="77777777" w:rsidTr="00996ECF">
        <w:trPr>
          <w:trHeight w:hRule="exact" w:val="320"/>
        </w:trPr>
        <w:tc>
          <w:tcPr>
            <w:tcW w:w="7662" w:type="dxa"/>
            <w:gridSpan w:val="2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C9A93" w14:textId="77777777" w:rsidR="00263339" w:rsidRDefault="00EB7DF9" w:rsidP="001244AC">
            <w:pPr>
              <w:tabs>
                <w:tab w:val="left" w:pos="240"/>
                <w:tab w:val="left" w:pos="1920"/>
                <w:tab w:val="center" w:pos="4920"/>
                <w:tab w:val="center" w:pos="552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ab/>
              <w:t>Project Scheduling Template: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begin">
                <w:ffData>
                  <w:name w:val="Text190"/>
                  <w:enabled/>
                  <w:calcOnExit w:val="0"/>
                  <w:textInput/>
                </w:ffData>
              </w:fldChar>
            </w:r>
            <w:bookmarkStart w:id="149" w:name="Text19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49"/>
          </w:p>
        </w:tc>
        <w:tc>
          <w:tcPr>
            <w:tcW w:w="1920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14:paraId="1F42CE73" w14:textId="77777777" w:rsidR="00263339" w:rsidRPr="00996ECF" w:rsidRDefault="00263339" w:rsidP="003572C0">
            <w:pPr>
              <w:tabs>
                <w:tab w:val="left" w:pos="1332"/>
              </w:tabs>
              <w:rPr>
                <w:sz w:val="18"/>
                <w:szCs w:val="18"/>
              </w:rPr>
            </w:pPr>
            <w:r w:rsidRPr="00996ECF">
              <w:rPr>
                <w:sz w:val="18"/>
                <w:szCs w:val="18"/>
              </w:rPr>
              <w:t>% Trucks</w:t>
            </w:r>
          </w:p>
        </w:tc>
        <w:tc>
          <w:tcPr>
            <w:tcW w:w="14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6CB78" w14:textId="77777777" w:rsidR="00263339" w:rsidRDefault="00263339" w:rsidP="00950B17">
            <w:pPr>
              <w:tabs>
                <w:tab w:val="left" w:pos="240"/>
                <w:tab w:val="left" w:pos="1332"/>
                <w:tab w:val="center" w:pos="5640"/>
                <w:tab w:val="center" w:pos="6420"/>
                <w:tab w:val="center" w:pos="7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63339" w:rsidRPr="0092411B" w14:paraId="376ADEB3" w14:textId="77777777" w:rsidTr="00AD1F51">
        <w:trPr>
          <w:trHeight w:hRule="exact" w:val="3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889BED5" w14:textId="77777777" w:rsidR="00263339" w:rsidRPr="003E6FD7" w:rsidRDefault="00263339" w:rsidP="008A7240">
            <w:pPr>
              <w:tabs>
                <w:tab w:val="left" w:pos="1332"/>
              </w:tabs>
              <w:jc w:val="center"/>
              <w:rPr>
                <w:sz w:val="20"/>
                <w:szCs w:val="20"/>
              </w:rPr>
            </w:pPr>
            <w:r>
              <w:rPr>
                <w:b/>
                <w:szCs w:val="22"/>
              </w:rPr>
              <w:t>18</w:t>
            </w:r>
            <w:r w:rsidRPr="003E6FD7">
              <w:rPr>
                <w:b/>
                <w:szCs w:val="22"/>
              </w:rPr>
              <w:t>.</w:t>
            </w:r>
            <w:r w:rsidRPr="003E6FD7">
              <w:rPr>
                <w:b/>
                <w:szCs w:val="22"/>
              </w:rPr>
              <w:t> </w:t>
            </w:r>
            <w:r>
              <w:rPr>
                <w:b/>
                <w:sz w:val="20"/>
                <w:szCs w:val="20"/>
              </w:rPr>
              <w:t>ADDITIONAL REMARKS OR COMMENTS BY LPA</w:t>
            </w:r>
          </w:p>
        </w:tc>
      </w:tr>
      <w:tr w:rsidR="00263339" w:rsidRPr="00EE26EA" w14:paraId="6701FF6A" w14:textId="77777777" w:rsidTr="002C69BE">
        <w:trPr>
          <w:trHeight w:hRule="exact" w:val="2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</w:tcPr>
          <w:p w14:paraId="19EE5365" w14:textId="77777777" w:rsidR="00263339" w:rsidRPr="00EE26EA" w:rsidRDefault="00263339" w:rsidP="00EE26EA">
            <w:pPr>
              <w:tabs>
                <w:tab w:val="left" w:pos="1332"/>
              </w:tabs>
              <w:rPr>
                <w:i/>
                <w:sz w:val="18"/>
                <w:szCs w:val="18"/>
              </w:rPr>
            </w:pPr>
            <w:r w:rsidRPr="00EE26EA">
              <w:rPr>
                <w:i/>
                <w:sz w:val="18"/>
                <w:szCs w:val="18"/>
              </w:rPr>
              <w:t>(Attach as needed)</w:t>
            </w:r>
          </w:p>
        </w:tc>
      </w:tr>
      <w:tr w:rsidR="00263339" w:rsidRPr="0040550C" w14:paraId="54A27B5B" w14:textId="77777777" w:rsidTr="001244AC">
        <w:trPr>
          <w:trHeight w:hRule="exact" w:val="720"/>
        </w:trPr>
        <w:tc>
          <w:tcPr>
            <w:tcW w:w="11020" w:type="dxa"/>
            <w:gridSpan w:val="3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0686A" w14:textId="77777777" w:rsidR="00263339" w:rsidRPr="003E6FD7" w:rsidRDefault="00263339" w:rsidP="00D71FA4">
            <w:pPr>
              <w:tabs>
                <w:tab w:val="left" w:pos="133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8"/>
                  <w:enabled/>
                  <w:calcOnExit w:val="0"/>
                  <w:textInput/>
                </w:ffData>
              </w:fldChar>
            </w:r>
            <w:bookmarkStart w:id="150" w:name="Text148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50"/>
          </w:p>
        </w:tc>
      </w:tr>
      <w:tr w:rsidR="00263339" w:rsidRPr="003E6FD7" w14:paraId="0F8988E0" w14:textId="77777777" w:rsidTr="00AD1F51">
        <w:trPr>
          <w:trHeight w:hRule="exact" w:val="340"/>
        </w:trPr>
        <w:tc>
          <w:tcPr>
            <w:tcW w:w="11020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632B85" w14:textId="77777777" w:rsidR="00263339" w:rsidRPr="003E6FD7" w:rsidRDefault="00263339" w:rsidP="003E6FD7">
            <w:pPr>
              <w:tabs>
                <w:tab w:val="left" w:pos="1332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Cs w:val="22"/>
              </w:rPr>
              <w:t>19</w:t>
            </w:r>
            <w:r w:rsidRPr="003E6FD7">
              <w:rPr>
                <w:b/>
                <w:szCs w:val="22"/>
              </w:rPr>
              <w:t>.</w:t>
            </w:r>
            <w:r w:rsidRPr="003E6FD7">
              <w:rPr>
                <w:b/>
                <w:sz w:val="20"/>
                <w:szCs w:val="20"/>
              </w:rPr>
              <w:t> </w:t>
            </w:r>
            <w:r>
              <w:rPr>
                <w:b/>
                <w:sz w:val="20"/>
                <w:szCs w:val="20"/>
              </w:rPr>
              <w:t>SIGNATURES</w:t>
            </w:r>
          </w:p>
        </w:tc>
      </w:tr>
      <w:tr w:rsidR="00263339" w:rsidRPr="003E6FD7" w14:paraId="1CD6E485" w14:textId="7777777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4C115" w14:textId="77777777" w:rsidR="00263339" w:rsidRPr="003E6FD7" w:rsidRDefault="00263339" w:rsidP="003E6FD7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3E6FD7">
              <w:rPr>
                <w:sz w:val="16"/>
                <w:szCs w:val="16"/>
              </w:rPr>
              <w:t>Requested by LPA Responsible Charge</w:t>
            </w:r>
            <w:r>
              <w:rPr>
                <w:sz w:val="16"/>
                <w:szCs w:val="16"/>
              </w:rPr>
              <w:t>/Project Liaison</w:t>
            </w:r>
            <w:r w:rsidRPr="003E6FD7">
              <w:rPr>
                <w:sz w:val="16"/>
                <w:szCs w:val="16"/>
              </w:rPr>
              <w:t>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015F4" w14:textId="77777777" w:rsidR="00263339" w:rsidRPr="003E6FD7" w:rsidRDefault="00263339" w:rsidP="003E6FD7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  <w:tr w:rsidR="006431A7" w:rsidRPr="003E6FD7" w14:paraId="6EB6A3A3" w14:textId="7777777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9829A" w14:textId="77777777" w:rsidR="006431A7" w:rsidRPr="003E6FD7" w:rsidRDefault="006431A7" w:rsidP="00F6198B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3E6FD7">
              <w:rPr>
                <w:sz w:val="16"/>
                <w:szCs w:val="16"/>
              </w:rPr>
              <w:t xml:space="preserve">Approved by MPO </w:t>
            </w:r>
            <w:r w:rsidRPr="003E6FD7">
              <w:rPr>
                <w:i/>
                <w:sz w:val="16"/>
                <w:szCs w:val="16"/>
              </w:rPr>
              <w:t>(if applicable)</w:t>
            </w:r>
            <w:r w:rsidRPr="003E6FD7">
              <w:rPr>
                <w:sz w:val="16"/>
                <w:szCs w:val="16"/>
              </w:rPr>
              <w:t>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4484E" w14:textId="77777777" w:rsidR="006431A7" w:rsidRDefault="006431A7" w:rsidP="00F6198B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  <w:tr w:rsidR="00263339" w:rsidRPr="003E6FD7" w14:paraId="32341738" w14:textId="7777777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0931B" w14:textId="77777777" w:rsidR="00263339" w:rsidRPr="003E6FD7" w:rsidRDefault="00263339" w:rsidP="00126780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 w:rsidRPr="003E6FD7">
              <w:rPr>
                <w:sz w:val="16"/>
                <w:szCs w:val="16"/>
              </w:rPr>
              <w:t xml:space="preserve">Approved by </w:t>
            </w:r>
            <w:r w:rsidR="006431A7">
              <w:rPr>
                <w:sz w:val="16"/>
                <w:szCs w:val="16"/>
              </w:rPr>
              <w:t>NDO</w:t>
            </w:r>
            <w:r w:rsidR="00126780">
              <w:rPr>
                <w:sz w:val="16"/>
                <w:szCs w:val="16"/>
              </w:rPr>
              <w:t>T</w:t>
            </w:r>
            <w:r w:rsidR="006431A7">
              <w:rPr>
                <w:sz w:val="16"/>
                <w:szCs w:val="16"/>
              </w:rPr>
              <w:t xml:space="preserve"> </w:t>
            </w:r>
            <w:r w:rsidR="009F453F">
              <w:rPr>
                <w:sz w:val="16"/>
                <w:szCs w:val="16"/>
              </w:rPr>
              <w:t>Local Projects Unit Head</w:t>
            </w:r>
            <w:r w:rsidR="006431A7">
              <w:rPr>
                <w:sz w:val="16"/>
                <w:szCs w:val="16"/>
              </w:rPr>
              <w:t>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86C6A" w14:textId="77777777" w:rsidR="00263339" w:rsidRDefault="00263339" w:rsidP="003E6FD7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  <w:tr w:rsidR="00263339" w:rsidRPr="003E6FD7" w14:paraId="1762B0E2" w14:textId="7777777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B8ABA" w14:textId="77777777" w:rsidR="00263339" w:rsidRPr="003E6FD7" w:rsidRDefault="00126780" w:rsidP="00493465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Approved by NDOT</w:t>
            </w:r>
            <w:r w:rsidR="00263339" w:rsidRPr="003E6FD7">
              <w:rPr>
                <w:sz w:val="16"/>
                <w:szCs w:val="16"/>
              </w:rPr>
              <w:t xml:space="preserve"> </w:t>
            </w:r>
            <w:r w:rsidR="00493465">
              <w:rPr>
                <w:sz w:val="16"/>
                <w:szCs w:val="16"/>
              </w:rPr>
              <w:t>Local Projects Engineer</w:t>
            </w:r>
            <w:r w:rsidR="00263339" w:rsidRPr="003E6FD7">
              <w:rPr>
                <w:sz w:val="16"/>
                <w:szCs w:val="16"/>
              </w:rPr>
              <w:t>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5AAB5" w14:textId="77777777" w:rsidR="00263339" w:rsidRDefault="00263339" w:rsidP="003572C0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  <w:tr w:rsidR="00263339" w:rsidRPr="003E6FD7" w14:paraId="5450D893" w14:textId="7777777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87A62" w14:textId="77777777" w:rsidR="00263339" w:rsidRPr="003E6FD7" w:rsidRDefault="00126780" w:rsidP="00493465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Approved by NDOT</w:t>
            </w:r>
            <w:r w:rsidR="00263339">
              <w:rPr>
                <w:sz w:val="16"/>
                <w:szCs w:val="16"/>
              </w:rPr>
              <w:t xml:space="preserve"> Local </w:t>
            </w:r>
            <w:r w:rsidR="00493465">
              <w:rPr>
                <w:sz w:val="16"/>
                <w:szCs w:val="16"/>
              </w:rPr>
              <w:t>Assistan</w:t>
            </w:r>
            <w:r w:rsidR="00C12960">
              <w:rPr>
                <w:sz w:val="16"/>
                <w:szCs w:val="16"/>
              </w:rPr>
              <w:t>ce</w:t>
            </w:r>
            <w:r w:rsidR="00493465">
              <w:rPr>
                <w:sz w:val="16"/>
                <w:szCs w:val="16"/>
              </w:rPr>
              <w:t xml:space="preserve"> Division </w:t>
            </w:r>
            <w:r w:rsidR="006431A7">
              <w:rPr>
                <w:sz w:val="16"/>
                <w:szCs w:val="16"/>
              </w:rPr>
              <w:t>Manager</w:t>
            </w:r>
            <w:r w:rsidR="00263339">
              <w:rPr>
                <w:sz w:val="16"/>
                <w:szCs w:val="16"/>
              </w:rPr>
              <w:t>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BE8DA" w14:textId="77777777" w:rsidR="00263339" w:rsidRDefault="00263339" w:rsidP="00114752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  <w:tr w:rsidR="00263339" w:rsidRPr="003E6FD7" w14:paraId="7089EDE4" w14:textId="77777777" w:rsidTr="006431A7">
        <w:trPr>
          <w:trHeight w:val="461"/>
        </w:trPr>
        <w:tc>
          <w:tcPr>
            <w:tcW w:w="886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1501A" w14:textId="77777777" w:rsidR="00263339" w:rsidRPr="003E6FD7" w:rsidRDefault="00126780" w:rsidP="003E6FD7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Approved by NDOT</w:t>
            </w:r>
            <w:r w:rsidR="00263339">
              <w:rPr>
                <w:sz w:val="16"/>
                <w:szCs w:val="16"/>
              </w:rPr>
              <w:t xml:space="preserve"> Program Management Engineer:</w:t>
            </w:r>
          </w:p>
        </w:tc>
        <w:tc>
          <w:tcPr>
            <w:tcW w:w="21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AC0F9" w14:textId="77777777" w:rsidR="00263339" w:rsidRDefault="00263339" w:rsidP="003E6FD7">
            <w:pPr>
              <w:tabs>
                <w:tab w:val="left" w:pos="1332"/>
              </w:tabs>
              <w:spacing w:before="20"/>
              <w:ind w:left="-60" w:right="-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Date:</w:t>
            </w:r>
          </w:p>
        </w:tc>
      </w:tr>
    </w:tbl>
    <w:p w14:paraId="76783112" w14:textId="77777777" w:rsidR="00BD5004" w:rsidRPr="006431A7" w:rsidRDefault="003907A5" w:rsidP="006431A7">
      <w:pPr>
        <w:jc w:val="center"/>
        <w:rPr>
          <w:rFonts w:ascii="Times New Roman" w:hAnsi="Times New Roman"/>
          <w:b/>
          <w:i/>
          <w:sz w:val="24"/>
        </w:rPr>
      </w:pPr>
      <w:r w:rsidRPr="006431A7">
        <w:rPr>
          <w:rFonts w:ascii="Times New Roman" w:hAnsi="Times New Roman"/>
          <w:b/>
          <w:i/>
          <w:sz w:val="24"/>
        </w:rPr>
        <w:t>This is not a contractual agreement.</w:t>
      </w:r>
    </w:p>
    <w:sectPr w:rsidR="00BD5004" w:rsidRPr="006431A7" w:rsidSect="006B3C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480" w:right="720" w:bottom="600" w:left="720" w:header="720" w:footer="480" w:gutter="0"/>
      <w:paperSrc w:first="15" w:other="15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D19EA" w14:textId="77777777" w:rsidR="00DA0957" w:rsidRDefault="00DA0957" w:rsidP="002C69BE">
      <w:r>
        <w:separator/>
      </w:r>
    </w:p>
  </w:endnote>
  <w:endnote w:type="continuationSeparator" w:id="0">
    <w:p w14:paraId="117EEF1B" w14:textId="77777777" w:rsidR="00DA0957" w:rsidRDefault="00DA0957" w:rsidP="002C6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2530C" w14:textId="77777777" w:rsidR="00C12960" w:rsidRDefault="00C129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FB63D" w14:textId="77777777" w:rsidR="00D41877" w:rsidRPr="002C69BE" w:rsidRDefault="009C30E3" w:rsidP="002C69BE">
    <w:pPr>
      <w:spacing w:before="40"/>
      <w:ind w:left="-120"/>
      <w:rPr>
        <w:b/>
        <w:sz w:val="20"/>
        <w:szCs w:val="20"/>
      </w:rPr>
    </w:pPr>
    <w:r>
      <w:rPr>
        <w:b/>
        <w:sz w:val="20"/>
        <w:szCs w:val="20"/>
      </w:rPr>
      <w:t xml:space="preserve">NDOT </w:t>
    </w:r>
    <w:r w:rsidR="00D41877">
      <w:rPr>
        <w:b/>
        <w:sz w:val="20"/>
        <w:szCs w:val="20"/>
      </w:rPr>
      <w:t xml:space="preserve">Form 530, </w:t>
    </w:r>
    <w:r w:rsidR="00C12960">
      <w:rPr>
        <w:b/>
        <w:sz w:val="20"/>
        <w:szCs w:val="20"/>
      </w:rPr>
      <w:t>August 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A5F1" w14:textId="77777777" w:rsidR="00C12960" w:rsidRDefault="00C129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F7972" w14:textId="77777777" w:rsidR="00DA0957" w:rsidRDefault="00DA0957" w:rsidP="002C69BE">
      <w:r>
        <w:separator/>
      </w:r>
    </w:p>
  </w:footnote>
  <w:footnote w:type="continuationSeparator" w:id="0">
    <w:p w14:paraId="2869402F" w14:textId="77777777" w:rsidR="00DA0957" w:rsidRDefault="00DA0957" w:rsidP="002C6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970FA" w14:textId="77777777" w:rsidR="00C12960" w:rsidRDefault="00C129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F8786" w14:textId="77777777" w:rsidR="00C12960" w:rsidRDefault="00C1296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A8CE2" w14:textId="77777777" w:rsidR="00C12960" w:rsidRDefault="00C129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coZOrp/KTSmK2Ae7ppP/n61incnOv6drrQafcL+b0Icadm6cAXmRiIYgdBXGoHEPR+Bczkl7XBGRaCAuudfudQ==" w:salt="bQaIRCD2rAcxJx4CrUsBug==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F59DA"/>
    <w:rsid w:val="0001277F"/>
    <w:rsid w:val="00015F82"/>
    <w:rsid w:val="0002259A"/>
    <w:rsid w:val="000228B8"/>
    <w:rsid w:val="0002649E"/>
    <w:rsid w:val="000271BA"/>
    <w:rsid w:val="00027217"/>
    <w:rsid w:val="000431BE"/>
    <w:rsid w:val="00057A77"/>
    <w:rsid w:val="00062D26"/>
    <w:rsid w:val="00071F53"/>
    <w:rsid w:val="000771DF"/>
    <w:rsid w:val="00081A71"/>
    <w:rsid w:val="000A51BF"/>
    <w:rsid w:val="000B0BDE"/>
    <w:rsid w:val="000B5382"/>
    <w:rsid w:val="000C3439"/>
    <w:rsid w:val="000C654C"/>
    <w:rsid w:val="000C7CF1"/>
    <w:rsid w:val="000D06E2"/>
    <w:rsid w:val="000D6577"/>
    <w:rsid w:val="000D6B0F"/>
    <w:rsid w:val="000D6CAC"/>
    <w:rsid w:val="000E262A"/>
    <w:rsid w:val="000F4113"/>
    <w:rsid w:val="000F5BCF"/>
    <w:rsid w:val="000F7752"/>
    <w:rsid w:val="00110B91"/>
    <w:rsid w:val="00112C19"/>
    <w:rsid w:val="00114752"/>
    <w:rsid w:val="00115B69"/>
    <w:rsid w:val="00121249"/>
    <w:rsid w:val="001244AC"/>
    <w:rsid w:val="00126780"/>
    <w:rsid w:val="00140BC9"/>
    <w:rsid w:val="0014256C"/>
    <w:rsid w:val="00154BBF"/>
    <w:rsid w:val="00165FA3"/>
    <w:rsid w:val="0016681B"/>
    <w:rsid w:val="0016743E"/>
    <w:rsid w:val="00167C14"/>
    <w:rsid w:val="00181249"/>
    <w:rsid w:val="00181E01"/>
    <w:rsid w:val="0018725C"/>
    <w:rsid w:val="00191C3D"/>
    <w:rsid w:val="00195853"/>
    <w:rsid w:val="001A411F"/>
    <w:rsid w:val="001A5072"/>
    <w:rsid w:val="001B2E80"/>
    <w:rsid w:val="001C5104"/>
    <w:rsid w:val="001D7158"/>
    <w:rsid w:val="001E24A4"/>
    <w:rsid w:val="001E2F2A"/>
    <w:rsid w:val="001E3E17"/>
    <w:rsid w:val="001E6B79"/>
    <w:rsid w:val="00203F98"/>
    <w:rsid w:val="002175AD"/>
    <w:rsid w:val="002202D3"/>
    <w:rsid w:val="00221579"/>
    <w:rsid w:val="00221C4C"/>
    <w:rsid w:val="002264BF"/>
    <w:rsid w:val="002268D8"/>
    <w:rsid w:val="00230F6D"/>
    <w:rsid w:val="0023439F"/>
    <w:rsid w:val="0024214D"/>
    <w:rsid w:val="00242EB4"/>
    <w:rsid w:val="00246483"/>
    <w:rsid w:val="0025144E"/>
    <w:rsid w:val="00252E94"/>
    <w:rsid w:val="00260198"/>
    <w:rsid w:val="00263339"/>
    <w:rsid w:val="00264594"/>
    <w:rsid w:val="0028581F"/>
    <w:rsid w:val="00287223"/>
    <w:rsid w:val="00294A28"/>
    <w:rsid w:val="00297113"/>
    <w:rsid w:val="002A2463"/>
    <w:rsid w:val="002A556B"/>
    <w:rsid w:val="002B741C"/>
    <w:rsid w:val="002C0F33"/>
    <w:rsid w:val="002C1A8E"/>
    <w:rsid w:val="002C69BE"/>
    <w:rsid w:val="002D6579"/>
    <w:rsid w:val="002E0E42"/>
    <w:rsid w:val="002E12B1"/>
    <w:rsid w:val="002E273B"/>
    <w:rsid w:val="002E3211"/>
    <w:rsid w:val="002E3CDA"/>
    <w:rsid w:val="002F61E1"/>
    <w:rsid w:val="00301569"/>
    <w:rsid w:val="003104B0"/>
    <w:rsid w:val="0032558A"/>
    <w:rsid w:val="00326D63"/>
    <w:rsid w:val="00330EEF"/>
    <w:rsid w:val="0033348A"/>
    <w:rsid w:val="0034712F"/>
    <w:rsid w:val="00353467"/>
    <w:rsid w:val="003572C0"/>
    <w:rsid w:val="003600BC"/>
    <w:rsid w:val="00362220"/>
    <w:rsid w:val="00370812"/>
    <w:rsid w:val="00381FE5"/>
    <w:rsid w:val="003907A5"/>
    <w:rsid w:val="00393EF8"/>
    <w:rsid w:val="003A7FBB"/>
    <w:rsid w:val="003B7072"/>
    <w:rsid w:val="003D1CDC"/>
    <w:rsid w:val="003D2BEF"/>
    <w:rsid w:val="003D3A83"/>
    <w:rsid w:val="003D4C58"/>
    <w:rsid w:val="003E21E3"/>
    <w:rsid w:val="003E2E24"/>
    <w:rsid w:val="003E4F2F"/>
    <w:rsid w:val="003E6FD7"/>
    <w:rsid w:val="003F01CD"/>
    <w:rsid w:val="003F2D43"/>
    <w:rsid w:val="003F35F6"/>
    <w:rsid w:val="0040550C"/>
    <w:rsid w:val="00423D02"/>
    <w:rsid w:val="00424380"/>
    <w:rsid w:val="0042738C"/>
    <w:rsid w:val="00436B68"/>
    <w:rsid w:val="004447A3"/>
    <w:rsid w:val="00454F62"/>
    <w:rsid w:val="00455A74"/>
    <w:rsid w:val="00456B76"/>
    <w:rsid w:val="00461B18"/>
    <w:rsid w:val="00463946"/>
    <w:rsid w:val="00465234"/>
    <w:rsid w:val="004730FE"/>
    <w:rsid w:val="004906FD"/>
    <w:rsid w:val="00493465"/>
    <w:rsid w:val="00495530"/>
    <w:rsid w:val="004A08FC"/>
    <w:rsid w:val="004A76F7"/>
    <w:rsid w:val="004B2C40"/>
    <w:rsid w:val="004B3C7C"/>
    <w:rsid w:val="004C007D"/>
    <w:rsid w:val="004C0783"/>
    <w:rsid w:val="004D62E5"/>
    <w:rsid w:val="004F14C6"/>
    <w:rsid w:val="004F17C8"/>
    <w:rsid w:val="004F1BB9"/>
    <w:rsid w:val="004F214C"/>
    <w:rsid w:val="005034B8"/>
    <w:rsid w:val="00504D26"/>
    <w:rsid w:val="00505A8E"/>
    <w:rsid w:val="00507430"/>
    <w:rsid w:val="0051090D"/>
    <w:rsid w:val="00511505"/>
    <w:rsid w:val="00516938"/>
    <w:rsid w:val="005201B2"/>
    <w:rsid w:val="00520555"/>
    <w:rsid w:val="0052153B"/>
    <w:rsid w:val="00533BEC"/>
    <w:rsid w:val="00535F80"/>
    <w:rsid w:val="00544B92"/>
    <w:rsid w:val="0054743D"/>
    <w:rsid w:val="0055774E"/>
    <w:rsid w:val="00560AA8"/>
    <w:rsid w:val="005635D9"/>
    <w:rsid w:val="0058154E"/>
    <w:rsid w:val="00584C9E"/>
    <w:rsid w:val="0058698A"/>
    <w:rsid w:val="00597B0E"/>
    <w:rsid w:val="005A362D"/>
    <w:rsid w:val="005A446D"/>
    <w:rsid w:val="005A74C0"/>
    <w:rsid w:val="005B13A2"/>
    <w:rsid w:val="005C18EC"/>
    <w:rsid w:val="005E07E8"/>
    <w:rsid w:val="005E1190"/>
    <w:rsid w:val="005E3982"/>
    <w:rsid w:val="005E5063"/>
    <w:rsid w:val="005E53EF"/>
    <w:rsid w:val="005E552B"/>
    <w:rsid w:val="005F20E9"/>
    <w:rsid w:val="005F784D"/>
    <w:rsid w:val="005F7C2A"/>
    <w:rsid w:val="00601AAE"/>
    <w:rsid w:val="00612E1B"/>
    <w:rsid w:val="00614472"/>
    <w:rsid w:val="00616911"/>
    <w:rsid w:val="0062204E"/>
    <w:rsid w:val="00630B2E"/>
    <w:rsid w:val="006431A7"/>
    <w:rsid w:val="006514BC"/>
    <w:rsid w:val="00655B0B"/>
    <w:rsid w:val="00666491"/>
    <w:rsid w:val="00667C78"/>
    <w:rsid w:val="00677BAC"/>
    <w:rsid w:val="00677DCE"/>
    <w:rsid w:val="0068215A"/>
    <w:rsid w:val="00687B63"/>
    <w:rsid w:val="00691467"/>
    <w:rsid w:val="00694B31"/>
    <w:rsid w:val="00696865"/>
    <w:rsid w:val="00697117"/>
    <w:rsid w:val="006A7B07"/>
    <w:rsid w:val="006B07F8"/>
    <w:rsid w:val="006B3CDF"/>
    <w:rsid w:val="006C6AAF"/>
    <w:rsid w:val="006D54B2"/>
    <w:rsid w:val="006D5BBD"/>
    <w:rsid w:val="006D7659"/>
    <w:rsid w:val="006D7EFC"/>
    <w:rsid w:val="006E0477"/>
    <w:rsid w:val="006E05FA"/>
    <w:rsid w:val="0070531F"/>
    <w:rsid w:val="007053C8"/>
    <w:rsid w:val="00713F59"/>
    <w:rsid w:val="00723270"/>
    <w:rsid w:val="00725ED0"/>
    <w:rsid w:val="00730687"/>
    <w:rsid w:val="00740423"/>
    <w:rsid w:val="007462C2"/>
    <w:rsid w:val="0075210D"/>
    <w:rsid w:val="00752479"/>
    <w:rsid w:val="007556CB"/>
    <w:rsid w:val="00764DA8"/>
    <w:rsid w:val="00766653"/>
    <w:rsid w:val="007770E7"/>
    <w:rsid w:val="007803EF"/>
    <w:rsid w:val="00793D01"/>
    <w:rsid w:val="007A3FC5"/>
    <w:rsid w:val="007A58C0"/>
    <w:rsid w:val="007B129C"/>
    <w:rsid w:val="007B45BB"/>
    <w:rsid w:val="007B5130"/>
    <w:rsid w:val="00800A23"/>
    <w:rsid w:val="00800B18"/>
    <w:rsid w:val="00803F23"/>
    <w:rsid w:val="008044AE"/>
    <w:rsid w:val="008065E2"/>
    <w:rsid w:val="00812F31"/>
    <w:rsid w:val="00813EB6"/>
    <w:rsid w:val="00816A83"/>
    <w:rsid w:val="00822936"/>
    <w:rsid w:val="008267A9"/>
    <w:rsid w:val="00826EA2"/>
    <w:rsid w:val="00841D49"/>
    <w:rsid w:val="00844572"/>
    <w:rsid w:val="00850A4D"/>
    <w:rsid w:val="00850B05"/>
    <w:rsid w:val="008521AE"/>
    <w:rsid w:val="00860150"/>
    <w:rsid w:val="00860B50"/>
    <w:rsid w:val="00875BDD"/>
    <w:rsid w:val="00876662"/>
    <w:rsid w:val="00876B9F"/>
    <w:rsid w:val="00882EAC"/>
    <w:rsid w:val="00892006"/>
    <w:rsid w:val="008A6F57"/>
    <w:rsid w:val="008A7240"/>
    <w:rsid w:val="008B0E50"/>
    <w:rsid w:val="008B5A74"/>
    <w:rsid w:val="008C3F99"/>
    <w:rsid w:val="008C7DBC"/>
    <w:rsid w:val="008D0065"/>
    <w:rsid w:val="008D0D2C"/>
    <w:rsid w:val="008F14A8"/>
    <w:rsid w:val="008F3E72"/>
    <w:rsid w:val="00905DD8"/>
    <w:rsid w:val="00913A4B"/>
    <w:rsid w:val="009233A2"/>
    <w:rsid w:val="0092411B"/>
    <w:rsid w:val="009270D0"/>
    <w:rsid w:val="009356F4"/>
    <w:rsid w:val="00935723"/>
    <w:rsid w:val="00937B71"/>
    <w:rsid w:val="00940B61"/>
    <w:rsid w:val="009437D7"/>
    <w:rsid w:val="0094593E"/>
    <w:rsid w:val="009459ED"/>
    <w:rsid w:val="0095030D"/>
    <w:rsid w:val="00950B17"/>
    <w:rsid w:val="00962063"/>
    <w:rsid w:val="009646A9"/>
    <w:rsid w:val="00966CCF"/>
    <w:rsid w:val="00970C4D"/>
    <w:rsid w:val="009900BC"/>
    <w:rsid w:val="00995499"/>
    <w:rsid w:val="00996ECF"/>
    <w:rsid w:val="009A4105"/>
    <w:rsid w:val="009B4276"/>
    <w:rsid w:val="009B5966"/>
    <w:rsid w:val="009C30E3"/>
    <w:rsid w:val="009C6C6C"/>
    <w:rsid w:val="009C7C52"/>
    <w:rsid w:val="009D2C31"/>
    <w:rsid w:val="009E01D5"/>
    <w:rsid w:val="009E2040"/>
    <w:rsid w:val="009E5AA2"/>
    <w:rsid w:val="009E65CB"/>
    <w:rsid w:val="009E7386"/>
    <w:rsid w:val="009F3F8B"/>
    <w:rsid w:val="009F453F"/>
    <w:rsid w:val="009F5A6D"/>
    <w:rsid w:val="009F6020"/>
    <w:rsid w:val="009F6E15"/>
    <w:rsid w:val="00A14B56"/>
    <w:rsid w:val="00A16036"/>
    <w:rsid w:val="00A26290"/>
    <w:rsid w:val="00A34CA3"/>
    <w:rsid w:val="00A379A7"/>
    <w:rsid w:val="00A45E29"/>
    <w:rsid w:val="00A54331"/>
    <w:rsid w:val="00A55798"/>
    <w:rsid w:val="00A559B6"/>
    <w:rsid w:val="00A70601"/>
    <w:rsid w:val="00A707A3"/>
    <w:rsid w:val="00A77367"/>
    <w:rsid w:val="00A77DF8"/>
    <w:rsid w:val="00A806AE"/>
    <w:rsid w:val="00A863F3"/>
    <w:rsid w:val="00A958E8"/>
    <w:rsid w:val="00AA7736"/>
    <w:rsid w:val="00AB5328"/>
    <w:rsid w:val="00AB5B5A"/>
    <w:rsid w:val="00AC3A97"/>
    <w:rsid w:val="00AC4A00"/>
    <w:rsid w:val="00AD1B5F"/>
    <w:rsid w:val="00AD1F51"/>
    <w:rsid w:val="00AD3FE1"/>
    <w:rsid w:val="00AD5327"/>
    <w:rsid w:val="00AF0846"/>
    <w:rsid w:val="00AF4152"/>
    <w:rsid w:val="00AF5569"/>
    <w:rsid w:val="00AF59DA"/>
    <w:rsid w:val="00B03A01"/>
    <w:rsid w:val="00B13EED"/>
    <w:rsid w:val="00B25A96"/>
    <w:rsid w:val="00B275AD"/>
    <w:rsid w:val="00B30189"/>
    <w:rsid w:val="00B3643D"/>
    <w:rsid w:val="00B3723E"/>
    <w:rsid w:val="00B37EAF"/>
    <w:rsid w:val="00B415C8"/>
    <w:rsid w:val="00B43C13"/>
    <w:rsid w:val="00B50269"/>
    <w:rsid w:val="00B555FF"/>
    <w:rsid w:val="00B60FEA"/>
    <w:rsid w:val="00B63395"/>
    <w:rsid w:val="00B67202"/>
    <w:rsid w:val="00B67C3A"/>
    <w:rsid w:val="00B74B6C"/>
    <w:rsid w:val="00B8081F"/>
    <w:rsid w:val="00B812E2"/>
    <w:rsid w:val="00B8296C"/>
    <w:rsid w:val="00B91336"/>
    <w:rsid w:val="00B9354B"/>
    <w:rsid w:val="00B9412E"/>
    <w:rsid w:val="00B943D1"/>
    <w:rsid w:val="00B9759E"/>
    <w:rsid w:val="00BA0BAC"/>
    <w:rsid w:val="00BA64BE"/>
    <w:rsid w:val="00BA76F7"/>
    <w:rsid w:val="00BB21B6"/>
    <w:rsid w:val="00BB3822"/>
    <w:rsid w:val="00BC188C"/>
    <w:rsid w:val="00BC3ECA"/>
    <w:rsid w:val="00BD5004"/>
    <w:rsid w:val="00BD6301"/>
    <w:rsid w:val="00BE0485"/>
    <w:rsid w:val="00C11741"/>
    <w:rsid w:val="00C12960"/>
    <w:rsid w:val="00C24143"/>
    <w:rsid w:val="00C25489"/>
    <w:rsid w:val="00C2676A"/>
    <w:rsid w:val="00C403F5"/>
    <w:rsid w:val="00C46CFC"/>
    <w:rsid w:val="00C51A4F"/>
    <w:rsid w:val="00C52AE1"/>
    <w:rsid w:val="00C55981"/>
    <w:rsid w:val="00C568C9"/>
    <w:rsid w:val="00C56C78"/>
    <w:rsid w:val="00C640E6"/>
    <w:rsid w:val="00C73065"/>
    <w:rsid w:val="00C747CB"/>
    <w:rsid w:val="00C823C8"/>
    <w:rsid w:val="00C87949"/>
    <w:rsid w:val="00C93B25"/>
    <w:rsid w:val="00C93EC9"/>
    <w:rsid w:val="00C96ABA"/>
    <w:rsid w:val="00CA03CE"/>
    <w:rsid w:val="00CA13B5"/>
    <w:rsid w:val="00CA1E59"/>
    <w:rsid w:val="00CA1EB8"/>
    <w:rsid w:val="00CA29FB"/>
    <w:rsid w:val="00CA2A75"/>
    <w:rsid w:val="00CA5E72"/>
    <w:rsid w:val="00CA666C"/>
    <w:rsid w:val="00CA6F5B"/>
    <w:rsid w:val="00CB15A9"/>
    <w:rsid w:val="00CB7092"/>
    <w:rsid w:val="00CC01F7"/>
    <w:rsid w:val="00CC08FC"/>
    <w:rsid w:val="00CD4F8F"/>
    <w:rsid w:val="00CD57F2"/>
    <w:rsid w:val="00CD5D98"/>
    <w:rsid w:val="00CE228E"/>
    <w:rsid w:val="00CE4EC3"/>
    <w:rsid w:val="00CF4340"/>
    <w:rsid w:val="00D05283"/>
    <w:rsid w:val="00D103E4"/>
    <w:rsid w:val="00D12CBE"/>
    <w:rsid w:val="00D240B1"/>
    <w:rsid w:val="00D32278"/>
    <w:rsid w:val="00D41877"/>
    <w:rsid w:val="00D4480B"/>
    <w:rsid w:val="00D4702E"/>
    <w:rsid w:val="00D47671"/>
    <w:rsid w:val="00D47E3D"/>
    <w:rsid w:val="00D52426"/>
    <w:rsid w:val="00D53230"/>
    <w:rsid w:val="00D5691F"/>
    <w:rsid w:val="00D601DF"/>
    <w:rsid w:val="00D6244A"/>
    <w:rsid w:val="00D71FA4"/>
    <w:rsid w:val="00D739D7"/>
    <w:rsid w:val="00D84402"/>
    <w:rsid w:val="00D90F75"/>
    <w:rsid w:val="00D97970"/>
    <w:rsid w:val="00DA0957"/>
    <w:rsid w:val="00DA1651"/>
    <w:rsid w:val="00DA4EA7"/>
    <w:rsid w:val="00DB03E2"/>
    <w:rsid w:val="00DB2569"/>
    <w:rsid w:val="00DC3CD6"/>
    <w:rsid w:val="00DC4742"/>
    <w:rsid w:val="00DC6F4E"/>
    <w:rsid w:val="00DD32F6"/>
    <w:rsid w:val="00DD6D49"/>
    <w:rsid w:val="00DE37DB"/>
    <w:rsid w:val="00DE593F"/>
    <w:rsid w:val="00E02118"/>
    <w:rsid w:val="00E1237D"/>
    <w:rsid w:val="00E12B13"/>
    <w:rsid w:val="00E15CBD"/>
    <w:rsid w:val="00E2076F"/>
    <w:rsid w:val="00E218B7"/>
    <w:rsid w:val="00E22B6A"/>
    <w:rsid w:val="00E327F5"/>
    <w:rsid w:val="00E35DBB"/>
    <w:rsid w:val="00E450C2"/>
    <w:rsid w:val="00E4625D"/>
    <w:rsid w:val="00E6092F"/>
    <w:rsid w:val="00E62C93"/>
    <w:rsid w:val="00E641BC"/>
    <w:rsid w:val="00E64FF8"/>
    <w:rsid w:val="00E66A09"/>
    <w:rsid w:val="00E77C60"/>
    <w:rsid w:val="00E934EB"/>
    <w:rsid w:val="00E93B64"/>
    <w:rsid w:val="00E95953"/>
    <w:rsid w:val="00E95DBC"/>
    <w:rsid w:val="00E972EB"/>
    <w:rsid w:val="00EA190C"/>
    <w:rsid w:val="00EA4941"/>
    <w:rsid w:val="00EB7DF9"/>
    <w:rsid w:val="00EC67EB"/>
    <w:rsid w:val="00ED0C68"/>
    <w:rsid w:val="00EE26EA"/>
    <w:rsid w:val="00F00620"/>
    <w:rsid w:val="00F054BA"/>
    <w:rsid w:val="00F13488"/>
    <w:rsid w:val="00F1606F"/>
    <w:rsid w:val="00F17BC7"/>
    <w:rsid w:val="00F204C7"/>
    <w:rsid w:val="00F23F46"/>
    <w:rsid w:val="00F27517"/>
    <w:rsid w:val="00F36188"/>
    <w:rsid w:val="00F361D7"/>
    <w:rsid w:val="00F37551"/>
    <w:rsid w:val="00F45C14"/>
    <w:rsid w:val="00F530FE"/>
    <w:rsid w:val="00F534D5"/>
    <w:rsid w:val="00F53E95"/>
    <w:rsid w:val="00F6198B"/>
    <w:rsid w:val="00F63151"/>
    <w:rsid w:val="00F6708D"/>
    <w:rsid w:val="00F80728"/>
    <w:rsid w:val="00F834A7"/>
    <w:rsid w:val="00F91864"/>
    <w:rsid w:val="00FA173B"/>
    <w:rsid w:val="00FA1DB7"/>
    <w:rsid w:val="00FA2DE1"/>
    <w:rsid w:val="00FC78B4"/>
    <w:rsid w:val="00FE2153"/>
    <w:rsid w:val="00FF46E0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C076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59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  <w:style w:type="paragraph" w:styleId="BalloonText">
    <w:name w:val="Balloon Text"/>
    <w:basedOn w:val="Normal"/>
    <w:link w:val="BalloonTextChar"/>
    <w:rsid w:val="00D71F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71FA4"/>
    <w:rPr>
      <w:rFonts w:ascii="Tahoma" w:hAnsi="Tahoma" w:cs="Tahoma"/>
      <w:sz w:val="16"/>
      <w:szCs w:val="16"/>
    </w:rPr>
  </w:style>
  <w:style w:type="character" w:styleId="Hyperlink">
    <w:name w:val="Hyperlink"/>
    <w:rsid w:val="004C0783"/>
    <w:rPr>
      <w:color w:val="0000FF"/>
      <w:u w:val="single"/>
    </w:rPr>
  </w:style>
  <w:style w:type="paragraph" w:styleId="Header">
    <w:name w:val="header"/>
    <w:basedOn w:val="Normal"/>
    <w:link w:val="HeaderChar"/>
    <w:rsid w:val="002C69B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2C69BE"/>
    <w:rPr>
      <w:sz w:val="22"/>
      <w:szCs w:val="24"/>
    </w:rPr>
  </w:style>
  <w:style w:type="paragraph" w:styleId="Footer">
    <w:name w:val="footer"/>
    <w:basedOn w:val="Normal"/>
    <w:link w:val="FooterChar"/>
    <w:uiPriority w:val="99"/>
    <w:rsid w:val="002C69B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69BE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r.state.ne.us/gov-aff/lpa/chapter-forms/DR-530-Guidance.pdf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ndot530 (Local Public Agency - LPA)</Template>
  <TotalTime>46</TotalTime>
  <Pages>3</Pages>
  <Words>1185</Words>
  <Characters>6755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Public Agency Project Programming Request</vt:lpstr>
    </vt:vector>
  </TitlesOfParts>
  <Company>Nebraska Dept. of Roads</Company>
  <LinksUpToDate>false</LinksUpToDate>
  <CharactersWithSpaces>7925</CharactersWithSpaces>
  <SharedDoc>false</SharedDoc>
  <HLinks>
    <vt:vector size="6" baseType="variant"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http://www.dor.state.ne.us/gov-aff/lpa/chapter-forms/DR-530-Guidance.pdf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Public Agency Project Programming Request</dc:title>
  <dc:subject/>
  <dc:creator>IPC</dc:creator>
  <cp:keywords/>
  <cp:lastModifiedBy>Vander Hamm, Janelle</cp:lastModifiedBy>
  <cp:revision>9</cp:revision>
  <cp:lastPrinted>2014-04-14T15:08:00Z</cp:lastPrinted>
  <dcterms:created xsi:type="dcterms:W3CDTF">2017-07-18T18:11:00Z</dcterms:created>
  <dcterms:modified xsi:type="dcterms:W3CDTF">2023-05-09T21:47:00Z</dcterms:modified>
</cp:coreProperties>
</file>